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2AE" w:rsidRDefault="001B32AE" w:rsidP="00F3569C">
      <w:pPr>
        <w:pStyle w:val="19"/>
      </w:pPr>
    </w:p>
    <w:p w:rsidR="009C7F95" w:rsidRDefault="009C7F95" w:rsidP="00F3569C">
      <w:pPr>
        <w:pStyle w:val="19"/>
      </w:pPr>
      <w:r>
        <w:t>Оглавление</w:t>
      </w:r>
    </w:p>
    <w:p w:rsidR="009C7F95" w:rsidRDefault="009C7F95">
      <w:pPr>
        <w:pStyle w:val="1a"/>
        <w:tabs>
          <w:tab w:val="right" w:leader="dot" w:pos="9627"/>
        </w:tabs>
        <w:rPr>
          <w:rFonts w:ascii="Calibri" w:eastAsia="Times New Roman" w:hAnsi="Calibri"/>
          <w:noProof/>
          <w:sz w:val="22"/>
          <w:szCs w:val="22"/>
        </w:rPr>
      </w:pPr>
      <w:r>
        <w:fldChar w:fldCharType="begin"/>
      </w:r>
      <w:r>
        <w:instrText xml:space="preserve"> TOC \o "1-3" \h \z \u </w:instrText>
      </w:r>
      <w:r>
        <w:fldChar w:fldCharType="separate"/>
      </w:r>
      <w:hyperlink w:anchor="_Toc280694597" w:history="1">
        <w:r w:rsidRPr="007533B2">
          <w:rPr>
            <w:rStyle w:val="af2"/>
            <w:noProof/>
          </w:rPr>
          <w:t>1 Анализ предметной области</w:t>
        </w:r>
        <w:r>
          <w:rPr>
            <w:noProof/>
            <w:webHidden/>
          </w:rPr>
          <w:tab/>
        </w:r>
        <w:r>
          <w:rPr>
            <w:noProof/>
            <w:webHidden/>
          </w:rPr>
          <w:fldChar w:fldCharType="begin"/>
        </w:r>
        <w:r>
          <w:rPr>
            <w:noProof/>
            <w:webHidden/>
          </w:rPr>
          <w:instrText xml:space="preserve"> PAGEREF _Toc280694597 \h </w:instrText>
        </w:r>
        <w:r>
          <w:rPr>
            <w:noProof/>
            <w:webHidden/>
          </w:rPr>
        </w:r>
        <w:r>
          <w:rPr>
            <w:noProof/>
            <w:webHidden/>
          </w:rPr>
          <w:fldChar w:fldCharType="separate"/>
        </w:r>
        <w:r w:rsidR="006E7707">
          <w:rPr>
            <w:noProof/>
            <w:webHidden/>
          </w:rPr>
          <w:t>2</w:t>
        </w:r>
        <w:r>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598" w:history="1">
        <w:r w:rsidR="009C7F95" w:rsidRPr="007533B2">
          <w:rPr>
            <w:rStyle w:val="af2"/>
            <w:noProof/>
          </w:rPr>
          <w:t>1.1 Деловой регламент</w:t>
        </w:r>
        <w:r w:rsidR="009C7F95">
          <w:rPr>
            <w:noProof/>
            <w:webHidden/>
          </w:rPr>
          <w:tab/>
        </w:r>
        <w:r w:rsidR="009C7F95">
          <w:rPr>
            <w:noProof/>
            <w:webHidden/>
          </w:rPr>
          <w:fldChar w:fldCharType="begin"/>
        </w:r>
        <w:r w:rsidR="009C7F95">
          <w:rPr>
            <w:noProof/>
            <w:webHidden/>
          </w:rPr>
          <w:instrText xml:space="preserve"> PAGEREF _Toc280694598 \h </w:instrText>
        </w:r>
        <w:r w:rsidR="009C7F95">
          <w:rPr>
            <w:noProof/>
            <w:webHidden/>
          </w:rPr>
        </w:r>
        <w:r w:rsidR="009C7F95">
          <w:rPr>
            <w:noProof/>
            <w:webHidden/>
          </w:rPr>
          <w:fldChar w:fldCharType="separate"/>
        </w:r>
        <w:r w:rsidR="006E7707">
          <w:rPr>
            <w:noProof/>
            <w:webHidden/>
          </w:rPr>
          <w:t>2</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599" w:history="1">
        <w:r w:rsidR="009C7F95" w:rsidRPr="007533B2">
          <w:rPr>
            <w:rStyle w:val="af2"/>
            <w:noProof/>
          </w:rPr>
          <w:t>1.2 Функциональная структура</w:t>
        </w:r>
        <w:r w:rsidR="009C7F95">
          <w:rPr>
            <w:noProof/>
            <w:webHidden/>
          </w:rPr>
          <w:tab/>
        </w:r>
        <w:r w:rsidR="009C7F95">
          <w:rPr>
            <w:noProof/>
            <w:webHidden/>
          </w:rPr>
          <w:fldChar w:fldCharType="begin"/>
        </w:r>
        <w:r w:rsidR="009C7F95">
          <w:rPr>
            <w:noProof/>
            <w:webHidden/>
          </w:rPr>
          <w:instrText xml:space="preserve"> PAGEREF _Toc280694599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00" w:history="1">
        <w:r w:rsidR="009C7F95" w:rsidRPr="007533B2">
          <w:rPr>
            <w:rStyle w:val="af2"/>
            <w:noProof/>
          </w:rPr>
          <w:t>1.3 Диаграмма потоков данных</w:t>
        </w:r>
        <w:r w:rsidR="009C7F95">
          <w:rPr>
            <w:noProof/>
            <w:webHidden/>
          </w:rPr>
          <w:tab/>
        </w:r>
        <w:r w:rsidR="009C7F95">
          <w:rPr>
            <w:noProof/>
            <w:webHidden/>
          </w:rPr>
          <w:fldChar w:fldCharType="begin"/>
        </w:r>
        <w:r w:rsidR="009C7F95">
          <w:rPr>
            <w:noProof/>
            <w:webHidden/>
          </w:rPr>
          <w:instrText xml:space="preserve"> PAGEREF _Toc280694600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01" w:history="1">
        <w:r w:rsidR="009C7F95" w:rsidRPr="007533B2">
          <w:rPr>
            <w:rStyle w:val="af2"/>
            <w:noProof/>
          </w:rPr>
          <w:t>1.4 Выделение информационных объектов и их атрибутов</w:t>
        </w:r>
        <w:r w:rsidR="009C7F95">
          <w:rPr>
            <w:noProof/>
            <w:webHidden/>
          </w:rPr>
          <w:tab/>
        </w:r>
        <w:r w:rsidR="009C7F95">
          <w:rPr>
            <w:noProof/>
            <w:webHidden/>
          </w:rPr>
          <w:fldChar w:fldCharType="begin"/>
        </w:r>
        <w:r w:rsidR="009C7F95">
          <w:rPr>
            <w:noProof/>
            <w:webHidden/>
          </w:rPr>
          <w:instrText xml:space="preserve"> PAGEREF _Toc280694601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1a"/>
        <w:tabs>
          <w:tab w:val="right" w:leader="dot" w:pos="9627"/>
        </w:tabs>
        <w:rPr>
          <w:rFonts w:ascii="Calibri" w:eastAsia="Times New Roman" w:hAnsi="Calibri"/>
          <w:noProof/>
          <w:sz w:val="22"/>
          <w:szCs w:val="22"/>
        </w:rPr>
      </w:pPr>
      <w:hyperlink w:anchor="_Toc280694602" w:history="1">
        <w:r w:rsidR="009C7F95" w:rsidRPr="007533B2">
          <w:rPr>
            <w:rStyle w:val="af2"/>
            <w:noProof/>
          </w:rPr>
          <w:t>2 Концептуальная модель</w:t>
        </w:r>
        <w:r w:rsidR="009C7F95">
          <w:rPr>
            <w:noProof/>
            <w:webHidden/>
          </w:rPr>
          <w:tab/>
        </w:r>
        <w:r w:rsidR="009C7F95">
          <w:rPr>
            <w:noProof/>
            <w:webHidden/>
          </w:rPr>
          <w:fldChar w:fldCharType="begin"/>
        </w:r>
        <w:r w:rsidR="009C7F95">
          <w:rPr>
            <w:noProof/>
            <w:webHidden/>
          </w:rPr>
          <w:instrText xml:space="preserve"> PAGEREF _Toc280694602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1a"/>
        <w:tabs>
          <w:tab w:val="right" w:leader="dot" w:pos="9627"/>
        </w:tabs>
        <w:rPr>
          <w:rFonts w:ascii="Calibri" w:eastAsia="Times New Roman" w:hAnsi="Calibri"/>
          <w:noProof/>
          <w:sz w:val="22"/>
          <w:szCs w:val="22"/>
        </w:rPr>
      </w:pPr>
      <w:hyperlink w:anchor="_Toc280694603" w:history="1">
        <w:r w:rsidR="009C7F95" w:rsidRPr="007533B2">
          <w:rPr>
            <w:rStyle w:val="af2"/>
            <w:noProof/>
          </w:rPr>
          <w:t>3 Логическое моделирование</w:t>
        </w:r>
        <w:r w:rsidR="009C7F95">
          <w:rPr>
            <w:noProof/>
            <w:webHidden/>
          </w:rPr>
          <w:tab/>
        </w:r>
        <w:r w:rsidR="009C7F95">
          <w:rPr>
            <w:noProof/>
            <w:webHidden/>
          </w:rPr>
          <w:fldChar w:fldCharType="begin"/>
        </w:r>
        <w:r w:rsidR="009C7F95">
          <w:rPr>
            <w:noProof/>
            <w:webHidden/>
          </w:rPr>
          <w:instrText xml:space="preserve"> PAGEREF _Toc280694603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04" w:history="1">
        <w:r w:rsidR="009C7F95" w:rsidRPr="007533B2">
          <w:rPr>
            <w:rStyle w:val="af2"/>
            <w:noProof/>
          </w:rPr>
          <w:t>3.1 Построение логической модели</w:t>
        </w:r>
        <w:r w:rsidR="009C7F95">
          <w:rPr>
            <w:noProof/>
            <w:webHidden/>
          </w:rPr>
          <w:tab/>
        </w:r>
        <w:r w:rsidR="009C7F95">
          <w:rPr>
            <w:noProof/>
            <w:webHidden/>
          </w:rPr>
          <w:fldChar w:fldCharType="begin"/>
        </w:r>
        <w:r w:rsidR="009C7F95">
          <w:rPr>
            <w:noProof/>
            <w:webHidden/>
          </w:rPr>
          <w:instrText xml:space="preserve"> PAGEREF _Toc280694604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05" w:history="1">
        <w:r w:rsidR="009C7F95" w:rsidRPr="007533B2">
          <w:rPr>
            <w:rStyle w:val="af2"/>
            <w:noProof/>
          </w:rPr>
          <w:t>3.3 Целостность данных</w:t>
        </w:r>
        <w:r w:rsidR="009C7F95">
          <w:rPr>
            <w:noProof/>
            <w:webHidden/>
          </w:rPr>
          <w:tab/>
        </w:r>
        <w:r w:rsidR="009C7F95">
          <w:rPr>
            <w:noProof/>
            <w:webHidden/>
          </w:rPr>
          <w:fldChar w:fldCharType="begin"/>
        </w:r>
        <w:r w:rsidR="009C7F95">
          <w:rPr>
            <w:noProof/>
            <w:webHidden/>
          </w:rPr>
          <w:instrText xml:space="preserve"> PAGEREF _Toc280694605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06" w:history="1">
        <w:r w:rsidR="009C7F95" w:rsidRPr="007533B2">
          <w:rPr>
            <w:rStyle w:val="af2"/>
            <w:noProof/>
          </w:rPr>
          <w:t>3.3.1 Целостность объекта</w:t>
        </w:r>
        <w:r w:rsidR="009C7F95">
          <w:rPr>
            <w:noProof/>
            <w:webHidden/>
          </w:rPr>
          <w:tab/>
        </w:r>
        <w:r w:rsidR="009C7F95">
          <w:rPr>
            <w:noProof/>
            <w:webHidden/>
          </w:rPr>
          <w:fldChar w:fldCharType="begin"/>
        </w:r>
        <w:r w:rsidR="009C7F95">
          <w:rPr>
            <w:noProof/>
            <w:webHidden/>
          </w:rPr>
          <w:instrText xml:space="preserve"> PAGEREF _Toc280694606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07" w:history="1">
        <w:r w:rsidR="009C7F95" w:rsidRPr="007533B2">
          <w:rPr>
            <w:rStyle w:val="af2"/>
            <w:noProof/>
          </w:rPr>
          <w:t>3.3.2 Целостность приложения</w:t>
        </w:r>
        <w:r w:rsidR="009C7F95">
          <w:rPr>
            <w:noProof/>
            <w:webHidden/>
          </w:rPr>
          <w:tab/>
        </w:r>
        <w:r w:rsidR="009C7F95">
          <w:rPr>
            <w:noProof/>
            <w:webHidden/>
          </w:rPr>
          <w:fldChar w:fldCharType="begin"/>
        </w:r>
        <w:r w:rsidR="009C7F95">
          <w:rPr>
            <w:noProof/>
            <w:webHidden/>
          </w:rPr>
          <w:instrText xml:space="preserve"> PAGEREF _Toc280694607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08" w:history="1">
        <w:r w:rsidR="009C7F95" w:rsidRPr="007533B2">
          <w:rPr>
            <w:rStyle w:val="af2"/>
            <w:noProof/>
          </w:rPr>
          <w:t>3.3.3 Ссылочная целостность</w:t>
        </w:r>
        <w:r w:rsidR="009C7F95">
          <w:rPr>
            <w:noProof/>
            <w:webHidden/>
          </w:rPr>
          <w:tab/>
        </w:r>
        <w:r w:rsidR="009C7F95">
          <w:rPr>
            <w:noProof/>
            <w:webHidden/>
          </w:rPr>
          <w:fldChar w:fldCharType="begin"/>
        </w:r>
        <w:r w:rsidR="009C7F95">
          <w:rPr>
            <w:noProof/>
            <w:webHidden/>
          </w:rPr>
          <w:instrText xml:space="preserve"> PAGEREF _Toc280694608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1a"/>
        <w:tabs>
          <w:tab w:val="right" w:leader="dot" w:pos="9627"/>
        </w:tabs>
        <w:rPr>
          <w:rFonts w:ascii="Calibri" w:eastAsia="Times New Roman" w:hAnsi="Calibri"/>
          <w:noProof/>
          <w:sz w:val="22"/>
          <w:szCs w:val="22"/>
        </w:rPr>
      </w:pPr>
      <w:hyperlink w:anchor="_Toc280694609" w:history="1">
        <w:r w:rsidR="009C7F95" w:rsidRPr="007533B2">
          <w:rPr>
            <w:rStyle w:val="af2"/>
            <w:noProof/>
          </w:rPr>
          <w:t>4 Выбор СУБД</w:t>
        </w:r>
        <w:r w:rsidR="009C7F95">
          <w:rPr>
            <w:noProof/>
            <w:webHidden/>
          </w:rPr>
          <w:tab/>
        </w:r>
        <w:r w:rsidR="009C7F95">
          <w:rPr>
            <w:noProof/>
            <w:webHidden/>
          </w:rPr>
          <w:fldChar w:fldCharType="begin"/>
        </w:r>
        <w:r w:rsidR="009C7F95">
          <w:rPr>
            <w:noProof/>
            <w:webHidden/>
          </w:rPr>
          <w:instrText xml:space="preserve"> PAGEREF _Toc280694609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1a"/>
        <w:tabs>
          <w:tab w:val="right" w:leader="dot" w:pos="9627"/>
        </w:tabs>
        <w:rPr>
          <w:rStyle w:val="af2"/>
          <w:noProof/>
        </w:rPr>
      </w:pPr>
      <w:hyperlink w:anchor="_Toc280694610" w:history="1">
        <w:r w:rsidR="009C7F95" w:rsidRPr="007533B2">
          <w:rPr>
            <w:rStyle w:val="af2"/>
            <w:noProof/>
          </w:rPr>
          <w:t>5  Физическая модель</w:t>
        </w:r>
        <w:r w:rsidR="009C7F95">
          <w:rPr>
            <w:noProof/>
            <w:webHidden/>
          </w:rPr>
          <w:tab/>
        </w:r>
        <w:r w:rsidR="009C7F95">
          <w:rPr>
            <w:noProof/>
            <w:webHidden/>
          </w:rPr>
          <w:fldChar w:fldCharType="begin"/>
        </w:r>
        <w:r w:rsidR="009C7F95">
          <w:rPr>
            <w:noProof/>
            <w:webHidden/>
          </w:rPr>
          <w:instrText xml:space="preserve"> PAGEREF _Toc280694610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Pr="004E4695" w:rsidRDefault="009C7F95" w:rsidP="004E4695">
      <w:pPr>
        <w:ind w:left="707"/>
        <w:rPr>
          <w:rFonts w:eastAsia="Times New Roman"/>
        </w:rPr>
      </w:pPr>
      <w:r>
        <w:rPr>
          <w:rFonts w:eastAsia="Times New Roman"/>
        </w:rPr>
        <w:t>5.1 Нормализация……………………………………………………..18</w:t>
      </w:r>
    </w:p>
    <w:p w:rsidR="009C7F95" w:rsidRDefault="00520A1F">
      <w:pPr>
        <w:pStyle w:val="1a"/>
        <w:tabs>
          <w:tab w:val="right" w:leader="dot" w:pos="9627"/>
        </w:tabs>
        <w:rPr>
          <w:rFonts w:ascii="Calibri" w:eastAsia="Times New Roman" w:hAnsi="Calibri"/>
          <w:noProof/>
          <w:sz w:val="22"/>
          <w:szCs w:val="22"/>
        </w:rPr>
      </w:pPr>
      <w:hyperlink w:anchor="_Toc280694611" w:history="1">
        <w:r w:rsidR="009C7F95" w:rsidRPr="007533B2">
          <w:rPr>
            <w:rStyle w:val="af2"/>
            <w:noProof/>
          </w:rPr>
          <w:t>6 Проектирование и реализация информационной системы</w:t>
        </w:r>
        <w:r w:rsidR="009C7F95">
          <w:rPr>
            <w:noProof/>
            <w:webHidden/>
          </w:rPr>
          <w:tab/>
        </w:r>
        <w:r w:rsidR="009C7F95">
          <w:rPr>
            <w:noProof/>
            <w:webHidden/>
          </w:rPr>
          <w:fldChar w:fldCharType="begin"/>
        </w:r>
        <w:r w:rsidR="009C7F95">
          <w:rPr>
            <w:noProof/>
            <w:webHidden/>
          </w:rPr>
          <w:instrText xml:space="preserve"> PAGEREF _Toc280694611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12" w:history="1">
        <w:r w:rsidR="009C7F95" w:rsidRPr="007533B2">
          <w:rPr>
            <w:rStyle w:val="af2"/>
            <w:noProof/>
          </w:rPr>
          <w:t>6.1 Описание средств, использованных при реализации</w:t>
        </w:r>
        <w:r w:rsidR="009C7F95">
          <w:rPr>
            <w:noProof/>
            <w:webHidden/>
          </w:rPr>
          <w:tab/>
        </w:r>
        <w:r w:rsidR="009C7F95">
          <w:rPr>
            <w:noProof/>
            <w:webHidden/>
          </w:rPr>
          <w:fldChar w:fldCharType="begin"/>
        </w:r>
        <w:r w:rsidR="009C7F95">
          <w:rPr>
            <w:noProof/>
            <w:webHidden/>
          </w:rPr>
          <w:instrText xml:space="preserve"> PAGEREF _Toc280694612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13" w:history="1">
        <w:r w:rsidR="009C7F95" w:rsidRPr="007533B2">
          <w:rPr>
            <w:rStyle w:val="af2"/>
            <w:noProof/>
          </w:rPr>
          <w:t xml:space="preserve">6.2 Тексты </w:t>
        </w:r>
        <w:r w:rsidR="009C7F95" w:rsidRPr="007533B2">
          <w:rPr>
            <w:rStyle w:val="af2"/>
            <w:noProof/>
            <w:lang w:val="en-US"/>
          </w:rPr>
          <w:t>SQL</w:t>
        </w:r>
        <w:r w:rsidR="009C7F95" w:rsidRPr="007533B2">
          <w:rPr>
            <w:rStyle w:val="af2"/>
            <w:noProof/>
          </w:rPr>
          <w:t>-запросов и результаты их выполнения</w:t>
        </w:r>
        <w:r w:rsidR="009C7F95">
          <w:rPr>
            <w:noProof/>
            <w:webHidden/>
          </w:rPr>
          <w:tab/>
        </w:r>
        <w:r w:rsidR="009C7F95">
          <w:rPr>
            <w:noProof/>
            <w:webHidden/>
          </w:rPr>
          <w:fldChar w:fldCharType="begin"/>
        </w:r>
        <w:r w:rsidR="009C7F95">
          <w:rPr>
            <w:noProof/>
            <w:webHidden/>
          </w:rPr>
          <w:instrText xml:space="preserve"> PAGEREF _Toc280694613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14" w:history="1">
        <w:r w:rsidR="009C7F95" w:rsidRPr="007533B2">
          <w:rPr>
            <w:rStyle w:val="af2"/>
            <w:noProof/>
          </w:rPr>
          <w:t>6.3 Клиентская часть</w:t>
        </w:r>
        <w:r w:rsidR="009C7F95">
          <w:rPr>
            <w:noProof/>
            <w:webHidden/>
          </w:rPr>
          <w:tab/>
        </w:r>
        <w:r w:rsidR="009C7F95">
          <w:rPr>
            <w:noProof/>
            <w:webHidden/>
          </w:rPr>
          <w:fldChar w:fldCharType="begin"/>
        </w:r>
        <w:r w:rsidR="009C7F95">
          <w:rPr>
            <w:noProof/>
            <w:webHidden/>
          </w:rPr>
          <w:instrText xml:space="preserve"> PAGEREF _Toc280694614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1a"/>
        <w:tabs>
          <w:tab w:val="right" w:leader="dot" w:pos="9627"/>
        </w:tabs>
        <w:rPr>
          <w:rFonts w:ascii="Calibri" w:eastAsia="Times New Roman" w:hAnsi="Calibri"/>
          <w:noProof/>
          <w:sz w:val="22"/>
          <w:szCs w:val="22"/>
        </w:rPr>
      </w:pPr>
      <w:hyperlink w:anchor="_Toc280694615" w:history="1">
        <w:r w:rsidR="009C7F95" w:rsidRPr="007533B2">
          <w:rPr>
            <w:rStyle w:val="af2"/>
            <w:noProof/>
          </w:rPr>
          <w:t>7 Заключение</w:t>
        </w:r>
        <w:r w:rsidR="009C7F95">
          <w:rPr>
            <w:noProof/>
            <w:webHidden/>
          </w:rPr>
          <w:tab/>
        </w:r>
        <w:r w:rsidR="009C7F95">
          <w:rPr>
            <w:noProof/>
            <w:webHidden/>
          </w:rPr>
          <w:fldChar w:fldCharType="begin"/>
        </w:r>
        <w:r w:rsidR="009C7F95">
          <w:rPr>
            <w:noProof/>
            <w:webHidden/>
          </w:rPr>
          <w:instrText xml:space="preserve"> PAGEREF _Toc280694615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1a"/>
        <w:tabs>
          <w:tab w:val="right" w:leader="dot" w:pos="9627"/>
        </w:tabs>
        <w:rPr>
          <w:rFonts w:ascii="Calibri" w:eastAsia="Times New Roman" w:hAnsi="Calibri"/>
          <w:noProof/>
          <w:sz w:val="22"/>
          <w:szCs w:val="22"/>
        </w:rPr>
      </w:pPr>
      <w:hyperlink w:anchor="_Toc280694616" w:history="1">
        <w:r w:rsidR="009C7F95" w:rsidRPr="007533B2">
          <w:rPr>
            <w:rStyle w:val="af2"/>
            <w:noProof/>
          </w:rPr>
          <w:t>8 Список литературы</w:t>
        </w:r>
        <w:r w:rsidR="009C7F95">
          <w:rPr>
            <w:noProof/>
            <w:webHidden/>
          </w:rPr>
          <w:tab/>
        </w:r>
        <w:r w:rsidR="009C7F95">
          <w:rPr>
            <w:noProof/>
            <w:webHidden/>
          </w:rPr>
          <w:fldChar w:fldCharType="begin"/>
        </w:r>
        <w:r w:rsidR="009C7F95">
          <w:rPr>
            <w:noProof/>
            <w:webHidden/>
          </w:rPr>
          <w:instrText xml:space="preserve"> PAGEREF _Toc280694616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1a"/>
        <w:tabs>
          <w:tab w:val="right" w:leader="dot" w:pos="9627"/>
        </w:tabs>
        <w:rPr>
          <w:rFonts w:ascii="Calibri" w:eastAsia="Times New Roman" w:hAnsi="Calibri"/>
          <w:noProof/>
          <w:sz w:val="22"/>
          <w:szCs w:val="22"/>
        </w:rPr>
      </w:pPr>
      <w:hyperlink w:anchor="_Toc280694617" w:history="1">
        <w:r w:rsidR="009C7F95" w:rsidRPr="007533B2">
          <w:rPr>
            <w:rStyle w:val="af2"/>
            <w:noProof/>
          </w:rPr>
          <w:t>9 Приложения</w:t>
        </w:r>
        <w:r w:rsidR="009C7F95">
          <w:rPr>
            <w:noProof/>
            <w:webHidden/>
          </w:rPr>
          <w:tab/>
        </w:r>
        <w:r w:rsidR="009C7F95">
          <w:rPr>
            <w:noProof/>
            <w:webHidden/>
          </w:rPr>
          <w:fldChar w:fldCharType="begin"/>
        </w:r>
        <w:r w:rsidR="009C7F95">
          <w:rPr>
            <w:noProof/>
            <w:webHidden/>
          </w:rPr>
          <w:instrText xml:space="preserve"> PAGEREF _Toc280694617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18" w:history="1">
        <w:r w:rsidR="009C7F95" w:rsidRPr="007533B2">
          <w:rPr>
            <w:rStyle w:val="af2"/>
            <w:noProof/>
          </w:rPr>
          <w:t xml:space="preserve">Приложение </w:t>
        </w:r>
        <w:r w:rsidR="009C7F95" w:rsidRPr="007533B2">
          <w:rPr>
            <w:rStyle w:val="af2"/>
            <w:noProof/>
            <w:lang w:val="en-US"/>
          </w:rPr>
          <w:t>A</w:t>
        </w:r>
        <w:r w:rsidR="009C7F95" w:rsidRPr="007533B2">
          <w:rPr>
            <w:rStyle w:val="af2"/>
            <w:noProof/>
          </w:rPr>
          <w:t xml:space="preserve"> Макетные данные</w:t>
        </w:r>
        <w:r w:rsidR="009C7F95">
          <w:rPr>
            <w:noProof/>
            <w:webHidden/>
          </w:rPr>
          <w:tab/>
        </w:r>
        <w:r w:rsidR="009C7F95">
          <w:rPr>
            <w:noProof/>
            <w:webHidden/>
          </w:rPr>
          <w:fldChar w:fldCharType="begin"/>
        </w:r>
        <w:r w:rsidR="009C7F95">
          <w:rPr>
            <w:noProof/>
            <w:webHidden/>
          </w:rPr>
          <w:instrText xml:space="preserve"> PAGEREF _Toc280694618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520A1F">
      <w:pPr>
        <w:pStyle w:val="22"/>
        <w:tabs>
          <w:tab w:val="right" w:leader="dot" w:pos="9627"/>
        </w:tabs>
        <w:rPr>
          <w:rFonts w:ascii="Calibri" w:eastAsia="Times New Roman" w:hAnsi="Calibri"/>
          <w:noProof/>
          <w:sz w:val="22"/>
          <w:szCs w:val="22"/>
        </w:rPr>
      </w:pPr>
      <w:hyperlink w:anchor="_Toc280694619" w:history="1">
        <w:r w:rsidR="009C7F95" w:rsidRPr="007533B2">
          <w:rPr>
            <w:rStyle w:val="af2"/>
            <w:noProof/>
          </w:rPr>
          <w:t xml:space="preserve">Приложение </w:t>
        </w:r>
        <w:r w:rsidR="009C7F95" w:rsidRPr="007533B2">
          <w:rPr>
            <w:rStyle w:val="af2"/>
            <w:noProof/>
            <w:lang w:val="en-US"/>
          </w:rPr>
          <w:t>B</w:t>
        </w:r>
        <w:r w:rsidR="009C7F95" w:rsidRPr="007533B2">
          <w:rPr>
            <w:rStyle w:val="af2"/>
            <w:noProof/>
          </w:rPr>
          <w:t xml:space="preserve"> Код клиентской части</w:t>
        </w:r>
        <w:r w:rsidR="009C7F95">
          <w:rPr>
            <w:noProof/>
            <w:webHidden/>
          </w:rPr>
          <w:tab/>
        </w:r>
        <w:r w:rsidR="009C7F95">
          <w:rPr>
            <w:noProof/>
            <w:webHidden/>
          </w:rPr>
          <w:fldChar w:fldCharType="begin"/>
        </w:r>
        <w:r w:rsidR="009C7F95">
          <w:rPr>
            <w:noProof/>
            <w:webHidden/>
          </w:rPr>
          <w:instrText xml:space="preserve"> PAGEREF _Toc280694619 \h </w:instrText>
        </w:r>
        <w:r w:rsidR="009C7F95">
          <w:rPr>
            <w:noProof/>
            <w:webHidden/>
          </w:rPr>
        </w:r>
        <w:r w:rsidR="009C7F95">
          <w:rPr>
            <w:noProof/>
            <w:webHidden/>
          </w:rPr>
          <w:fldChar w:fldCharType="separate"/>
        </w:r>
        <w:r w:rsidR="006E7707">
          <w:rPr>
            <w:noProof/>
            <w:webHidden/>
          </w:rPr>
          <w:t>3</w:t>
        </w:r>
        <w:r w:rsidR="009C7F95">
          <w:rPr>
            <w:noProof/>
            <w:webHidden/>
          </w:rPr>
          <w:fldChar w:fldCharType="end"/>
        </w:r>
      </w:hyperlink>
    </w:p>
    <w:p w:rsidR="009C7F95" w:rsidRDefault="009C7F95">
      <w:r>
        <w:fldChar w:fldCharType="end"/>
      </w:r>
    </w:p>
    <w:p w:rsidR="009C7F95" w:rsidRDefault="009C7F95">
      <w:pPr>
        <w:spacing w:after="200" w:line="252" w:lineRule="auto"/>
        <w:ind w:firstLine="0"/>
        <w:contextualSpacing w:val="0"/>
        <w:jc w:val="left"/>
        <w:rPr>
          <w:b/>
          <w:sz w:val="32"/>
          <w:szCs w:val="32"/>
        </w:rPr>
      </w:pPr>
      <w:r>
        <w:rPr>
          <w:b/>
          <w:sz w:val="32"/>
          <w:szCs w:val="32"/>
        </w:rPr>
        <w:br w:type="page"/>
      </w:r>
    </w:p>
    <w:p w:rsidR="009C7F95" w:rsidRPr="00E75AC3" w:rsidRDefault="009C7F95" w:rsidP="00F82C53">
      <w:pPr>
        <w:tabs>
          <w:tab w:val="num" w:pos="540"/>
        </w:tabs>
        <w:spacing w:line="480" w:lineRule="auto"/>
        <w:ind w:left="360"/>
        <w:rPr>
          <w:szCs w:val="28"/>
        </w:rPr>
      </w:pPr>
    </w:p>
    <w:p w:rsidR="009C7F95" w:rsidRDefault="009C7F95" w:rsidP="00F3569C">
      <w:pPr>
        <w:pStyle w:val="1"/>
      </w:pPr>
      <w:bookmarkStart w:id="0" w:name="_Toc280694597"/>
      <w:r>
        <w:t>1 Анализ предметной области</w:t>
      </w:r>
      <w:bookmarkEnd w:id="0"/>
    </w:p>
    <w:p w:rsidR="009C7F95" w:rsidRPr="00B6306A" w:rsidRDefault="009C7F95" w:rsidP="00B6306A">
      <w:pPr>
        <w:pStyle w:val="2"/>
      </w:pPr>
      <w:bookmarkStart w:id="1" w:name="_Toc280694598"/>
      <w:r>
        <w:t>1.1 Деловой регламент</w:t>
      </w:r>
      <w:bookmarkEnd w:id="1"/>
    </w:p>
    <w:p w:rsidR="009C7F95" w:rsidRPr="00F82C53" w:rsidRDefault="009C7F95" w:rsidP="00B6306A">
      <w:r>
        <w:t>Заключает</w:t>
      </w:r>
      <w:r w:rsidRPr="00BD5590">
        <w:t xml:space="preserve">ся договор провайдера с пользователем. </w:t>
      </w:r>
    </w:p>
    <w:p w:rsidR="009C7F95" w:rsidRPr="00BD5590" w:rsidRDefault="009C7F95" w:rsidP="00B6306A">
      <w:r w:rsidRPr="00BD5590">
        <w:t xml:space="preserve">Интернет-провайдер, иногда просто Провайдер, (англ. </w:t>
      </w:r>
      <w:r w:rsidRPr="00BD5590">
        <w:rPr>
          <w:lang w:val="en-US"/>
        </w:rPr>
        <w:t xml:space="preserve">Internet Service Provider, ISP, </w:t>
      </w:r>
      <w:r w:rsidRPr="00BD5590">
        <w:t>букв</w:t>
      </w:r>
      <w:r w:rsidRPr="00BD5590">
        <w:rPr>
          <w:lang w:val="en-US"/>
        </w:rPr>
        <w:t xml:space="preserve">. </w:t>
      </w:r>
      <w:r w:rsidRPr="00BD5590">
        <w:t>"поставщик Интернет-услуги") — организация, предоставляющая услуги доступа к Интернету и иные связанные с Интернетом услуги.</w:t>
      </w:r>
    </w:p>
    <w:p w:rsidR="009C7F95" w:rsidRPr="00BD5590" w:rsidRDefault="009C7F95" w:rsidP="00B6306A">
      <w:r>
        <w:t>Польз</w:t>
      </w:r>
      <w:r w:rsidRPr="00BD5590">
        <w:t>ователь - лицо заключившее договор с провайдером на предоставление каких либо услуг.</w:t>
      </w:r>
    </w:p>
    <w:p w:rsidR="009C7F95" w:rsidRPr="00BD5590" w:rsidRDefault="009C7F95" w:rsidP="00B6306A">
      <w:r w:rsidRPr="00BD5590">
        <w:t>Пользователь может заключить только один договор.</w:t>
      </w:r>
      <w:r>
        <w:t xml:space="preserve"> </w:t>
      </w:r>
      <w:r w:rsidRPr="00BD5590">
        <w:t>Срок действия договора год, по истечен</w:t>
      </w:r>
      <w:r>
        <w:t>ии срока автоматически продляет</w:t>
      </w:r>
      <w:r w:rsidRPr="00BD5590">
        <w:t>ся.</w:t>
      </w:r>
    </w:p>
    <w:p w:rsidR="009C7F95" w:rsidRPr="00BD5590" w:rsidRDefault="009C7F95" w:rsidP="00B6306A">
      <w:r w:rsidRPr="00BD5590">
        <w:t>При Заключении договора пользователь выбирает тарифный план.</w:t>
      </w:r>
    </w:p>
    <w:p w:rsidR="009C7F95" w:rsidRPr="00BD5590" w:rsidRDefault="009C7F95" w:rsidP="00B6306A">
      <w:r w:rsidRPr="00BD5590">
        <w:t>Тарифный план это совокупность цен и предоставляемых услуг.</w:t>
      </w:r>
    </w:p>
    <w:p w:rsidR="009C7F95" w:rsidRPr="00BD5590" w:rsidRDefault="009C7F95" w:rsidP="00B6306A">
      <w:r w:rsidRPr="00BD5590">
        <w:t>Есть возможность выбрать следующие тар</w:t>
      </w:r>
      <w:r>
        <w:t>и</w:t>
      </w:r>
      <w:r w:rsidRPr="00BD5590">
        <w:t>фные планы:</w:t>
      </w:r>
    </w:p>
    <w:p w:rsidR="009C7F95" w:rsidRPr="00BD5590" w:rsidRDefault="009C7F95" w:rsidP="00B6306A">
      <w:r w:rsidRPr="00BD5590">
        <w:t>Без</w:t>
      </w:r>
      <w:r>
        <w:t xml:space="preserve"> </w:t>
      </w:r>
      <w:r w:rsidRPr="00BD5590">
        <w:t>лимитный 256 - стоимость 350 руб. Ограничение скорости 256 кбит/сек</w:t>
      </w:r>
    </w:p>
    <w:p w:rsidR="009C7F95" w:rsidRPr="00BD5590" w:rsidRDefault="009C7F95" w:rsidP="00B6306A">
      <w:r w:rsidRPr="00BD5590">
        <w:t>Без</w:t>
      </w:r>
      <w:r>
        <w:t xml:space="preserve"> </w:t>
      </w:r>
      <w:r w:rsidRPr="00BD5590">
        <w:t>лимитный 512 - стоимость 500 руб. Ограничение скорости 512 кбит/сек</w:t>
      </w:r>
    </w:p>
    <w:p w:rsidR="009C7F95" w:rsidRPr="00BD5590" w:rsidRDefault="009C7F95" w:rsidP="00B6306A">
      <w:r w:rsidRPr="00BD5590">
        <w:t>Без</w:t>
      </w:r>
      <w:r>
        <w:t xml:space="preserve"> </w:t>
      </w:r>
      <w:r w:rsidRPr="00BD5590">
        <w:t>лимитный 768 - стоимость 600 руб. Ограничение скорости 768 кбит/сек</w:t>
      </w:r>
    </w:p>
    <w:p w:rsidR="009C7F95" w:rsidRPr="00BD5590" w:rsidRDefault="009C7F95" w:rsidP="00B6306A">
      <w:r w:rsidRPr="00BD5590">
        <w:t>Без</w:t>
      </w:r>
      <w:r>
        <w:t xml:space="preserve"> </w:t>
      </w:r>
      <w:r w:rsidRPr="00BD5590">
        <w:t>лимитный 1000 - стоимость 700 руб. Ограничение скорости 1024 кбит/сек</w:t>
      </w:r>
    </w:p>
    <w:p w:rsidR="009C7F95" w:rsidRPr="00BD5590" w:rsidRDefault="009C7F95" w:rsidP="00B6306A">
      <w:r w:rsidRPr="00BD5590">
        <w:t>Без</w:t>
      </w:r>
      <w:r>
        <w:t xml:space="preserve"> </w:t>
      </w:r>
      <w:r w:rsidRPr="00BD5590">
        <w:t>лимитный 2000 - стоимость 1200руб. Ограничение скорости 2048 кбит/сек</w:t>
      </w:r>
    </w:p>
    <w:p w:rsidR="009C7F95" w:rsidRPr="00BD5590" w:rsidRDefault="009C7F95" w:rsidP="00B6306A">
      <w:r w:rsidRPr="00BD5590">
        <w:t>Провайдер оставляет за собой право перевести пользователя на другой тарифный план в новом месяце, предварительно уведомив его.</w:t>
      </w:r>
    </w:p>
    <w:p w:rsidR="009C7F95" w:rsidRPr="00BD5590" w:rsidRDefault="009C7F95" w:rsidP="00B6306A">
      <w:r w:rsidRPr="00BD5590">
        <w:t xml:space="preserve">Списание денежных средств по договору происходит в конце месяца. </w:t>
      </w:r>
    </w:p>
    <w:p w:rsidR="009C7F95" w:rsidRPr="00BD5590" w:rsidRDefault="009C7F95" w:rsidP="00B6306A">
      <w:r>
        <w:t>Трафиком считается объ</w:t>
      </w:r>
      <w:r w:rsidRPr="00BD5590">
        <w:t>ем переданной информации. Трафик делиться на:</w:t>
      </w:r>
    </w:p>
    <w:p w:rsidR="009C7F95" w:rsidRPr="00BD5590" w:rsidRDefault="009C7F95" w:rsidP="00B6306A">
      <w:r w:rsidRPr="00BD5590">
        <w:t>- Внешний</w:t>
      </w:r>
      <w:r>
        <w:t xml:space="preserve"> </w:t>
      </w:r>
      <w:r w:rsidRPr="00BD5590">
        <w:t>(входящий, исходящий)</w:t>
      </w:r>
    </w:p>
    <w:p w:rsidR="009C7F95" w:rsidRPr="00BD5590" w:rsidRDefault="009C7F95" w:rsidP="00B6306A">
      <w:r w:rsidRPr="00BD5590">
        <w:t>- Локальный</w:t>
      </w:r>
      <w:r>
        <w:t xml:space="preserve"> (входящий, исходящий)</w:t>
      </w:r>
    </w:p>
    <w:p w:rsidR="009C7F95" w:rsidRPr="00BD5590" w:rsidRDefault="009C7F95" w:rsidP="00B6306A">
      <w:r>
        <w:t>Локальным трафиком считает</w:t>
      </w:r>
      <w:r w:rsidRPr="00BD5590">
        <w:t xml:space="preserve">ся весь трафик проходящий в диапазоне </w:t>
      </w:r>
      <w:r>
        <w:rPr>
          <w:lang w:val="en-US"/>
        </w:rPr>
        <w:t>IP</w:t>
      </w:r>
      <w:r w:rsidRPr="00BD5590">
        <w:t xml:space="preserve"> адресов провайдера.</w:t>
      </w:r>
    </w:p>
    <w:p w:rsidR="009C7F95" w:rsidRPr="00F82C53" w:rsidRDefault="009C7F95" w:rsidP="00B6306A">
      <w:r w:rsidRPr="00BD5590">
        <w:t>Локальный трафик не ограничивается в скорости. А так же не тарифицируется</w:t>
      </w:r>
      <w:r w:rsidRPr="00F82C53">
        <w:t xml:space="preserve"> </w:t>
      </w:r>
      <w:r w:rsidRPr="00BD5590">
        <w:t>(бесплатен).</w:t>
      </w:r>
    </w:p>
    <w:p w:rsidR="009C7F95" w:rsidRPr="00BD5590" w:rsidRDefault="009C7F95" w:rsidP="00B6306A">
      <w:r w:rsidRPr="00BD5590">
        <w:t>Внешним трафиком считается весь трафик кроме локального.</w:t>
      </w:r>
    </w:p>
    <w:p w:rsidR="009C7F95" w:rsidRPr="00F82C53" w:rsidRDefault="009C7F95" w:rsidP="00B6306A">
      <w:r w:rsidRPr="00BD5590">
        <w:t>Тарифицируется только входящий трафик. Исходящий является бесплатным.</w:t>
      </w:r>
    </w:p>
    <w:p w:rsidR="009C7F95" w:rsidRPr="00BD5590" w:rsidRDefault="009C7F95" w:rsidP="00B6306A">
      <w:r>
        <w:t>Пополнение баланса выполняет</w:t>
      </w:r>
      <w:r w:rsidRPr="00BD5590">
        <w:t>ся при помощи карт оплаты.</w:t>
      </w:r>
    </w:p>
    <w:p w:rsidR="009C7F95" w:rsidRPr="00BD5590" w:rsidRDefault="009C7F95" w:rsidP="00B6306A">
      <w:r w:rsidRPr="00BD5590">
        <w:t>Карта оплаты содержит  пароль и уникальный номер. Есть вариации карт оплаты:</w:t>
      </w:r>
    </w:p>
    <w:p w:rsidR="009C7F95" w:rsidRPr="00BD5590" w:rsidRDefault="009C7F95" w:rsidP="00B6306A">
      <w:r w:rsidRPr="00BD5590">
        <w:t>- На 100 руб.</w:t>
      </w:r>
    </w:p>
    <w:p w:rsidR="009C7F95" w:rsidRPr="00BD5590" w:rsidRDefault="009C7F95" w:rsidP="00B6306A">
      <w:r w:rsidRPr="00BD5590">
        <w:t>- На 200 руб.</w:t>
      </w:r>
    </w:p>
    <w:p w:rsidR="009C7F95" w:rsidRPr="00BD5590" w:rsidRDefault="009C7F95" w:rsidP="00B6306A">
      <w:r w:rsidRPr="00BD5590">
        <w:t>- На 500 руб.</w:t>
      </w:r>
    </w:p>
    <w:p w:rsidR="009C7F95" w:rsidRDefault="009C7F95" w:rsidP="00B6306A">
      <w:r w:rsidRPr="00BD5590">
        <w:t>Для активации карты следует ввести номер и пароль карты на сайте статистики</w:t>
      </w:r>
      <w:r>
        <w:t>.</w:t>
      </w:r>
    </w:p>
    <w:p w:rsidR="009C7F95" w:rsidRPr="00BD5590" w:rsidRDefault="009C7F95" w:rsidP="00B6306A">
      <w:r w:rsidRPr="00BD5590">
        <w:t>После активации карта становиться не действительной.</w:t>
      </w:r>
    </w:p>
    <w:p w:rsidR="009C7F95" w:rsidRPr="00BD5590" w:rsidRDefault="009C7F95" w:rsidP="00B6306A">
      <w:r w:rsidRPr="00BD5590">
        <w:t>Н</w:t>
      </w:r>
      <w:r>
        <w:t>омера и пароли всех карт хранят</w:t>
      </w:r>
      <w:r w:rsidRPr="00BD5590">
        <w:t>ся на сервере провайдера.</w:t>
      </w:r>
    </w:p>
    <w:p w:rsidR="009C7F95" w:rsidRDefault="009C7F95" w:rsidP="00F82C53">
      <w:pPr>
        <w:rPr>
          <w:szCs w:val="28"/>
        </w:rPr>
        <w:sectPr w:rsidR="009C7F95" w:rsidSect="008961C6">
          <w:footerReference w:type="even" r:id="rId7"/>
          <w:footerReference w:type="default" r:id="rId8"/>
          <w:pgSz w:w="11906" w:h="16838"/>
          <w:pgMar w:top="851" w:right="851" w:bottom="851" w:left="1418" w:header="709" w:footer="709" w:gutter="0"/>
          <w:cols w:space="708"/>
          <w:docGrid w:linePitch="360"/>
        </w:sectPr>
      </w:pPr>
    </w:p>
    <w:p w:rsidR="009C7F95" w:rsidRPr="00B6306A" w:rsidRDefault="009C7F95" w:rsidP="00B6306A">
      <w:pPr>
        <w:pStyle w:val="2"/>
      </w:pPr>
      <w:bookmarkStart w:id="2" w:name="_Toc280694599"/>
      <w:r>
        <w:t xml:space="preserve">1.2 </w:t>
      </w:r>
      <w:r w:rsidRPr="00B6306A">
        <w:t>Функциональная структура</w:t>
      </w:r>
      <w:bookmarkEnd w:id="2"/>
    </w:p>
    <w:p w:rsidR="009C7F95" w:rsidRPr="00B6306A" w:rsidRDefault="009C7F95" w:rsidP="00B6306A">
      <w:pPr>
        <w:ind w:left="567"/>
        <w:rPr>
          <w:b/>
          <w:szCs w:val="28"/>
        </w:rPr>
      </w:pPr>
      <w:r w:rsidRPr="00BC306F">
        <w:rPr>
          <w:szCs w:val="28"/>
        </w:rPr>
        <w:t>Кратко функции</w:t>
      </w:r>
      <w:r>
        <w:rPr>
          <w:szCs w:val="28"/>
        </w:rPr>
        <w:t xml:space="preserve"> БД изображены на функциональной структуре</w:t>
      </w:r>
      <w:r w:rsidRPr="00BC306F">
        <w:rPr>
          <w:szCs w:val="28"/>
        </w:rPr>
        <w:t xml:space="preserve"> (рис.1</w:t>
      </w:r>
      <w:r>
        <w:rPr>
          <w:szCs w:val="28"/>
        </w:rPr>
        <w:t>.1</w:t>
      </w:r>
      <w:r w:rsidRPr="00BC306F">
        <w:rPr>
          <w:szCs w:val="28"/>
        </w:rPr>
        <w:t>)</w:t>
      </w:r>
    </w:p>
    <w:p w:rsidR="009C7F95" w:rsidRDefault="009C7F95" w:rsidP="00F82C53">
      <w:pPr>
        <w:ind w:left="567"/>
        <w:rPr>
          <w:szCs w:val="28"/>
        </w:rPr>
      </w:pPr>
      <w:r w:rsidRPr="00BC306F">
        <w:rPr>
          <w:szCs w:val="28"/>
        </w:rPr>
        <w:t>Как видно из рис.1</w:t>
      </w:r>
      <w:r>
        <w:rPr>
          <w:szCs w:val="28"/>
        </w:rPr>
        <w:t xml:space="preserve">.1 </w:t>
      </w:r>
      <w:r w:rsidRPr="00BC306F">
        <w:rPr>
          <w:szCs w:val="28"/>
        </w:rPr>
        <w:t xml:space="preserve">, БД </w:t>
      </w:r>
      <w:r>
        <w:rPr>
          <w:szCs w:val="28"/>
        </w:rPr>
        <w:t xml:space="preserve">«Провайдер» </w:t>
      </w:r>
      <w:r w:rsidRPr="00BC306F">
        <w:rPr>
          <w:szCs w:val="28"/>
        </w:rPr>
        <w:t>имеет возможности:</w:t>
      </w:r>
    </w:p>
    <w:p w:rsidR="009C7F95" w:rsidRDefault="009C7F95" w:rsidP="00F82C53">
      <w:pPr>
        <w:ind w:left="495"/>
        <w:rPr>
          <w:szCs w:val="28"/>
        </w:rPr>
      </w:pPr>
      <w:r>
        <w:rPr>
          <w:szCs w:val="28"/>
        </w:rPr>
        <w:t>-Заключение договора</w:t>
      </w:r>
    </w:p>
    <w:p w:rsidR="009C7F95" w:rsidRDefault="009C7F95" w:rsidP="00F82C53">
      <w:pPr>
        <w:ind w:left="495"/>
        <w:rPr>
          <w:szCs w:val="28"/>
        </w:rPr>
      </w:pPr>
      <w:r>
        <w:rPr>
          <w:szCs w:val="28"/>
        </w:rPr>
        <w:t>- Просмотр клиентов</w:t>
      </w:r>
    </w:p>
    <w:p w:rsidR="009C7F95" w:rsidRDefault="009C7F95" w:rsidP="00F82C53">
      <w:pPr>
        <w:ind w:left="495"/>
        <w:rPr>
          <w:szCs w:val="28"/>
        </w:rPr>
      </w:pPr>
      <w:r>
        <w:rPr>
          <w:szCs w:val="28"/>
        </w:rPr>
        <w:t>- Пополнение баланса</w:t>
      </w:r>
    </w:p>
    <w:p w:rsidR="009C7F95" w:rsidRDefault="009C7F95" w:rsidP="00F82C53">
      <w:pPr>
        <w:ind w:left="495"/>
        <w:rPr>
          <w:szCs w:val="28"/>
        </w:rPr>
      </w:pPr>
      <w:r>
        <w:rPr>
          <w:szCs w:val="28"/>
        </w:rPr>
        <w:t>- Редактирование договора</w:t>
      </w:r>
    </w:p>
    <w:p w:rsidR="009C7F95" w:rsidRDefault="009C7F95" w:rsidP="00F82C53">
      <w:pPr>
        <w:ind w:left="495"/>
        <w:rPr>
          <w:szCs w:val="28"/>
        </w:rPr>
      </w:pPr>
      <w:r>
        <w:rPr>
          <w:szCs w:val="28"/>
        </w:rPr>
        <w:t>- Статистика оплат</w:t>
      </w:r>
    </w:p>
    <w:p w:rsidR="009C7F95" w:rsidRDefault="009C7F95" w:rsidP="00F82C53">
      <w:pPr>
        <w:ind w:left="495"/>
        <w:rPr>
          <w:szCs w:val="28"/>
        </w:rPr>
      </w:pPr>
      <w:r>
        <w:rPr>
          <w:szCs w:val="28"/>
        </w:rPr>
        <w:t>- Активность портов</w:t>
      </w:r>
    </w:p>
    <w:p w:rsidR="009C7F95" w:rsidRPr="00F82C53" w:rsidRDefault="009C7F95" w:rsidP="00F82C53">
      <w:pPr>
        <w:ind w:left="495"/>
        <w:rPr>
          <w:b/>
          <w:szCs w:val="28"/>
        </w:rPr>
      </w:pPr>
      <w:r>
        <w:rPr>
          <w:szCs w:val="28"/>
        </w:rPr>
        <w:t>- Полезная информация</w:t>
      </w:r>
    </w:p>
    <w:p w:rsidR="009C7F95" w:rsidRPr="004C58EF" w:rsidRDefault="009C7F95" w:rsidP="00B6306A">
      <w:pPr>
        <w:pStyle w:val="2"/>
      </w:pPr>
      <w:bookmarkStart w:id="3" w:name="_Toc280694600"/>
      <w:r>
        <w:t>1.3</w:t>
      </w:r>
      <w:r w:rsidRPr="004C58EF">
        <w:t xml:space="preserve"> Диаграмма потоков данных</w:t>
      </w:r>
      <w:bookmarkEnd w:id="3"/>
    </w:p>
    <w:p w:rsidR="009C7F95" w:rsidRPr="00495C3C" w:rsidRDefault="009C7F95" w:rsidP="00B6306A">
      <w:r w:rsidRPr="004C58EF">
        <w:t>Функциональная структура системы представляет собой набор</w:t>
      </w:r>
      <w:r w:rsidRPr="004A3761">
        <w:t xml:space="preserve"> диаграмм потоков данных (далее - ДПД), которые описывают смысл операций и ограничений. ДПД отражает функциональные зависимости значений, вычисляемых в системе, включая входные значения, выходные значения и внутренние хранилища данных. ДПД - это граф, на котором показано движение значений данных от их источников через преобразующие их процессы к их потребителям в других объектах. ДПД содержит процессы, которые преобразуют данные. Потоки данных, которые переносят данные. Активные объекты, которые производят и потребляют данные, и хранилища данных, которые пассивно хранят данные. </w:t>
      </w:r>
    </w:p>
    <w:p w:rsidR="009C7F95" w:rsidRPr="004A3761" w:rsidRDefault="009C7F95" w:rsidP="00B6306A">
      <w:r w:rsidRPr="004A3761">
        <w:t xml:space="preserve">Процесс преобразует значения данных. Процессы самого нижнего уровня представляют собой функции без побочных эффектов. Процесс может иметь побочные эффекты, если он содержит нефункциональные компоненты, такие как хранилища данных или внешние объекты. </w:t>
      </w:r>
    </w:p>
    <w:p w:rsidR="009C7F95" w:rsidRPr="004A3761" w:rsidRDefault="009C7F95" w:rsidP="00F82C53">
      <w:pPr>
        <w:ind w:firstLine="495"/>
        <w:rPr>
          <w:szCs w:val="28"/>
        </w:rPr>
      </w:pPr>
      <w:r w:rsidRPr="004A3761">
        <w:rPr>
          <w:szCs w:val="28"/>
        </w:rPr>
        <w:t xml:space="preserve">Поток данных соединяет выход объекта (или процесса) со входом другого объекта (или процесса). Он представляет промежуточные данные вычислений. Поток данных изображается в виде стрелки между производителем и потребителем данных, помеченной именами соответствующих данных; примеры стрелок, изображающих потоки данных, представлены на рисунке ДПД. </w:t>
      </w:r>
    </w:p>
    <w:p w:rsidR="009C7F95" w:rsidRDefault="009C7F95" w:rsidP="00F82C53">
      <w:pPr>
        <w:ind w:firstLine="495"/>
        <w:rPr>
          <w:szCs w:val="28"/>
        </w:rPr>
      </w:pPr>
      <w:r w:rsidRPr="004A3761">
        <w:rPr>
          <w:szCs w:val="28"/>
        </w:rPr>
        <w:t xml:space="preserve">Хранилище данных - это пассивный объект в составе ДПД, в котором данные сохраняются для последующего доступа. Хранилище данных допускает доступ к хранимым в нем данным в порядке, отличном от того, в котором они были туда помещены. Агрегатные хранилища данных, как например, списки и таблицы, обеспечивают доступ к данным в порядке их поступления, либо по ключам. </w:t>
      </w:r>
      <w:r>
        <w:rPr>
          <w:szCs w:val="28"/>
        </w:rPr>
        <w:t>Диаграмма ПД</w:t>
      </w:r>
      <w:r w:rsidRPr="004A3761">
        <w:rPr>
          <w:szCs w:val="28"/>
        </w:rPr>
        <w:t xml:space="preserve"> моего проекта представлена на (рис1.2).</w:t>
      </w:r>
    </w:p>
    <w:p w:rsidR="009C7F95" w:rsidRDefault="009C7F95" w:rsidP="00F82C53">
      <w:pPr>
        <w:ind w:left="495"/>
        <w:rPr>
          <w:szCs w:val="28"/>
        </w:rPr>
      </w:pPr>
      <w:r>
        <w:rPr>
          <w:szCs w:val="28"/>
        </w:rPr>
        <w:t>На функциональной диаграмме листовыми будут являться функции:</w:t>
      </w:r>
    </w:p>
    <w:p w:rsidR="009C7F95" w:rsidRDefault="009C7F95" w:rsidP="00606AAF">
      <w:pPr>
        <w:ind w:left="495"/>
        <w:rPr>
          <w:szCs w:val="28"/>
        </w:rPr>
      </w:pPr>
      <w:r>
        <w:rPr>
          <w:szCs w:val="28"/>
        </w:rPr>
        <w:t>-Заключение договора</w:t>
      </w:r>
    </w:p>
    <w:p w:rsidR="009C7F95" w:rsidRDefault="009C7F95" w:rsidP="00606AAF">
      <w:pPr>
        <w:ind w:left="495"/>
        <w:rPr>
          <w:szCs w:val="28"/>
        </w:rPr>
      </w:pPr>
      <w:r>
        <w:rPr>
          <w:szCs w:val="28"/>
        </w:rPr>
        <w:t>- Просмотр клиентов</w:t>
      </w:r>
    </w:p>
    <w:p w:rsidR="009C7F95" w:rsidRDefault="009C7F95" w:rsidP="00606AAF">
      <w:pPr>
        <w:ind w:left="495"/>
        <w:rPr>
          <w:szCs w:val="28"/>
        </w:rPr>
      </w:pPr>
      <w:r>
        <w:rPr>
          <w:szCs w:val="28"/>
        </w:rPr>
        <w:t>- Пополнение баланса</w:t>
      </w:r>
    </w:p>
    <w:p w:rsidR="009C7F95" w:rsidRDefault="009C7F95" w:rsidP="00606AAF">
      <w:pPr>
        <w:ind w:left="495"/>
        <w:rPr>
          <w:szCs w:val="28"/>
        </w:rPr>
      </w:pPr>
      <w:r>
        <w:rPr>
          <w:szCs w:val="28"/>
        </w:rPr>
        <w:t>- Редактирование договора</w:t>
      </w:r>
    </w:p>
    <w:p w:rsidR="009C7F95" w:rsidRDefault="009C7F95" w:rsidP="00606AAF">
      <w:pPr>
        <w:ind w:left="495"/>
        <w:rPr>
          <w:szCs w:val="28"/>
        </w:rPr>
      </w:pPr>
      <w:r>
        <w:rPr>
          <w:szCs w:val="28"/>
        </w:rPr>
        <w:t>- Статистика оплат (Выводит данные об оплатах, совершенных пользователем)</w:t>
      </w:r>
    </w:p>
    <w:p w:rsidR="009C7F95" w:rsidRDefault="009C7F95" w:rsidP="00606AAF">
      <w:pPr>
        <w:ind w:left="495"/>
        <w:rPr>
          <w:szCs w:val="28"/>
        </w:rPr>
      </w:pPr>
      <w:r>
        <w:rPr>
          <w:szCs w:val="28"/>
        </w:rPr>
        <w:t>- Активность портов (Выводит суммарный объем информации принятый на каждый порт)</w:t>
      </w:r>
    </w:p>
    <w:p w:rsidR="009C7F95" w:rsidRPr="00F82C53" w:rsidRDefault="009C7F95" w:rsidP="00606AAF">
      <w:pPr>
        <w:ind w:left="495"/>
        <w:rPr>
          <w:b/>
          <w:szCs w:val="28"/>
        </w:rPr>
      </w:pPr>
      <w:r>
        <w:rPr>
          <w:szCs w:val="28"/>
        </w:rPr>
        <w:t>- Полезная информация (Содержит такую информацию, как использование услуг, объем прибыли и др.)</w:t>
      </w:r>
    </w:p>
    <w:p w:rsidR="009C7F95" w:rsidRPr="00816EBC" w:rsidRDefault="009C7F95" w:rsidP="00F82C53">
      <w:pPr>
        <w:ind w:left="495"/>
        <w:rPr>
          <w:szCs w:val="28"/>
        </w:rPr>
      </w:pPr>
    </w:p>
    <w:p w:rsidR="009C7F95" w:rsidRPr="00816EBC" w:rsidRDefault="009C7F95" w:rsidP="00F82C53">
      <w:pPr>
        <w:ind w:left="1276"/>
        <w:rPr>
          <w:b/>
          <w:szCs w:val="28"/>
        </w:rPr>
      </w:pPr>
    </w:p>
    <w:p w:rsidR="009C7F95" w:rsidRPr="00F82C53" w:rsidRDefault="009C7F95" w:rsidP="00F82C53">
      <w:pPr>
        <w:rPr>
          <w:szCs w:val="28"/>
        </w:rPr>
        <w:sectPr w:rsidR="009C7F95" w:rsidRPr="00F82C53" w:rsidSect="008961C6">
          <w:footerReference w:type="even" r:id="rId9"/>
          <w:footerReference w:type="default" r:id="rId10"/>
          <w:pgSz w:w="11906" w:h="16838"/>
          <w:pgMar w:top="851" w:right="851" w:bottom="851" w:left="1418" w:header="709" w:footer="709" w:gutter="0"/>
          <w:cols w:space="708"/>
          <w:docGrid w:linePitch="360"/>
        </w:sectPr>
      </w:pPr>
    </w:p>
    <w:p w:rsidR="009C7F95" w:rsidRDefault="009C7F95" w:rsidP="00B6306A">
      <w:pPr>
        <w:ind w:firstLine="0"/>
        <w:jc w:val="center"/>
        <w:rPr>
          <w:b/>
          <w:szCs w:val="28"/>
        </w:rPr>
      </w:pPr>
      <w:r>
        <w:object w:dxaOrig="12641" w:dyaOrig="3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25pt;height:195pt" o:ole="">
            <v:imagedata r:id="rId11" o:title=""/>
          </v:shape>
          <o:OLEObject Type="Embed" ProgID="Visio.Drawing.11" ShapeID="_x0000_i1025" DrawAspect="Content" ObjectID="_1461484233" r:id="rId12"/>
        </w:object>
      </w:r>
    </w:p>
    <w:p w:rsidR="009C7F95" w:rsidRPr="00B6306A" w:rsidRDefault="009C7F95" w:rsidP="00B6306A">
      <w:pPr>
        <w:ind w:firstLine="0"/>
        <w:jc w:val="center"/>
        <w:rPr>
          <w:sz w:val="24"/>
        </w:rPr>
      </w:pPr>
      <w:r w:rsidRPr="00B6306A">
        <w:rPr>
          <w:sz w:val="24"/>
        </w:rPr>
        <w:t>Рисунок 1.1  Функциональная структура</w:t>
      </w:r>
    </w:p>
    <w:p w:rsidR="009C7F95" w:rsidRPr="0033118E" w:rsidRDefault="009C7F95" w:rsidP="00F82C53">
      <w:pPr>
        <w:ind w:left="567"/>
        <w:jc w:val="center"/>
        <w:rPr>
          <w:szCs w:val="28"/>
        </w:rPr>
      </w:pPr>
    </w:p>
    <w:p w:rsidR="009C7F95" w:rsidRDefault="009C7F95" w:rsidP="00F82C53">
      <w:pPr>
        <w:ind w:left="567"/>
        <w:rPr>
          <w:szCs w:val="28"/>
        </w:rPr>
      </w:pPr>
    </w:p>
    <w:p w:rsidR="009C7F95" w:rsidRDefault="009C7F95" w:rsidP="00F82C53">
      <w:pPr>
        <w:ind w:left="567"/>
        <w:rPr>
          <w:b/>
          <w:szCs w:val="28"/>
        </w:rPr>
      </w:pPr>
      <w:r>
        <w:rPr>
          <w:szCs w:val="28"/>
        </w:rPr>
        <w:br w:type="page"/>
      </w:r>
    </w:p>
    <w:p w:rsidR="009C7F95" w:rsidRDefault="00520A1F" w:rsidP="00B6306A">
      <w:pPr>
        <w:ind w:firstLine="0"/>
        <w:jc w:val="center"/>
        <w:rPr>
          <w:b/>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531pt;margin-top:-33.15pt;width:225pt;height:27pt;z-index:251656192" stroked="f">
            <v:textbox style="mso-next-textbox:#_x0000_s1026">
              <w:txbxContent>
                <w:p w:rsidR="009C7F95" w:rsidRPr="007E5234" w:rsidRDefault="009C7F95" w:rsidP="00F82C53"/>
              </w:txbxContent>
            </v:textbox>
          </v:shape>
        </w:pict>
      </w:r>
      <w:r w:rsidR="009C7F95">
        <w:object w:dxaOrig="13208" w:dyaOrig="9175">
          <v:shape id="_x0000_i1026" type="#_x0000_t75" style="width:594pt;height:412.5pt" o:ole="">
            <v:imagedata r:id="rId13" o:title=""/>
          </v:shape>
          <o:OLEObject Type="Embed" ProgID="Visio.Drawing.11" ShapeID="_x0000_i1026" DrawAspect="Content" ObjectID="_1461484234" r:id="rId14"/>
        </w:object>
      </w:r>
    </w:p>
    <w:p w:rsidR="009C7F95" w:rsidRPr="00B6306A" w:rsidRDefault="009C7F95" w:rsidP="00B6306A">
      <w:pPr>
        <w:ind w:firstLine="0"/>
        <w:jc w:val="center"/>
        <w:rPr>
          <w:sz w:val="24"/>
        </w:rPr>
      </w:pPr>
      <w:r w:rsidRPr="00B6306A">
        <w:rPr>
          <w:sz w:val="24"/>
        </w:rPr>
        <w:t>Рисунок 1.2 Диаграмма потоков данных</w:t>
      </w:r>
    </w:p>
    <w:p w:rsidR="009C7F95" w:rsidRPr="00660229" w:rsidRDefault="009C7F95" w:rsidP="00F82C53">
      <w:pPr>
        <w:ind w:left="567"/>
        <w:rPr>
          <w:szCs w:val="28"/>
        </w:rPr>
        <w:sectPr w:rsidR="009C7F95" w:rsidRPr="00660229" w:rsidSect="008961C6">
          <w:pgSz w:w="16838" w:h="11906" w:orient="landscape"/>
          <w:pgMar w:top="1418" w:right="851" w:bottom="851" w:left="851" w:header="709" w:footer="709" w:gutter="0"/>
          <w:cols w:space="708"/>
          <w:docGrid w:linePitch="360"/>
        </w:sectPr>
      </w:pPr>
    </w:p>
    <w:p w:rsidR="009C7F95" w:rsidRPr="00521B2C" w:rsidRDefault="009C7F95" w:rsidP="0069264C">
      <w:pPr>
        <w:pStyle w:val="2"/>
      </w:pPr>
      <w:bookmarkStart w:id="4" w:name="_Toc280694601"/>
      <w:r>
        <w:t>1.4</w:t>
      </w:r>
      <w:r w:rsidRPr="00CA28BF">
        <w:t xml:space="preserve"> Выделение информационных объектов и их атрибутов</w:t>
      </w:r>
      <w:bookmarkEnd w:id="4"/>
    </w:p>
    <w:p w:rsidR="009C7F95" w:rsidRDefault="009C7F95" w:rsidP="00F82C53">
      <w:pPr>
        <w:ind w:left="567"/>
        <w:rPr>
          <w:szCs w:val="28"/>
        </w:rPr>
      </w:pPr>
      <w:r w:rsidRPr="00CA28BF">
        <w:rPr>
          <w:szCs w:val="28"/>
        </w:rPr>
        <w:t>В результате детального анализа предметной</w:t>
      </w:r>
      <w:r w:rsidRPr="00CE7840">
        <w:rPr>
          <w:szCs w:val="28"/>
        </w:rPr>
        <w:t xml:space="preserve"> </w:t>
      </w:r>
      <w:r w:rsidRPr="00CA28BF">
        <w:rPr>
          <w:szCs w:val="28"/>
        </w:rPr>
        <w:t>области</w:t>
      </w:r>
      <w:r>
        <w:rPr>
          <w:szCs w:val="28"/>
        </w:rPr>
        <w:t>, построения функциональной структуры и схемы потоков данных</w:t>
      </w:r>
      <w:r w:rsidRPr="00CA28BF">
        <w:rPr>
          <w:szCs w:val="28"/>
        </w:rPr>
        <w:t xml:space="preserve"> были выделены следующие объекты:</w:t>
      </w:r>
    </w:p>
    <w:p w:rsidR="009C7F95" w:rsidRDefault="009C7F95" w:rsidP="00234070">
      <w:r>
        <w:t>1. Клиент</w:t>
      </w:r>
    </w:p>
    <w:p w:rsidR="009C7F95" w:rsidRDefault="009C7F95" w:rsidP="00234070">
      <w:r>
        <w:tab/>
      </w:r>
      <w:r>
        <w:tab/>
        <w:t>1.1Номер</w:t>
      </w:r>
    </w:p>
    <w:p w:rsidR="009C7F95" w:rsidRDefault="009C7F95" w:rsidP="00234070">
      <w:r>
        <w:tab/>
      </w:r>
      <w:r>
        <w:tab/>
        <w:t>1.2 Ф.И.О.</w:t>
      </w:r>
    </w:p>
    <w:p w:rsidR="009C7F95" w:rsidRDefault="009C7F95" w:rsidP="00234070">
      <w:r>
        <w:tab/>
      </w:r>
      <w:r>
        <w:tab/>
        <w:t>1.3 Паспорт</w:t>
      </w:r>
    </w:p>
    <w:p w:rsidR="009C7F95" w:rsidRDefault="009C7F95" w:rsidP="00234070">
      <w:r>
        <w:t>1.4 Регистрация</w:t>
      </w:r>
    </w:p>
    <w:p w:rsidR="009C7F95" w:rsidRDefault="009C7F95" w:rsidP="00234070">
      <w:r>
        <w:t>2. Договор</w:t>
      </w:r>
    </w:p>
    <w:p w:rsidR="009C7F95" w:rsidRDefault="009C7F95" w:rsidP="00234070">
      <w:r>
        <w:tab/>
      </w:r>
      <w:r>
        <w:tab/>
        <w:t>2.1 Номер</w:t>
      </w:r>
    </w:p>
    <w:p w:rsidR="009C7F95" w:rsidRDefault="009C7F95" w:rsidP="00234070">
      <w:r>
        <w:t>2.2 Дата приёма на работу</w:t>
      </w:r>
    </w:p>
    <w:p w:rsidR="009C7F95" w:rsidRDefault="009C7F95" w:rsidP="00234070">
      <w:r>
        <w:t>2.3 Контактный телефон</w:t>
      </w:r>
    </w:p>
    <w:p w:rsidR="009C7F95" w:rsidRDefault="009C7F95" w:rsidP="00234070">
      <w:r>
        <w:t>2.4 Место нахождения</w:t>
      </w:r>
    </w:p>
    <w:p w:rsidR="009C7F95" w:rsidRDefault="009C7F95" w:rsidP="00234070">
      <w:r>
        <w:t>3. Карта</w:t>
      </w:r>
    </w:p>
    <w:p w:rsidR="009C7F95" w:rsidRDefault="009C7F95" w:rsidP="00234070">
      <w:r>
        <w:tab/>
      </w:r>
      <w:r>
        <w:tab/>
        <w:t>3.1 Номер</w:t>
      </w:r>
    </w:p>
    <w:p w:rsidR="009C7F95" w:rsidRDefault="009C7F95" w:rsidP="00234070">
      <w:r>
        <w:tab/>
      </w:r>
      <w:r>
        <w:tab/>
        <w:t>3.2 Сумма</w:t>
      </w:r>
    </w:p>
    <w:p w:rsidR="009C7F95" w:rsidRDefault="009C7F95" w:rsidP="00234070">
      <w:r>
        <w:tab/>
      </w:r>
      <w:r>
        <w:tab/>
        <w:t>3.3 Пароль</w:t>
      </w:r>
    </w:p>
    <w:p w:rsidR="009C7F95" w:rsidRDefault="009C7F95" w:rsidP="00234070">
      <w:r>
        <w:tab/>
      </w:r>
      <w:r>
        <w:tab/>
        <w:t>3.4 Состояние</w:t>
      </w:r>
    </w:p>
    <w:p w:rsidR="009C7F95" w:rsidRPr="0069264C" w:rsidRDefault="009C7F95" w:rsidP="00234070">
      <w:r>
        <w:t>4. История оплат</w:t>
      </w:r>
    </w:p>
    <w:p w:rsidR="009C7F95" w:rsidRDefault="009C7F95" w:rsidP="00234070">
      <w:r>
        <w:tab/>
      </w:r>
      <w:r>
        <w:tab/>
        <w:t>4.1 Дата, время</w:t>
      </w:r>
    </w:p>
    <w:p w:rsidR="009C7F95" w:rsidRDefault="009C7F95" w:rsidP="00234070">
      <w:r>
        <w:tab/>
      </w:r>
      <w:r>
        <w:tab/>
        <w:t>4.2 Номер карты</w:t>
      </w:r>
    </w:p>
    <w:p w:rsidR="009C7F95" w:rsidRDefault="009C7F95" w:rsidP="00234070">
      <w:r>
        <w:tab/>
      </w:r>
      <w:r>
        <w:tab/>
        <w:t>4.3 Сумма</w:t>
      </w:r>
    </w:p>
    <w:p w:rsidR="009C7F95" w:rsidRDefault="009C7F95" w:rsidP="00234070">
      <w:r>
        <w:t>5. Дебит</w:t>
      </w:r>
    </w:p>
    <w:p w:rsidR="009C7F95" w:rsidRDefault="009C7F95" w:rsidP="00234070">
      <w:r>
        <w:tab/>
      </w:r>
      <w:r>
        <w:tab/>
        <w:t>5.1Сумма</w:t>
      </w:r>
    </w:p>
    <w:p w:rsidR="009C7F95" w:rsidRDefault="009C7F95" w:rsidP="00234070">
      <w:r>
        <w:tab/>
      </w:r>
      <w:r>
        <w:tab/>
        <w:t>5.2Дата время</w:t>
      </w:r>
    </w:p>
    <w:p w:rsidR="009C7F95" w:rsidRDefault="009C7F95" w:rsidP="00234070">
      <w:r>
        <w:t>6. Услуга</w:t>
      </w:r>
    </w:p>
    <w:p w:rsidR="009C7F95" w:rsidRDefault="009C7F95" w:rsidP="00234070">
      <w:r>
        <w:tab/>
        <w:t>6.1 Шифр</w:t>
      </w:r>
    </w:p>
    <w:p w:rsidR="009C7F95" w:rsidRDefault="009C7F95" w:rsidP="00234070">
      <w:r>
        <w:tab/>
        <w:t>6.2 Название</w:t>
      </w:r>
    </w:p>
    <w:p w:rsidR="009C7F95" w:rsidRDefault="009C7F95" w:rsidP="00234070">
      <w:r>
        <w:tab/>
        <w:t>6.3 Стоимость</w:t>
      </w:r>
    </w:p>
    <w:p w:rsidR="009C7F95" w:rsidRDefault="009C7F95" w:rsidP="00234070">
      <w:r>
        <w:tab/>
        <w:t>6.4 Описание</w:t>
      </w:r>
    </w:p>
    <w:p w:rsidR="009C7F95" w:rsidRPr="00712FEF" w:rsidRDefault="009C7F95" w:rsidP="00234070">
      <w:r>
        <w:t>7</w:t>
      </w:r>
      <w:r w:rsidRPr="00521B2C">
        <w:t xml:space="preserve"> </w:t>
      </w:r>
      <w:r>
        <w:rPr>
          <w:lang w:val="en-US"/>
        </w:rPr>
        <w:t>IP</w:t>
      </w:r>
    </w:p>
    <w:p w:rsidR="009C7F95" w:rsidRDefault="009C7F95" w:rsidP="00234070">
      <w:r>
        <w:tab/>
        <w:t>7.1 С порта</w:t>
      </w:r>
    </w:p>
    <w:p w:rsidR="009C7F95" w:rsidRDefault="009C7F95" w:rsidP="00234070">
      <w:r>
        <w:tab/>
        <w:t>7.2 На порт</w:t>
      </w:r>
    </w:p>
    <w:p w:rsidR="009C7F95" w:rsidRDefault="009C7F95" w:rsidP="00234070">
      <w:r>
        <w:tab/>
        <w:t>7.3 С адреса</w:t>
      </w:r>
    </w:p>
    <w:p w:rsidR="009C7F95" w:rsidRDefault="009C7F95" w:rsidP="00234070">
      <w:r>
        <w:tab/>
        <w:t>7.4 На адрес</w:t>
      </w:r>
    </w:p>
    <w:p w:rsidR="009C7F95" w:rsidRDefault="009C7F95" w:rsidP="00234070">
      <w:r>
        <w:tab/>
        <w:t>7.5 С интерфейса</w:t>
      </w:r>
    </w:p>
    <w:p w:rsidR="009C7F95" w:rsidRDefault="009C7F95" w:rsidP="00234070">
      <w:r>
        <w:tab/>
        <w:t>7.6 На интерфейс</w:t>
      </w:r>
    </w:p>
    <w:p w:rsidR="009C7F95" w:rsidRDefault="009C7F95" w:rsidP="00234070">
      <w:r>
        <w:t>7.7 Трафик</w:t>
      </w:r>
    </w:p>
    <w:p w:rsidR="009C7F95" w:rsidRDefault="009C7F95" w:rsidP="00234070">
      <w:r>
        <w:t>7.8 Дата, время</w:t>
      </w:r>
    </w:p>
    <w:p w:rsidR="009C7F95" w:rsidRDefault="009C7F95" w:rsidP="00F82C53">
      <w:pPr>
        <w:ind w:left="567"/>
        <w:rPr>
          <w:szCs w:val="28"/>
        </w:rPr>
      </w:pPr>
    </w:p>
    <w:p w:rsidR="009C7F95" w:rsidRDefault="009C7F95">
      <w:pPr>
        <w:spacing w:after="200" w:line="252" w:lineRule="auto"/>
        <w:ind w:firstLine="0"/>
        <w:contextualSpacing w:val="0"/>
        <w:jc w:val="left"/>
        <w:rPr>
          <w:b/>
          <w:szCs w:val="28"/>
        </w:rPr>
      </w:pPr>
      <w:r>
        <w:rPr>
          <w:b/>
          <w:szCs w:val="28"/>
        </w:rPr>
        <w:br w:type="page"/>
      </w:r>
    </w:p>
    <w:p w:rsidR="009C7F95" w:rsidRPr="00FA11D7" w:rsidRDefault="009C7F95" w:rsidP="00F3569C">
      <w:pPr>
        <w:pStyle w:val="1"/>
      </w:pPr>
      <w:bookmarkStart w:id="5" w:name="_Toc280694602"/>
      <w:r>
        <w:t>2</w:t>
      </w:r>
      <w:r w:rsidRPr="00FA11D7">
        <w:t xml:space="preserve"> </w:t>
      </w:r>
      <w:r>
        <w:t>Концептуальная</w:t>
      </w:r>
      <w:r w:rsidRPr="00FA11D7">
        <w:t xml:space="preserve"> модель</w:t>
      </w:r>
      <w:bookmarkEnd w:id="5"/>
    </w:p>
    <w:p w:rsidR="009C7F95" w:rsidRPr="00372B69" w:rsidRDefault="009C7F95" w:rsidP="00606AAF">
      <w:pPr>
        <w:rPr>
          <w:szCs w:val="28"/>
        </w:rPr>
      </w:pPr>
      <w:r>
        <w:rPr>
          <w:szCs w:val="28"/>
        </w:rPr>
        <w:t xml:space="preserve">При построении модели сущность-связь на начальном этапе каждый информационный объект заменяем сущностью, при этом каждое свойство объекта становится атрибутом сущности. </w:t>
      </w:r>
    </w:p>
    <w:p w:rsidR="009C7F95" w:rsidRDefault="009C7F95" w:rsidP="00606AAF">
      <w:pPr>
        <w:rPr>
          <w:szCs w:val="28"/>
        </w:rPr>
      </w:pPr>
      <w:r>
        <w:rPr>
          <w:szCs w:val="28"/>
        </w:rPr>
        <w:t xml:space="preserve">Теперь построим предварительную концептуальную модель и покажем количественное значение мощностей связей Рисунке </w:t>
      </w:r>
      <w:r w:rsidRPr="00521B2C">
        <w:rPr>
          <w:szCs w:val="28"/>
        </w:rPr>
        <w:t>2</w:t>
      </w:r>
      <w:r>
        <w:rPr>
          <w:szCs w:val="28"/>
        </w:rPr>
        <w:t>.</w:t>
      </w:r>
      <w:r w:rsidRPr="00521B2C">
        <w:rPr>
          <w:szCs w:val="28"/>
        </w:rPr>
        <w:t>1</w:t>
      </w:r>
      <w:r>
        <w:rPr>
          <w:szCs w:val="28"/>
        </w:rPr>
        <w:t>.</w:t>
      </w:r>
    </w:p>
    <w:p w:rsidR="009C7F95" w:rsidRDefault="009C7F95" w:rsidP="00606AAF">
      <w:pPr>
        <w:rPr>
          <w:szCs w:val="28"/>
        </w:rPr>
      </w:pPr>
      <w:r>
        <w:rPr>
          <w:szCs w:val="28"/>
        </w:rPr>
        <w:t>У данной модели есть следующие связи:</w:t>
      </w:r>
    </w:p>
    <w:p w:rsidR="009C7F95" w:rsidRDefault="009C7F95" w:rsidP="00606AAF">
      <w:pPr>
        <w:pStyle w:val="12"/>
        <w:numPr>
          <w:ilvl w:val="0"/>
          <w:numId w:val="29"/>
        </w:numPr>
        <w:ind w:left="0" w:firstLine="709"/>
        <w:rPr>
          <w:szCs w:val="28"/>
        </w:rPr>
      </w:pPr>
      <w:r>
        <w:rPr>
          <w:szCs w:val="28"/>
        </w:rPr>
        <w:t>Провайдер – Договор: У одного провайдера может быть много клиентов, А у каждого клиента может быть только один провайдер.</w:t>
      </w:r>
    </w:p>
    <w:p w:rsidR="009C7F95" w:rsidRDefault="009C7F95" w:rsidP="00606AAF">
      <w:pPr>
        <w:pStyle w:val="12"/>
        <w:numPr>
          <w:ilvl w:val="0"/>
          <w:numId w:val="29"/>
        </w:numPr>
        <w:ind w:left="0" w:firstLine="709"/>
        <w:rPr>
          <w:szCs w:val="28"/>
        </w:rPr>
      </w:pPr>
      <w:r>
        <w:rPr>
          <w:szCs w:val="28"/>
        </w:rPr>
        <w:t>Договор – Дебит</w:t>
      </w:r>
      <w:r w:rsidRPr="00372B69">
        <w:rPr>
          <w:szCs w:val="28"/>
        </w:rPr>
        <w:t xml:space="preserve">: </w:t>
      </w:r>
      <w:r>
        <w:rPr>
          <w:szCs w:val="28"/>
        </w:rPr>
        <w:t>Под дебитом здесь понимается списание средств. И таким образом: по одному договору может быть несколько списаний средств. И одно списание средств может быть только у одного договора.</w:t>
      </w:r>
    </w:p>
    <w:p w:rsidR="009C7F95" w:rsidRDefault="009C7F95" w:rsidP="00606AAF">
      <w:pPr>
        <w:pStyle w:val="12"/>
        <w:numPr>
          <w:ilvl w:val="0"/>
          <w:numId w:val="29"/>
        </w:numPr>
        <w:ind w:left="0" w:firstLine="709"/>
        <w:rPr>
          <w:szCs w:val="28"/>
        </w:rPr>
      </w:pPr>
      <w:r>
        <w:rPr>
          <w:szCs w:val="28"/>
        </w:rPr>
        <w:t>Договор – Клиент</w:t>
      </w:r>
      <w:r w:rsidRPr="00372B69">
        <w:rPr>
          <w:szCs w:val="28"/>
        </w:rPr>
        <w:t xml:space="preserve">: </w:t>
      </w:r>
      <w:r>
        <w:rPr>
          <w:szCs w:val="28"/>
        </w:rPr>
        <w:t xml:space="preserve">Клиент может заключить только один договор. И один договор оформляется только на одного клиента.(Но тем не менее в сущность договор идет внешним ключом </w:t>
      </w:r>
      <w:r>
        <w:rPr>
          <w:szCs w:val="28"/>
          <w:lang w:val="en-US"/>
        </w:rPr>
        <w:t>id</w:t>
      </w:r>
      <w:r>
        <w:rPr>
          <w:szCs w:val="28"/>
        </w:rPr>
        <w:t xml:space="preserve"> из таблицы </w:t>
      </w:r>
      <w:r w:rsidRPr="00EF5F9E">
        <w:rPr>
          <w:szCs w:val="28"/>
        </w:rPr>
        <w:t>“</w:t>
      </w:r>
      <w:r>
        <w:rPr>
          <w:szCs w:val="28"/>
        </w:rPr>
        <w:t>Клиент</w:t>
      </w:r>
      <w:r w:rsidRPr="00EF5F9E">
        <w:rPr>
          <w:szCs w:val="28"/>
        </w:rPr>
        <w:t>”</w:t>
      </w:r>
      <w:r>
        <w:rPr>
          <w:szCs w:val="28"/>
        </w:rPr>
        <w:t xml:space="preserve"> )</w:t>
      </w:r>
    </w:p>
    <w:p w:rsidR="009C7F95" w:rsidRDefault="009C7F95" w:rsidP="00606AAF">
      <w:pPr>
        <w:pStyle w:val="12"/>
        <w:numPr>
          <w:ilvl w:val="0"/>
          <w:numId w:val="29"/>
        </w:numPr>
        <w:ind w:left="0" w:firstLine="709"/>
        <w:rPr>
          <w:szCs w:val="28"/>
        </w:rPr>
      </w:pPr>
      <w:r>
        <w:rPr>
          <w:szCs w:val="28"/>
        </w:rPr>
        <w:t>Услуга договор</w:t>
      </w:r>
      <w:r w:rsidRPr="00EF5F9E">
        <w:rPr>
          <w:szCs w:val="28"/>
        </w:rPr>
        <w:t xml:space="preserve">: </w:t>
      </w:r>
      <w:r>
        <w:rPr>
          <w:szCs w:val="28"/>
        </w:rPr>
        <w:t>Одна услуга может предоставляться по нескольким договорам, и один договор может иметь несколько услуг.</w:t>
      </w:r>
    </w:p>
    <w:p w:rsidR="009C7F95" w:rsidRDefault="009C7F95" w:rsidP="00606AAF">
      <w:pPr>
        <w:pStyle w:val="12"/>
        <w:numPr>
          <w:ilvl w:val="0"/>
          <w:numId w:val="29"/>
        </w:numPr>
        <w:ind w:left="0" w:firstLine="709"/>
        <w:rPr>
          <w:szCs w:val="28"/>
        </w:rPr>
      </w:pPr>
      <w:r>
        <w:rPr>
          <w:szCs w:val="28"/>
        </w:rPr>
        <w:t>Карта оплаты – Провайдер</w:t>
      </w:r>
      <w:r w:rsidRPr="00EF5F9E">
        <w:rPr>
          <w:szCs w:val="28"/>
        </w:rPr>
        <w:t xml:space="preserve">: </w:t>
      </w:r>
      <w:r>
        <w:rPr>
          <w:szCs w:val="28"/>
        </w:rPr>
        <w:t>Провайдер предоставляет множество карт оплат. И одна карта оплаты принадлежит только одному провайдеру.</w:t>
      </w:r>
    </w:p>
    <w:p w:rsidR="009C7F95" w:rsidRPr="00372B69" w:rsidRDefault="009C7F95" w:rsidP="00606AAF">
      <w:pPr>
        <w:pStyle w:val="12"/>
        <w:numPr>
          <w:ilvl w:val="0"/>
          <w:numId w:val="29"/>
        </w:numPr>
        <w:ind w:left="0" w:firstLine="709"/>
        <w:rPr>
          <w:szCs w:val="28"/>
        </w:rPr>
      </w:pPr>
      <w:r>
        <w:rPr>
          <w:szCs w:val="28"/>
          <w:lang w:val="en-US"/>
        </w:rPr>
        <w:t>IP</w:t>
      </w:r>
      <w:r w:rsidRPr="00EF5F9E">
        <w:rPr>
          <w:szCs w:val="28"/>
        </w:rPr>
        <w:t xml:space="preserve"> – </w:t>
      </w:r>
      <w:r>
        <w:rPr>
          <w:szCs w:val="28"/>
        </w:rPr>
        <w:t>договор</w:t>
      </w:r>
      <w:r w:rsidRPr="00EF5F9E">
        <w:rPr>
          <w:szCs w:val="28"/>
        </w:rPr>
        <w:t xml:space="preserve">: </w:t>
      </w:r>
      <w:r>
        <w:rPr>
          <w:szCs w:val="28"/>
        </w:rPr>
        <w:t xml:space="preserve">В сущности </w:t>
      </w:r>
      <w:r>
        <w:rPr>
          <w:szCs w:val="28"/>
          <w:lang w:val="en-US"/>
        </w:rPr>
        <w:t>IP</w:t>
      </w:r>
      <w:r w:rsidRPr="00EF5F9E">
        <w:rPr>
          <w:szCs w:val="28"/>
        </w:rPr>
        <w:t xml:space="preserve"> </w:t>
      </w:r>
      <w:r>
        <w:rPr>
          <w:szCs w:val="28"/>
        </w:rPr>
        <w:t xml:space="preserve">содержатся единичные записи о трафике проходящем от и до клиента. И тогда одна запись </w:t>
      </w:r>
      <w:r>
        <w:rPr>
          <w:szCs w:val="28"/>
          <w:lang w:val="en-US"/>
        </w:rPr>
        <w:t>Ip</w:t>
      </w:r>
      <w:r w:rsidRPr="00EF5F9E">
        <w:rPr>
          <w:szCs w:val="28"/>
        </w:rPr>
        <w:t xml:space="preserve"> </w:t>
      </w:r>
      <w:r>
        <w:rPr>
          <w:szCs w:val="28"/>
        </w:rPr>
        <w:t>принадлежит только одному договору. А у договора может быть много записей о трафике.</w:t>
      </w:r>
    </w:p>
    <w:p w:rsidR="009C7F95" w:rsidRPr="00372B69" w:rsidRDefault="009C7F95" w:rsidP="00F82C53">
      <w:pPr>
        <w:ind w:left="567"/>
        <w:rPr>
          <w:szCs w:val="28"/>
        </w:rPr>
      </w:pPr>
    </w:p>
    <w:p w:rsidR="009C7F95" w:rsidRPr="00372B69" w:rsidRDefault="009C7F95" w:rsidP="00F82C53">
      <w:pPr>
        <w:ind w:left="567"/>
        <w:rPr>
          <w:szCs w:val="28"/>
        </w:rPr>
        <w:sectPr w:rsidR="009C7F95" w:rsidRPr="00372B69" w:rsidSect="00606AAF">
          <w:pgSz w:w="11906" w:h="16838"/>
          <w:pgMar w:top="851" w:right="851" w:bottom="851" w:left="1701" w:header="709" w:footer="709" w:gutter="0"/>
          <w:cols w:space="708"/>
          <w:docGrid w:linePitch="360"/>
        </w:sectPr>
      </w:pPr>
    </w:p>
    <w:p w:rsidR="009C7F95" w:rsidRPr="007660FD" w:rsidRDefault="009C7F95" w:rsidP="0086782A">
      <w:pPr>
        <w:ind w:firstLine="0"/>
      </w:pPr>
      <w:r>
        <w:object w:dxaOrig="10629" w:dyaOrig="10358">
          <v:shape id="_x0000_i1027" type="#_x0000_t75" style="width:510pt;height:497.25pt" o:ole="">
            <v:imagedata r:id="rId15" o:title=""/>
          </v:shape>
          <o:OLEObject Type="Embed" ProgID="Visio.Drawing.11" ShapeID="_x0000_i1027" DrawAspect="Content" ObjectID="_1461484235" r:id="rId16"/>
        </w:object>
      </w:r>
      <w:r w:rsidR="00520A1F">
        <w:rPr>
          <w:noProof/>
        </w:rPr>
        <w:pict>
          <v:shape id="_x0000_s1027" type="#_x0000_t202" style="position:absolute;left:0;text-align:left;margin-left:468pt;margin-top:0;width:4in;height:27pt;z-index:251657216;mso-position-horizontal-relative:text;mso-position-vertical-relative:text" stroked="f">
            <v:textbox>
              <w:txbxContent>
                <w:p w:rsidR="009C7F95" w:rsidRPr="00E20C87" w:rsidRDefault="009C7F95" w:rsidP="00F82C53"/>
              </w:txbxContent>
            </v:textbox>
          </v:shape>
        </w:pict>
      </w:r>
    </w:p>
    <w:p w:rsidR="009C7F95" w:rsidRPr="0069264C" w:rsidRDefault="009C7F95" w:rsidP="0069264C">
      <w:pPr>
        <w:ind w:firstLine="0"/>
        <w:jc w:val="center"/>
        <w:rPr>
          <w:sz w:val="24"/>
        </w:rPr>
      </w:pPr>
      <w:r w:rsidRPr="0069264C">
        <w:rPr>
          <w:sz w:val="24"/>
        </w:rPr>
        <w:t>Рисунок 2.1 Предварительная концептуальная модель</w:t>
      </w:r>
    </w:p>
    <w:p w:rsidR="009C7F95" w:rsidRPr="00BC306F" w:rsidRDefault="009C7F95" w:rsidP="0069264C">
      <w:pPr>
        <w:ind w:firstLine="0"/>
        <w:jc w:val="center"/>
        <w:rPr>
          <w:szCs w:val="28"/>
        </w:rPr>
        <w:sectPr w:rsidR="009C7F95" w:rsidRPr="00BC306F" w:rsidSect="0069264C">
          <w:pgSz w:w="11906" w:h="16838"/>
          <w:pgMar w:top="851" w:right="1134" w:bottom="851" w:left="851" w:header="709" w:footer="709" w:gutter="0"/>
          <w:cols w:space="708"/>
          <w:docGrid w:linePitch="381"/>
        </w:sectPr>
      </w:pPr>
    </w:p>
    <w:p w:rsidR="009C7F95" w:rsidRPr="00521B2C" w:rsidRDefault="009C7F95" w:rsidP="00F3569C">
      <w:pPr>
        <w:pStyle w:val="1"/>
      </w:pPr>
      <w:bookmarkStart w:id="6" w:name="_Toc280694603"/>
      <w:r>
        <w:t>3</w:t>
      </w:r>
      <w:r w:rsidRPr="00C64129">
        <w:t xml:space="preserve"> Логическое</w:t>
      </w:r>
      <w:r>
        <w:t xml:space="preserve"> моделирование</w:t>
      </w:r>
      <w:bookmarkEnd w:id="6"/>
    </w:p>
    <w:p w:rsidR="009C7F95" w:rsidRPr="00521B2C" w:rsidRDefault="009C7F95" w:rsidP="0069264C">
      <w:pPr>
        <w:pStyle w:val="2"/>
      </w:pPr>
      <w:bookmarkStart w:id="7" w:name="_Toc280694604"/>
      <w:r>
        <w:t>3.1</w:t>
      </w:r>
      <w:r w:rsidRPr="00DD4BB2">
        <w:t xml:space="preserve"> Построение логической модели</w:t>
      </w:r>
      <w:bookmarkEnd w:id="7"/>
    </w:p>
    <w:p w:rsidR="009C7F95" w:rsidRDefault="009C7F95" w:rsidP="007F5734">
      <w:r w:rsidRPr="00157520">
        <w:t xml:space="preserve">По </w:t>
      </w:r>
      <w:r>
        <w:t xml:space="preserve">концептуальной модели необходимо построить логическую модель. При этом атрибуты </w:t>
      </w:r>
      <w:r w:rsidRPr="00157520">
        <w:t xml:space="preserve"> </w:t>
      </w:r>
      <w:r>
        <w:t xml:space="preserve">добавляются, в сущности, соответственно связям, показанным на концептуальной модели. </w:t>
      </w:r>
    </w:p>
    <w:p w:rsidR="009C7F95" w:rsidRPr="00D65329" w:rsidRDefault="009C7F95" w:rsidP="007F5734">
      <w:r>
        <w:t>Например, в сущность «</w:t>
      </w:r>
      <w:r>
        <w:rPr>
          <w:lang w:val="en-US"/>
        </w:rPr>
        <w:t>Oplata</w:t>
      </w:r>
      <w:r>
        <w:t>»</w:t>
      </w:r>
      <w:r w:rsidRPr="00157520">
        <w:t xml:space="preserve"> </w:t>
      </w:r>
      <w:r>
        <w:t>добавляются атрибуты «</w:t>
      </w:r>
      <w:r>
        <w:rPr>
          <w:lang w:val="en-US"/>
        </w:rPr>
        <w:t>Useri</w:t>
      </w:r>
      <w:r>
        <w:t xml:space="preserve">» </w:t>
      </w:r>
      <w:r w:rsidRPr="00E741A7">
        <w:t>(</w:t>
      </w:r>
      <w:r>
        <w:rPr>
          <w:lang w:val="en-US"/>
        </w:rPr>
        <w:t>Id</w:t>
      </w:r>
      <w:r>
        <w:t xml:space="preserve"> клиента – первичный ключ сущности «</w:t>
      </w:r>
      <w:r>
        <w:rPr>
          <w:lang w:val="en-US"/>
        </w:rPr>
        <w:t>Useri</w:t>
      </w:r>
      <w:r>
        <w:t>»</w:t>
      </w:r>
      <w:r w:rsidRPr="00E741A7">
        <w:t>)</w:t>
      </w:r>
      <w:r w:rsidRPr="0069264C">
        <w:t>.</w:t>
      </w:r>
      <w:r w:rsidRPr="00D65329">
        <w:t xml:space="preserve"> </w:t>
      </w:r>
      <w:r>
        <w:t>Таким же образом добавляются атрибуты и в другие сущности.</w:t>
      </w:r>
    </w:p>
    <w:p w:rsidR="009C7F95" w:rsidRDefault="009C7F95" w:rsidP="007F5734">
      <w:r>
        <w:t>Добавленные, в сущности-потомки, атрибуты являются внешними ключами для сущностей-предков, в которых данные атрибуты являются первичными ключами.</w:t>
      </w:r>
      <w:r w:rsidRPr="00521B2C">
        <w:t xml:space="preserve"> </w:t>
      </w:r>
      <w:r>
        <w:t>Логическая модель приведена на (рис. 3.1).</w:t>
      </w:r>
    </w:p>
    <w:p w:rsidR="009C7F95" w:rsidRDefault="009C7F95" w:rsidP="00F82C53">
      <w:pPr>
        <w:ind w:left="567"/>
        <w:rPr>
          <w:b/>
          <w:szCs w:val="28"/>
        </w:rPr>
      </w:pPr>
    </w:p>
    <w:p w:rsidR="009C7F95" w:rsidRDefault="009C7F95" w:rsidP="0069264C">
      <w:pPr>
        <w:ind w:left="360" w:firstLine="0"/>
        <w:rPr>
          <w:szCs w:val="28"/>
        </w:rPr>
        <w:sectPr w:rsidR="009C7F95" w:rsidSect="007F5734">
          <w:footerReference w:type="even" r:id="rId17"/>
          <w:footerReference w:type="default" r:id="rId18"/>
          <w:pgSz w:w="11906" w:h="16838"/>
          <w:pgMar w:top="851" w:right="851" w:bottom="851" w:left="1560" w:header="709" w:footer="709" w:gutter="0"/>
          <w:cols w:space="708"/>
          <w:docGrid w:linePitch="360"/>
        </w:sectPr>
      </w:pPr>
      <w:r w:rsidRPr="002D730E">
        <w:rPr>
          <w:szCs w:val="28"/>
        </w:rPr>
        <w:t xml:space="preserve"> </w:t>
      </w:r>
    </w:p>
    <w:p w:rsidR="009C7F95" w:rsidRDefault="009C7F95" w:rsidP="00F82C53">
      <w:pPr>
        <w:ind w:left="567"/>
      </w:pPr>
    </w:p>
    <w:p w:rsidR="009C7F95" w:rsidRDefault="00520A1F" w:rsidP="00F82C53">
      <w:pPr>
        <w:ind w:left="567"/>
      </w:pPr>
      <w:r>
        <w:rPr>
          <w:noProof/>
        </w:rPr>
        <w:pict>
          <v:shape id="_x0000_s1028" type="#_x0000_t202" style="position:absolute;left:0;text-align:left;margin-left:486pt;margin-top:15.3pt;width:4in;height:27pt;z-index:251658240" stroked="f">
            <v:textbox style="mso-next-textbox:#_x0000_s1028">
              <w:txbxContent>
                <w:p w:rsidR="009C7F95" w:rsidRPr="00667196" w:rsidRDefault="009C7F95" w:rsidP="00F82C53">
                  <w:pPr>
                    <w:rPr>
                      <w:b/>
                    </w:rPr>
                  </w:pPr>
                </w:p>
              </w:txbxContent>
            </v:textbox>
          </v:shape>
        </w:pict>
      </w:r>
    </w:p>
    <w:p w:rsidR="009C7F95" w:rsidRPr="0007380F" w:rsidRDefault="009C7F95" w:rsidP="0007380F">
      <w:pPr>
        <w:ind w:firstLine="0"/>
        <w:jc w:val="center"/>
        <w:rPr>
          <w:sz w:val="24"/>
        </w:rPr>
      </w:pPr>
      <w:r w:rsidRPr="0007380F">
        <w:rPr>
          <w:sz w:val="24"/>
        </w:rPr>
        <w:object w:dxaOrig="10655" w:dyaOrig="10723">
          <v:shape id="_x0000_i1028" type="#_x0000_t75" style="width:415.5pt;height:418.5pt" o:ole="">
            <v:imagedata r:id="rId19" o:title=""/>
          </v:shape>
          <o:OLEObject Type="Embed" ProgID="Visio.Drawing.11" ShapeID="_x0000_i1028" DrawAspect="Content" ObjectID="_1461484236" r:id="rId20"/>
        </w:object>
      </w:r>
    </w:p>
    <w:p w:rsidR="009C7F95" w:rsidRDefault="009C7F95" w:rsidP="0007380F">
      <w:pPr>
        <w:tabs>
          <w:tab w:val="left" w:pos="4785"/>
        </w:tabs>
        <w:ind w:firstLine="0"/>
        <w:jc w:val="center"/>
        <w:rPr>
          <w:szCs w:val="28"/>
        </w:rPr>
      </w:pPr>
      <w:r w:rsidRPr="0007380F">
        <w:rPr>
          <w:sz w:val="24"/>
        </w:rPr>
        <w:t>Рисунок 3.1 Логическая модель</w:t>
      </w:r>
    </w:p>
    <w:p w:rsidR="009C7F95" w:rsidRDefault="009C7F95" w:rsidP="0007380F">
      <w:pPr>
        <w:rPr>
          <w:szCs w:val="28"/>
        </w:rPr>
      </w:pPr>
    </w:p>
    <w:p w:rsidR="009C7F95" w:rsidRPr="00F82C53" w:rsidRDefault="009C7F95" w:rsidP="0007380F">
      <w:pPr>
        <w:pStyle w:val="2"/>
      </w:pPr>
      <w:bookmarkStart w:id="8" w:name="_Toc280694605"/>
      <w:r>
        <w:t>3.3 Целостность данных</w:t>
      </w:r>
      <w:bookmarkEnd w:id="8"/>
    </w:p>
    <w:p w:rsidR="009C7F95" w:rsidRPr="00F82C53" w:rsidRDefault="009C7F95" w:rsidP="0007380F">
      <w:pPr>
        <w:pStyle w:val="2"/>
      </w:pPr>
      <w:bookmarkStart w:id="9" w:name="_Toc280694606"/>
      <w:r>
        <w:t>3.3.1 Целостность объекта</w:t>
      </w:r>
      <w:bookmarkEnd w:id="9"/>
    </w:p>
    <w:p w:rsidR="009C7F95" w:rsidRDefault="009C7F95" w:rsidP="007F5734">
      <w:pPr>
        <w:rPr>
          <w:szCs w:val="28"/>
        </w:rPr>
      </w:pPr>
      <w:r w:rsidRPr="002F0876">
        <w:rPr>
          <w:szCs w:val="28"/>
        </w:rPr>
        <w:t xml:space="preserve">Ограничения </w:t>
      </w:r>
      <w:r>
        <w:rPr>
          <w:szCs w:val="28"/>
        </w:rPr>
        <w:t>целостности объектов защищают отношения (таблицы-объекты) от неправильного внесения изменений, связанных с удалением существующих картежей и вставкой новых.</w:t>
      </w:r>
    </w:p>
    <w:p w:rsidR="009C7F95" w:rsidRPr="009723EB" w:rsidRDefault="009C7F95" w:rsidP="007F5734">
      <w:pPr>
        <w:rPr>
          <w:szCs w:val="28"/>
        </w:rPr>
      </w:pPr>
      <w:r>
        <w:rPr>
          <w:szCs w:val="28"/>
        </w:rPr>
        <w:t>Например, в нашей базе данных в отношение «Пользователь»</w:t>
      </w:r>
      <w:r w:rsidRPr="00624225">
        <w:rPr>
          <w:szCs w:val="28"/>
        </w:rPr>
        <w:t xml:space="preserve"> </w:t>
      </w:r>
      <w:r>
        <w:rPr>
          <w:szCs w:val="28"/>
        </w:rPr>
        <w:t>при вставке информации о новом клиенте, необходимо сначала вставить значение в поле, являющееся первичным ключом («</w:t>
      </w:r>
      <w:r>
        <w:rPr>
          <w:szCs w:val="28"/>
          <w:lang w:val="en-US"/>
        </w:rPr>
        <w:t>id</w:t>
      </w:r>
      <w:r>
        <w:rPr>
          <w:szCs w:val="28"/>
        </w:rPr>
        <w:t>»), а затем уже заносить информацию в остальные поля. Аналогично и с удалением, например, при удалении картежа из таблицы «</w:t>
      </w:r>
      <w:r>
        <w:rPr>
          <w:szCs w:val="28"/>
          <w:lang w:val="en-US"/>
        </w:rPr>
        <w:t>Dogovor</w:t>
      </w:r>
      <w:r>
        <w:rPr>
          <w:szCs w:val="28"/>
        </w:rPr>
        <w:t>»</w:t>
      </w:r>
      <w:r w:rsidRPr="00624225">
        <w:rPr>
          <w:szCs w:val="28"/>
        </w:rPr>
        <w:t xml:space="preserve">, </w:t>
      </w:r>
      <w:r>
        <w:rPr>
          <w:szCs w:val="28"/>
        </w:rPr>
        <w:t>необходимо сначала удалить информацию из вторичных атрибутов, а затем уже удалять значение первичного ключа.</w:t>
      </w:r>
      <w:r w:rsidRPr="00F439D7">
        <w:rPr>
          <w:szCs w:val="28"/>
        </w:rPr>
        <w:t xml:space="preserve"> </w:t>
      </w:r>
      <w:r>
        <w:rPr>
          <w:szCs w:val="28"/>
        </w:rPr>
        <w:t>Целостность объекта реализуется самой СУБД, и обычно пользователю нет необходимости об этом беспокоиться.</w:t>
      </w:r>
    </w:p>
    <w:p w:rsidR="009C7F95" w:rsidRPr="00712FEF" w:rsidRDefault="009C7F95" w:rsidP="007F5734">
      <w:pPr>
        <w:pStyle w:val="2"/>
      </w:pPr>
      <w:bookmarkStart w:id="10" w:name="_Toc280694607"/>
      <w:r>
        <w:t>3.3.2 Целостность приложения</w:t>
      </w:r>
      <w:bookmarkEnd w:id="10"/>
    </w:p>
    <w:p w:rsidR="009C7F95" w:rsidRDefault="009C7F95" w:rsidP="007F5734">
      <w:pPr>
        <w:rPr>
          <w:szCs w:val="28"/>
        </w:rPr>
      </w:pPr>
      <w:r>
        <w:rPr>
          <w:szCs w:val="28"/>
        </w:rPr>
        <w:t>Ограничения целостности приложения определяют отношения, в которые пользователь может вносить изменения, связанные с удалением, обновлением и вставкой. Ведь в базе данных существуют и такие отношения, в которые изменения вноситься не должны (по крайней мере, пользователем) – эти отношения формируются один раз при создании базы данных и далее в течение долгого времени данные в них не меняются. Эти отношения называются «справочниками» (точнее, некоторые из них).</w:t>
      </w:r>
    </w:p>
    <w:p w:rsidR="009C7F95" w:rsidRDefault="009C7F95" w:rsidP="007F5734">
      <w:pPr>
        <w:rPr>
          <w:szCs w:val="28"/>
        </w:rPr>
      </w:pPr>
      <w:r>
        <w:rPr>
          <w:szCs w:val="28"/>
        </w:rPr>
        <w:t>В базе данных «Провайдер» это отношения  «</w:t>
      </w:r>
      <w:r>
        <w:rPr>
          <w:szCs w:val="28"/>
          <w:lang w:val="en-US"/>
        </w:rPr>
        <w:t>Usluga</w:t>
      </w:r>
      <w:r>
        <w:rPr>
          <w:szCs w:val="28"/>
        </w:rPr>
        <w:t>»</w:t>
      </w:r>
      <w:r w:rsidRPr="00F439D7">
        <w:rPr>
          <w:szCs w:val="28"/>
        </w:rPr>
        <w:t xml:space="preserve"> (</w:t>
      </w:r>
      <w:r>
        <w:rPr>
          <w:szCs w:val="28"/>
        </w:rPr>
        <w:t>хотя, в</w:t>
      </w:r>
      <w:r w:rsidRPr="00F439D7">
        <w:rPr>
          <w:szCs w:val="28"/>
        </w:rPr>
        <w:t>озможность</w:t>
      </w:r>
      <w:r>
        <w:rPr>
          <w:szCs w:val="28"/>
        </w:rPr>
        <w:t xml:space="preserve"> изменения этой  таблицы реализована в приложении</w:t>
      </w:r>
      <w:r w:rsidRPr="00F439D7">
        <w:rPr>
          <w:szCs w:val="28"/>
        </w:rPr>
        <w:t>)</w:t>
      </w:r>
      <w:r>
        <w:rPr>
          <w:szCs w:val="28"/>
        </w:rPr>
        <w:t>.</w:t>
      </w:r>
    </w:p>
    <w:p w:rsidR="009C7F95" w:rsidRPr="009723EB" w:rsidRDefault="009C7F95" w:rsidP="007F5734">
      <w:pPr>
        <w:rPr>
          <w:szCs w:val="28"/>
        </w:rPr>
      </w:pPr>
      <w:r>
        <w:rPr>
          <w:szCs w:val="28"/>
        </w:rPr>
        <w:t>Ограничения ссылочной целостности формируются при проектировании приложения (клиентской части) к базе данных.</w:t>
      </w:r>
    </w:p>
    <w:p w:rsidR="009C7F95" w:rsidRPr="00F82C53" w:rsidRDefault="009C7F95" w:rsidP="007F5734">
      <w:pPr>
        <w:pStyle w:val="2"/>
      </w:pPr>
      <w:bookmarkStart w:id="11" w:name="_Toc280694608"/>
      <w:r>
        <w:t>3.3.3 Ссылочная целостность</w:t>
      </w:r>
      <w:bookmarkEnd w:id="11"/>
    </w:p>
    <w:p w:rsidR="009C7F95" w:rsidRDefault="009C7F95" w:rsidP="007F5734">
      <w:pPr>
        <w:rPr>
          <w:szCs w:val="28"/>
        </w:rPr>
      </w:pPr>
      <w:r w:rsidRPr="00196F10">
        <w:rPr>
          <w:szCs w:val="28"/>
        </w:rPr>
        <w:t>Ссыло</w:t>
      </w:r>
      <w:r>
        <w:rPr>
          <w:szCs w:val="28"/>
        </w:rPr>
        <w:t>чная целостность отражает взаимосвязь между значениями атрибутов, входящих в разные таблицы – родительские и дочерние</w:t>
      </w:r>
    </w:p>
    <w:p w:rsidR="009C7F95" w:rsidRDefault="009C7F95" w:rsidP="000A0CBE">
      <w:r>
        <w:t>Ограничения ссылочной целостности предполагают:</w:t>
      </w:r>
    </w:p>
    <w:p w:rsidR="009C7F95" w:rsidRDefault="009C7F95" w:rsidP="007F5734">
      <w:pPr>
        <w:numPr>
          <w:ilvl w:val="0"/>
          <w:numId w:val="5"/>
        </w:numPr>
        <w:ind w:left="0" w:firstLine="709"/>
        <w:rPr>
          <w:szCs w:val="28"/>
        </w:rPr>
      </w:pPr>
      <w:r>
        <w:rPr>
          <w:szCs w:val="28"/>
        </w:rPr>
        <w:t>Задание пары ключей родительского и внешнего ключей;</w:t>
      </w:r>
    </w:p>
    <w:p w:rsidR="009C7F95" w:rsidRDefault="009C7F95" w:rsidP="007F5734">
      <w:pPr>
        <w:numPr>
          <w:ilvl w:val="0"/>
          <w:numId w:val="5"/>
        </w:numPr>
        <w:ind w:left="0" w:firstLine="709"/>
        <w:rPr>
          <w:szCs w:val="28"/>
        </w:rPr>
      </w:pPr>
      <w:r>
        <w:rPr>
          <w:szCs w:val="28"/>
        </w:rPr>
        <w:t>Родительский и внешний ключи могут быть простыми, либо составными. Для простых ключей должно совпадать количество атрибутов, входящих в родительский и внешний ключи, а также попарно типы и размеры данных.</w:t>
      </w:r>
    </w:p>
    <w:p w:rsidR="009C7F95" w:rsidRDefault="009C7F95" w:rsidP="007F5734">
      <w:pPr>
        <w:rPr>
          <w:szCs w:val="28"/>
        </w:rPr>
      </w:pPr>
      <w:r>
        <w:rPr>
          <w:szCs w:val="28"/>
        </w:rPr>
        <w:t>Требования к родительскому ключу – уникальность, либо неопределённость, поэтому в качестве родительского ключа выбирается либо первичный ключ, либо потенциальный ключ.</w:t>
      </w:r>
    </w:p>
    <w:p w:rsidR="009C7F95" w:rsidRDefault="009C7F95" w:rsidP="007F5734">
      <w:pPr>
        <w:rPr>
          <w:szCs w:val="28"/>
        </w:rPr>
      </w:pPr>
      <w:r>
        <w:rPr>
          <w:szCs w:val="28"/>
        </w:rPr>
        <w:t>Значения внешнего ключа должны совпадать с одним из значений родительского ключа, либо должны быть неопределёнными. Значения внешнего ключа могут повторяться в различных картежах дочерней таблицы (конечно, если это поле не является первичным ключом для этой таблицы).</w:t>
      </w:r>
    </w:p>
    <w:p w:rsidR="009C7F95" w:rsidRDefault="009C7F95" w:rsidP="007F5734">
      <w:pPr>
        <w:rPr>
          <w:szCs w:val="28"/>
        </w:rPr>
      </w:pPr>
      <w:r>
        <w:rPr>
          <w:szCs w:val="28"/>
        </w:rPr>
        <w:t>Таким образом, значения ссылочной целостности защищают базу данных от ошибок, связанных с вставкой, удалением и обновлением данных.</w:t>
      </w:r>
    </w:p>
    <w:p w:rsidR="009C7F95" w:rsidRDefault="009C7F95" w:rsidP="007F5734">
      <w:pPr>
        <w:rPr>
          <w:szCs w:val="28"/>
        </w:rPr>
      </w:pPr>
      <w:r>
        <w:rPr>
          <w:szCs w:val="28"/>
        </w:rPr>
        <w:t>Например, в нашу базу данных в таблицу «</w:t>
      </w:r>
      <w:r>
        <w:rPr>
          <w:szCs w:val="28"/>
          <w:lang w:val="en-US"/>
        </w:rPr>
        <w:t>Dogovor</w:t>
      </w:r>
      <w:r>
        <w:rPr>
          <w:szCs w:val="28"/>
        </w:rPr>
        <w:t>» нельзя занести информацию о новом клиенте без внесения данных об этом клиенте в таблицу «</w:t>
      </w:r>
      <w:r>
        <w:rPr>
          <w:szCs w:val="28"/>
          <w:lang w:val="en-US"/>
        </w:rPr>
        <w:t>Useri</w:t>
      </w:r>
      <w:r>
        <w:rPr>
          <w:szCs w:val="28"/>
        </w:rPr>
        <w:t>»</w:t>
      </w:r>
      <w:r w:rsidRPr="00415A4C">
        <w:rPr>
          <w:szCs w:val="28"/>
        </w:rPr>
        <w:t xml:space="preserve">, </w:t>
      </w:r>
      <w:r>
        <w:rPr>
          <w:szCs w:val="28"/>
        </w:rPr>
        <w:t>т.к. отношение «</w:t>
      </w:r>
      <w:r>
        <w:rPr>
          <w:szCs w:val="28"/>
          <w:lang w:val="en-US"/>
        </w:rPr>
        <w:t>Useri</w:t>
      </w:r>
      <w:r>
        <w:rPr>
          <w:szCs w:val="28"/>
        </w:rPr>
        <w:t>» является родительским для отношения «</w:t>
      </w:r>
      <w:r>
        <w:rPr>
          <w:szCs w:val="28"/>
          <w:lang w:val="en-US"/>
        </w:rPr>
        <w:t>Dogovor</w:t>
      </w:r>
      <w:r>
        <w:rPr>
          <w:szCs w:val="28"/>
        </w:rPr>
        <w:t>». А в таблицу «</w:t>
      </w:r>
      <w:r>
        <w:rPr>
          <w:szCs w:val="28"/>
          <w:lang w:val="en-US"/>
        </w:rPr>
        <w:t>Ip</w:t>
      </w:r>
      <w:r>
        <w:rPr>
          <w:szCs w:val="28"/>
        </w:rPr>
        <w:t>» нельзя внести информацию</w:t>
      </w:r>
      <w:r w:rsidRPr="00F439D7">
        <w:rPr>
          <w:szCs w:val="28"/>
        </w:rPr>
        <w:t xml:space="preserve"> </w:t>
      </w:r>
      <w:r>
        <w:rPr>
          <w:szCs w:val="28"/>
        </w:rPr>
        <w:t>о работнике, которого нет в отношении «</w:t>
      </w:r>
      <w:r>
        <w:rPr>
          <w:szCs w:val="28"/>
          <w:lang w:val="en-US"/>
        </w:rPr>
        <w:t>Dogovor</w:t>
      </w:r>
      <w:r>
        <w:rPr>
          <w:szCs w:val="28"/>
        </w:rPr>
        <w:t>»</w:t>
      </w:r>
      <w:r w:rsidRPr="00C851CF">
        <w:rPr>
          <w:szCs w:val="28"/>
        </w:rPr>
        <w:t xml:space="preserve"> (</w:t>
      </w:r>
      <w:r>
        <w:rPr>
          <w:szCs w:val="28"/>
        </w:rPr>
        <w:t>т.е. нельзя указать расходование трафика не указав причины(пользователя)</w:t>
      </w:r>
      <w:r w:rsidRPr="00C851CF">
        <w:rPr>
          <w:szCs w:val="28"/>
        </w:rPr>
        <w:t>).</w:t>
      </w:r>
    </w:p>
    <w:p w:rsidR="009C7F95" w:rsidRDefault="009C7F95" w:rsidP="000A0CBE">
      <w:r>
        <w:t>Такая же ситуация обстоит и с удалением и обновлением картежей в отношениях.</w:t>
      </w:r>
    </w:p>
    <w:p w:rsidR="009C7F95" w:rsidRPr="00F73561" w:rsidRDefault="009C7F95" w:rsidP="007F5734">
      <w:pPr>
        <w:rPr>
          <w:szCs w:val="28"/>
        </w:rPr>
      </w:pPr>
      <w:r>
        <w:rPr>
          <w:szCs w:val="28"/>
        </w:rPr>
        <w:t>Например, нельзя удалить картеж из отношения «</w:t>
      </w:r>
      <w:r>
        <w:rPr>
          <w:szCs w:val="28"/>
          <w:lang w:val="en-US"/>
        </w:rPr>
        <w:t>Useri</w:t>
      </w:r>
      <w:r>
        <w:rPr>
          <w:szCs w:val="28"/>
        </w:rPr>
        <w:t>», так как у него имеется потомок – отношение «</w:t>
      </w:r>
      <w:r>
        <w:rPr>
          <w:szCs w:val="28"/>
          <w:lang w:val="en-US"/>
        </w:rPr>
        <w:t>Dogovor</w:t>
      </w:r>
      <w:r>
        <w:rPr>
          <w:szCs w:val="28"/>
        </w:rPr>
        <w:t>», а если возникает необходимость удаления, то соответствующие картежи необходимо удалить и из всех дочерних отношений.</w:t>
      </w:r>
    </w:p>
    <w:p w:rsidR="009C7F95" w:rsidRPr="002F0876" w:rsidRDefault="009C7F95" w:rsidP="00356F87">
      <w:r>
        <w:t>Аналогичная связь прослеживается и в других отношениях.</w:t>
      </w:r>
    </w:p>
    <w:p w:rsidR="009C7F95" w:rsidRDefault="009C7F95">
      <w:pPr>
        <w:spacing w:after="200" w:line="252" w:lineRule="auto"/>
        <w:ind w:firstLine="0"/>
        <w:contextualSpacing w:val="0"/>
        <w:jc w:val="left"/>
        <w:rPr>
          <w:color w:val="000000"/>
          <w:spacing w:val="15"/>
        </w:rPr>
      </w:pPr>
      <w:r>
        <w:br w:type="page"/>
      </w:r>
    </w:p>
    <w:p w:rsidR="009C7F95" w:rsidRDefault="009C7F95" w:rsidP="00F3569C">
      <w:pPr>
        <w:pStyle w:val="1"/>
      </w:pPr>
      <w:bookmarkStart w:id="12" w:name="_Toc280694609"/>
      <w:r>
        <w:t>4 Выбор СУБД</w:t>
      </w:r>
      <w:bookmarkEnd w:id="12"/>
    </w:p>
    <w:p w:rsidR="009C7F95" w:rsidRDefault="009C7F95" w:rsidP="007F5734">
      <w:r w:rsidRPr="00FD1FF3">
        <w:t xml:space="preserve">Для </w:t>
      </w:r>
      <w:r>
        <w:t xml:space="preserve">реализации базы данных «Провайдер» я выбрал СУБД  Oracle 10g </w:t>
      </w:r>
      <w:r w:rsidRPr="00FD1FF3">
        <w:t xml:space="preserve">. </w:t>
      </w:r>
      <w:r>
        <w:t>Это объясняется следующими возможностями данной СУБД:</w:t>
      </w:r>
    </w:p>
    <w:p w:rsidR="009C7F95" w:rsidRDefault="009C7F95" w:rsidP="007F5734">
      <w:r>
        <w:t xml:space="preserve">- Поддержка языка </w:t>
      </w:r>
      <w:r>
        <w:rPr>
          <w:lang w:val="en-US"/>
        </w:rPr>
        <w:t>SQL</w:t>
      </w:r>
      <w:r>
        <w:t>, который достаточно прост в обращении и позволяет без особых затрат времени извлекать любую информацию из базы данных;</w:t>
      </w:r>
    </w:p>
    <w:p w:rsidR="009C7F95" w:rsidRPr="00A01F14" w:rsidRDefault="009C7F95" w:rsidP="007F5734">
      <w:r>
        <w:rPr>
          <w:bCs/>
        </w:rPr>
        <w:t xml:space="preserve">- </w:t>
      </w:r>
      <w:r w:rsidRPr="00A01F14">
        <w:rPr>
          <w:bCs/>
        </w:rPr>
        <w:t>Real Application Cluster (RAC)</w:t>
      </w:r>
      <w:r w:rsidRPr="00A01F14">
        <w:t xml:space="preserve"> обеспечивает работу одного экземпляра базы данных на нескольких узлах grid, позволяя управлять нагрузкой и гибко масштабировать систему в случае необходимости;</w:t>
      </w:r>
    </w:p>
    <w:p w:rsidR="009C7F95" w:rsidRPr="00A01F14" w:rsidRDefault="009C7F95" w:rsidP="007F5734">
      <w:r>
        <w:rPr>
          <w:bCs/>
        </w:rPr>
        <w:t xml:space="preserve">- </w:t>
      </w:r>
      <w:r w:rsidRPr="00A01F14">
        <w:rPr>
          <w:bCs/>
        </w:rPr>
        <w:t>Automatic Storage Management (ASM)</w:t>
      </w:r>
      <w:r w:rsidRPr="00A01F14">
        <w:t xml:space="preserve"> позволяет автоматически распределять данные между имеющимися ресурсами систем хранения данных, что повышает отказоустойчивость системы и снижает</w:t>
      </w:r>
      <w:r>
        <w:t xml:space="preserve"> общую стоимость владения (TCO);</w:t>
      </w:r>
    </w:p>
    <w:p w:rsidR="009C7F95" w:rsidRPr="00A01F14" w:rsidRDefault="009C7F95" w:rsidP="007F5734">
      <w:r>
        <w:rPr>
          <w:bCs/>
        </w:rPr>
        <w:t xml:space="preserve">- </w:t>
      </w:r>
      <w:r w:rsidRPr="00A01F14">
        <w:rPr>
          <w:bCs/>
        </w:rPr>
        <w:t>Производительность.</w:t>
      </w:r>
      <w:r w:rsidRPr="00A01F14">
        <w:t xml:space="preserve"> Oracle Database 10g позволяет автоматически управлять уровнями сервиса и тиражировать эталонные конфигурации в рамках всей сети</w:t>
      </w:r>
      <w:r>
        <w:t>;</w:t>
      </w:r>
    </w:p>
    <w:p w:rsidR="009C7F95" w:rsidRPr="00A01F14" w:rsidRDefault="009C7F95" w:rsidP="007F5734">
      <w:r>
        <w:rPr>
          <w:bCs/>
        </w:rPr>
        <w:t xml:space="preserve">- </w:t>
      </w:r>
      <w:r w:rsidRPr="00A01F14">
        <w:rPr>
          <w:bCs/>
        </w:rPr>
        <w:t>Простые средства разработки.</w:t>
      </w:r>
      <w:r w:rsidRPr="00A01F14">
        <w:t xml:space="preserve"> Новый инструмент разраб</w:t>
      </w:r>
      <w:r>
        <w:t>отки приложений HTML DB позволяет</w:t>
      </w:r>
      <w:r w:rsidRPr="00A01F14">
        <w:t xml:space="preserve"> простым пользователям создавать эффективные приложения для работы с</w:t>
      </w:r>
      <w:r>
        <w:t xml:space="preserve"> базами данных в короткие сроки;</w:t>
      </w:r>
    </w:p>
    <w:p w:rsidR="009C7F95" w:rsidRPr="00A01F14" w:rsidRDefault="009C7F95" w:rsidP="007F5734">
      <w:r>
        <w:rPr>
          <w:bCs/>
        </w:rPr>
        <w:t xml:space="preserve">- </w:t>
      </w:r>
      <w:r w:rsidRPr="00A01F14">
        <w:rPr>
          <w:bCs/>
        </w:rPr>
        <w:t>Самоуправление.</w:t>
      </w:r>
      <w:r w:rsidRPr="00A01F14">
        <w:t xml:space="preserve"> Специальные механизмы Oracle Database 10g позволяют самостоятельно перераспределять нагрузку на систему, оптимизировать и корректировать SQL-запросы, в</w:t>
      </w:r>
      <w:r>
        <w:t>ыявлять и прогнозировать ошибки;</w:t>
      </w:r>
    </w:p>
    <w:p w:rsidR="009C7F95" w:rsidRPr="00A01F14" w:rsidRDefault="009C7F95" w:rsidP="007F5734">
      <w:r>
        <w:rPr>
          <w:bCs/>
        </w:rPr>
        <w:t xml:space="preserve">- </w:t>
      </w:r>
      <w:r w:rsidRPr="00A01F14">
        <w:rPr>
          <w:bCs/>
        </w:rPr>
        <w:t>Большие базы данных.</w:t>
      </w:r>
      <w:r>
        <w:t xml:space="preserve"> М</w:t>
      </w:r>
      <w:r w:rsidRPr="00A01F14">
        <w:t>аксимальный размер экземпляра базы данных Or</w:t>
      </w:r>
      <w:r>
        <w:t>acle может достигать 8 экзабайт;</w:t>
      </w:r>
    </w:p>
    <w:p w:rsidR="009C7F95" w:rsidRPr="00A01F14" w:rsidRDefault="009C7F95" w:rsidP="007F5734">
      <w:r>
        <w:rPr>
          <w:bCs/>
        </w:rPr>
        <w:t xml:space="preserve">- </w:t>
      </w:r>
      <w:r w:rsidRPr="00A01F14">
        <w:rPr>
          <w:bCs/>
        </w:rPr>
        <w:t>Недорогие серверные системы.</w:t>
      </w:r>
      <w:r w:rsidRPr="00A01F14">
        <w:t xml:space="preserve"> Oracle Database 10g может использовать недорогие однопроцессорные компьютеры или модульн</w:t>
      </w:r>
      <w:r>
        <w:t>ые системы из "серверов-лезвий";</w:t>
      </w:r>
    </w:p>
    <w:p w:rsidR="009C7F95" w:rsidRDefault="009C7F95" w:rsidP="007F5734">
      <w:r>
        <w:t xml:space="preserve">- Обеспечение транзакционной целостност, связана с организацией одновременного доступа значительного количества пользователей  к данным размещенным на физическом носителе. Доступ производится в процессе выполнения транзакций представляющей собой логическую связь последовательных запросов и операций манипулирования данных;   </w:t>
      </w:r>
    </w:p>
    <w:p w:rsidR="009C7F95" w:rsidRPr="00BC306F" w:rsidRDefault="009C7F95" w:rsidP="007F5734">
      <w:r>
        <w:t>- Буферирование.  На обработку первого запроса уходит больше времени, чем на все последующие запросы это характеризуется тем, что их повторное использование позволяет исключить физический ввод данных с дискового устройства  и уменьшает время выполнения запроса, ограничение объема буфера приводит к перманентному вытеснению из него раннее считанных  блоков.</w:t>
      </w:r>
    </w:p>
    <w:p w:rsidR="009C7F95" w:rsidRDefault="009C7F95" w:rsidP="007F5734">
      <w:r>
        <w:t>- Ряд вышеперечисленных возможностей, выделяет СУБД  Oracle 10g как наиболее подходящую для реализации нашей базы данных по предоставляемым возможностям.</w:t>
      </w:r>
    </w:p>
    <w:p w:rsidR="009C7F95" w:rsidRDefault="009C7F95" w:rsidP="00F82C53">
      <w:pPr>
        <w:ind w:left="567"/>
        <w:rPr>
          <w:szCs w:val="28"/>
        </w:rPr>
      </w:pPr>
    </w:p>
    <w:p w:rsidR="009C7F95" w:rsidRDefault="009C7F95">
      <w:pPr>
        <w:spacing w:after="200" w:line="252" w:lineRule="auto"/>
        <w:ind w:firstLine="0"/>
        <w:contextualSpacing w:val="0"/>
        <w:jc w:val="left"/>
        <w:rPr>
          <w:color w:val="000000"/>
          <w:spacing w:val="15"/>
        </w:rPr>
      </w:pPr>
      <w:r>
        <w:br w:type="page"/>
      </w:r>
    </w:p>
    <w:p w:rsidR="009C7F95" w:rsidRDefault="009C7F95" w:rsidP="00F3569C">
      <w:pPr>
        <w:pStyle w:val="1"/>
      </w:pPr>
      <w:bookmarkStart w:id="13" w:name="_Toc280694610"/>
      <w:r>
        <w:t>5</w:t>
      </w:r>
      <w:r w:rsidRPr="00CB436F">
        <w:t xml:space="preserve">  Физическая модель</w:t>
      </w:r>
      <w:bookmarkEnd w:id="13"/>
    </w:p>
    <w:p w:rsidR="009C7F95" w:rsidRPr="00A17313" w:rsidRDefault="009C7F95" w:rsidP="0070527D">
      <w:r>
        <w:t xml:space="preserve">         </w:t>
      </w:r>
      <w:r w:rsidRPr="00A17313">
        <w:t xml:space="preserve">Физическая модель данных представлена реляционными таблицами, в которых в виде кортежей реляционных отношений хранится информация. Для хранения информации выбраны </w:t>
      </w:r>
      <w:r w:rsidRPr="00A17313">
        <w:rPr>
          <w:lang w:val="en-US"/>
        </w:rPr>
        <w:t>Oracle</w:t>
      </w:r>
      <w:r w:rsidRPr="00A17313">
        <w:t xml:space="preserve"> 10</w:t>
      </w:r>
      <w:r w:rsidRPr="00A17313">
        <w:rPr>
          <w:lang w:val="en-US"/>
        </w:rPr>
        <w:t>g</w:t>
      </w:r>
      <w:r w:rsidRPr="00A17313">
        <w:t xml:space="preserve"> таблицы, как удобные в работе и распространенные. Таблицы  </w:t>
      </w:r>
      <w:r w:rsidRPr="00A17313">
        <w:rPr>
          <w:lang w:val="en-US"/>
        </w:rPr>
        <w:t>Oracle</w:t>
      </w:r>
      <w:r w:rsidRPr="00A17313">
        <w:t xml:space="preserve"> 10</w:t>
      </w:r>
      <w:r w:rsidRPr="00A17313">
        <w:rPr>
          <w:lang w:val="en-US"/>
        </w:rPr>
        <w:t>g</w:t>
      </w:r>
      <w:r w:rsidRPr="00A17313">
        <w:t xml:space="preserve"> поддерживают многие приложения, что обеспечивает более высокую универсальность системы.</w:t>
      </w:r>
    </w:p>
    <w:p w:rsidR="009C7F95" w:rsidRPr="00A17313" w:rsidRDefault="009C7F95" w:rsidP="009723EB">
      <w:pPr>
        <w:pStyle w:val="af3"/>
        <w:ind w:left="0" w:firstLine="0"/>
        <w:jc w:val="center"/>
        <w:rPr>
          <w:rFonts w:ascii="Times New Roman" w:hAnsi="Times New Roman" w:cs="Times New Roman"/>
          <w:sz w:val="24"/>
          <w:szCs w:val="24"/>
          <w:lang w:val="en-US"/>
        </w:rPr>
      </w:pPr>
      <w:r w:rsidRPr="00A17313">
        <w:rPr>
          <w:rFonts w:ascii="Times New Roman" w:hAnsi="Times New Roman" w:cs="Times New Roman"/>
          <w:sz w:val="24"/>
          <w:szCs w:val="24"/>
        </w:rPr>
        <w:t>Таблица 5.1</w:t>
      </w:r>
      <w:r>
        <w:rPr>
          <w:rFonts w:ascii="Times New Roman" w:hAnsi="Times New Roman" w:cs="Times New Roman"/>
          <w:sz w:val="24"/>
          <w:szCs w:val="24"/>
        </w:rPr>
        <w:t xml:space="preserve"> </w:t>
      </w:r>
      <w:r w:rsidRPr="00A17313">
        <w:rPr>
          <w:rFonts w:ascii="Times New Roman" w:hAnsi="Times New Roman" w:cs="Times New Roman"/>
          <w:sz w:val="24"/>
          <w:szCs w:val="24"/>
        </w:rPr>
        <w:t>Типы данных</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410"/>
        <w:gridCol w:w="1843"/>
        <w:gridCol w:w="3543"/>
      </w:tblGrid>
      <w:tr w:rsidR="009C7F95" w:rsidRPr="0070527D" w:rsidTr="00327682">
        <w:trPr>
          <w:trHeight w:val="515"/>
        </w:trPr>
        <w:tc>
          <w:tcPr>
            <w:tcW w:w="1384" w:type="dxa"/>
          </w:tcPr>
          <w:p w:rsidR="009C7F95" w:rsidRPr="00327682" w:rsidRDefault="009C7F95" w:rsidP="00327682">
            <w:pPr>
              <w:ind w:firstLine="0"/>
              <w:jc w:val="left"/>
              <w:rPr>
                <w:sz w:val="24"/>
                <w:lang w:val="en-US"/>
              </w:rPr>
            </w:pPr>
            <w:r w:rsidRPr="00327682">
              <w:rPr>
                <w:sz w:val="24"/>
              </w:rPr>
              <w:t>Тип</w:t>
            </w:r>
          </w:p>
        </w:tc>
        <w:tc>
          <w:tcPr>
            <w:tcW w:w="2410" w:type="dxa"/>
          </w:tcPr>
          <w:p w:rsidR="009C7F95" w:rsidRPr="00327682" w:rsidRDefault="009C7F95" w:rsidP="00327682">
            <w:pPr>
              <w:ind w:firstLine="0"/>
              <w:jc w:val="left"/>
              <w:rPr>
                <w:sz w:val="24"/>
              </w:rPr>
            </w:pPr>
            <w:r w:rsidRPr="00327682">
              <w:rPr>
                <w:sz w:val="24"/>
              </w:rPr>
              <w:t>Наименование типа</w:t>
            </w:r>
          </w:p>
        </w:tc>
        <w:tc>
          <w:tcPr>
            <w:tcW w:w="1843" w:type="dxa"/>
          </w:tcPr>
          <w:p w:rsidR="009C7F95" w:rsidRPr="00327682" w:rsidRDefault="009C7F95" w:rsidP="00327682">
            <w:pPr>
              <w:ind w:firstLine="0"/>
              <w:jc w:val="left"/>
              <w:rPr>
                <w:sz w:val="24"/>
              </w:rPr>
            </w:pPr>
            <w:r w:rsidRPr="00327682">
              <w:rPr>
                <w:sz w:val="24"/>
              </w:rPr>
              <w:t>Размер</w:t>
            </w:r>
            <w:r w:rsidRPr="00327682">
              <w:rPr>
                <w:sz w:val="24"/>
                <w:lang w:val="en-US"/>
              </w:rPr>
              <w:t xml:space="preserve"> (</w:t>
            </w:r>
            <w:r w:rsidRPr="00327682">
              <w:rPr>
                <w:sz w:val="24"/>
              </w:rPr>
              <w:t>байты)</w:t>
            </w:r>
          </w:p>
        </w:tc>
        <w:tc>
          <w:tcPr>
            <w:tcW w:w="3543" w:type="dxa"/>
          </w:tcPr>
          <w:p w:rsidR="009C7F95" w:rsidRPr="00327682" w:rsidRDefault="009C7F95" w:rsidP="00327682">
            <w:pPr>
              <w:ind w:firstLine="0"/>
              <w:jc w:val="left"/>
              <w:rPr>
                <w:sz w:val="24"/>
              </w:rPr>
            </w:pPr>
            <w:r w:rsidRPr="00327682">
              <w:rPr>
                <w:sz w:val="24"/>
              </w:rPr>
              <w:t>Содержание</w:t>
            </w:r>
          </w:p>
        </w:tc>
      </w:tr>
      <w:tr w:rsidR="009C7F95" w:rsidRPr="0070527D" w:rsidTr="00327682">
        <w:trPr>
          <w:trHeight w:val="334"/>
        </w:trPr>
        <w:tc>
          <w:tcPr>
            <w:tcW w:w="1384" w:type="dxa"/>
          </w:tcPr>
          <w:p w:rsidR="009C7F95" w:rsidRPr="00327682" w:rsidRDefault="009C7F95" w:rsidP="00327682">
            <w:pPr>
              <w:ind w:firstLine="0"/>
              <w:jc w:val="left"/>
              <w:rPr>
                <w:sz w:val="24"/>
              </w:rPr>
            </w:pPr>
            <w:r w:rsidRPr="00327682">
              <w:rPr>
                <w:sz w:val="24"/>
              </w:rPr>
              <w:t>Текстовый</w:t>
            </w:r>
          </w:p>
        </w:tc>
        <w:tc>
          <w:tcPr>
            <w:tcW w:w="2410" w:type="dxa"/>
          </w:tcPr>
          <w:p w:rsidR="009C7F95" w:rsidRPr="00327682" w:rsidRDefault="009C7F95" w:rsidP="00327682">
            <w:pPr>
              <w:ind w:firstLine="0"/>
              <w:jc w:val="center"/>
              <w:rPr>
                <w:sz w:val="24"/>
                <w:lang w:val="en-US"/>
              </w:rPr>
            </w:pPr>
            <w:r w:rsidRPr="00327682">
              <w:rPr>
                <w:sz w:val="24"/>
                <w:lang w:val="en-US"/>
              </w:rPr>
              <w:t>Varchar</w:t>
            </w:r>
          </w:p>
        </w:tc>
        <w:tc>
          <w:tcPr>
            <w:tcW w:w="1843" w:type="dxa"/>
          </w:tcPr>
          <w:p w:rsidR="009C7F95" w:rsidRPr="00327682" w:rsidRDefault="009C7F95" w:rsidP="00327682">
            <w:pPr>
              <w:ind w:firstLine="0"/>
              <w:jc w:val="left"/>
              <w:rPr>
                <w:sz w:val="24"/>
                <w:lang w:val="en-US"/>
              </w:rPr>
            </w:pPr>
            <w:r w:rsidRPr="00327682">
              <w:rPr>
                <w:sz w:val="24"/>
              </w:rPr>
              <w:t>каждый символ по 1</w:t>
            </w:r>
          </w:p>
        </w:tc>
        <w:tc>
          <w:tcPr>
            <w:tcW w:w="3543" w:type="dxa"/>
          </w:tcPr>
          <w:p w:rsidR="009C7F95" w:rsidRPr="00327682" w:rsidRDefault="009C7F95" w:rsidP="00327682">
            <w:pPr>
              <w:ind w:firstLine="0"/>
              <w:jc w:val="left"/>
              <w:rPr>
                <w:sz w:val="24"/>
                <w:lang w:val="en-US"/>
              </w:rPr>
            </w:pPr>
            <w:r w:rsidRPr="00327682">
              <w:rPr>
                <w:sz w:val="24"/>
                <w:lang w:val="en-US"/>
              </w:rPr>
              <w:t>Буквы, цифры, спец. символы(%, &amp;, #)</w:t>
            </w:r>
          </w:p>
        </w:tc>
      </w:tr>
      <w:tr w:rsidR="009C7F95" w:rsidRPr="0070527D" w:rsidTr="00327682">
        <w:trPr>
          <w:trHeight w:val="1125"/>
        </w:trPr>
        <w:tc>
          <w:tcPr>
            <w:tcW w:w="1384" w:type="dxa"/>
          </w:tcPr>
          <w:p w:rsidR="009C7F95" w:rsidRPr="00327682" w:rsidRDefault="009C7F95" w:rsidP="00327682">
            <w:pPr>
              <w:ind w:firstLine="0"/>
              <w:jc w:val="left"/>
              <w:rPr>
                <w:sz w:val="24"/>
              </w:rPr>
            </w:pPr>
            <w:r w:rsidRPr="00327682">
              <w:rPr>
                <w:sz w:val="24"/>
              </w:rPr>
              <w:t>Числовой</w:t>
            </w:r>
          </w:p>
        </w:tc>
        <w:tc>
          <w:tcPr>
            <w:tcW w:w="2410" w:type="dxa"/>
          </w:tcPr>
          <w:p w:rsidR="009C7F95" w:rsidRPr="00327682" w:rsidRDefault="009C7F95" w:rsidP="00327682">
            <w:pPr>
              <w:jc w:val="left"/>
              <w:rPr>
                <w:sz w:val="24"/>
                <w:lang w:val="en-US"/>
              </w:rPr>
            </w:pPr>
            <w:r w:rsidRPr="00327682">
              <w:rPr>
                <w:sz w:val="24"/>
                <w:lang w:val="en-US"/>
              </w:rPr>
              <w:t>Integer</w:t>
            </w:r>
          </w:p>
        </w:tc>
        <w:tc>
          <w:tcPr>
            <w:tcW w:w="1843" w:type="dxa"/>
          </w:tcPr>
          <w:p w:rsidR="009C7F95" w:rsidRPr="00327682" w:rsidRDefault="009C7F95" w:rsidP="00327682">
            <w:pPr>
              <w:jc w:val="left"/>
              <w:rPr>
                <w:sz w:val="24"/>
              </w:rPr>
            </w:pPr>
            <w:r w:rsidRPr="00327682">
              <w:rPr>
                <w:sz w:val="24"/>
              </w:rPr>
              <w:t>4</w:t>
            </w:r>
          </w:p>
        </w:tc>
        <w:tc>
          <w:tcPr>
            <w:tcW w:w="3543" w:type="dxa"/>
          </w:tcPr>
          <w:p w:rsidR="009C7F95" w:rsidRPr="00327682" w:rsidRDefault="009C7F95" w:rsidP="00327682">
            <w:pPr>
              <w:ind w:firstLine="0"/>
              <w:jc w:val="left"/>
              <w:rPr>
                <w:sz w:val="24"/>
              </w:rPr>
            </w:pPr>
            <w:r w:rsidRPr="00327682">
              <w:rPr>
                <w:sz w:val="24"/>
              </w:rPr>
              <w:t>Планируется выполнять арифме тические операции над значениями из этого поля</w:t>
            </w:r>
          </w:p>
        </w:tc>
      </w:tr>
      <w:tr w:rsidR="009C7F95" w:rsidRPr="0070527D" w:rsidTr="00327682">
        <w:trPr>
          <w:trHeight w:val="1687"/>
        </w:trPr>
        <w:tc>
          <w:tcPr>
            <w:tcW w:w="1384" w:type="dxa"/>
          </w:tcPr>
          <w:p w:rsidR="009C7F95" w:rsidRPr="00327682" w:rsidRDefault="009C7F95" w:rsidP="00327682">
            <w:pPr>
              <w:ind w:firstLine="0"/>
              <w:jc w:val="left"/>
              <w:rPr>
                <w:sz w:val="24"/>
                <w:lang w:val="en-US"/>
              </w:rPr>
            </w:pPr>
            <w:r w:rsidRPr="00327682">
              <w:rPr>
                <w:sz w:val="24"/>
                <w:lang w:val="en-US"/>
              </w:rPr>
              <w:t>Денежный</w:t>
            </w:r>
          </w:p>
        </w:tc>
        <w:tc>
          <w:tcPr>
            <w:tcW w:w="2410" w:type="dxa"/>
          </w:tcPr>
          <w:p w:rsidR="009C7F95" w:rsidRPr="00327682" w:rsidRDefault="009C7F95" w:rsidP="00327682">
            <w:pPr>
              <w:jc w:val="left"/>
              <w:rPr>
                <w:sz w:val="24"/>
              </w:rPr>
            </w:pPr>
            <w:r w:rsidRPr="00327682">
              <w:rPr>
                <w:sz w:val="24"/>
                <w:lang w:val="en-US"/>
              </w:rPr>
              <w:t>Integer</w:t>
            </w:r>
          </w:p>
        </w:tc>
        <w:tc>
          <w:tcPr>
            <w:tcW w:w="1843" w:type="dxa"/>
          </w:tcPr>
          <w:p w:rsidR="009C7F95" w:rsidRPr="00327682" w:rsidRDefault="009C7F95" w:rsidP="00327682">
            <w:pPr>
              <w:jc w:val="left"/>
              <w:rPr>
                <w:sz w:val="24"/>
              </w:rPr>
            </w:pPr>
            <w:r w:rsidRPr="00327682">
              <w:rPr>
                <w:sz w:val="24"/>
              </w:rPr>
              <w:t>8</w:t>
            </w:r>
          </w:p>
        </w:tc>
        <w:tc>
          <w:tcPr>
            <w:tcW w:w="3543" w:type="dxa"/>
          </w:tcPr>
          <w:p w:rsidR="009C7F95" w:rsidRPr="00327682" w:rsidRDefault="009C7F95" w:rsidP="00327682">
            <w:pPr>
              <w:ind w:firstLine="0"/>
              <w:jc w:val="left"/>
              <w:rPr>
                <w:sz w:val="24"/>
              </w:rPr>
            </w:pPr>
            <w:r w:rsidRPr="00327682">
              <w:rPr>
                <w:sz w:val="24"/>
              </w:rPr>
              <w:t>Числовое поле, содержимое которого изображается с дробной частью и денежным символом</w:t>
            </w:r>
          </w:p>
        </w:tc>
      </w:tr>
      <w:tr w:rsidR="009C7F95" w:rsidRPr="0070527D" w:rsidTr="00327682">
        <w:trPr>
          <w:trHeight w:val="515"/>
        </w:trPr>
        <w:tc>
          <w:tcPr>
            <w:tcW w:w="1384" w:type="dxa"/>
          </w:tcPr>
          <w:p w:rsidR="009C7F95" w:rsidRPr="00327682" w:rsidRDefault="009C7F95" w:rsidP="00327682">
            <w:pPr>
              <w:ind w:firstLine="0"/>
              <w:jc w:val="left"/>
              <w:rPr>
                <w:sz w:val="24"/>
                <w:lang w:val="en-US"/>
              </w:rPr>
            </w:pPr>
            <w:r w:rsidRPr="00327682">
              <w:rPr>
                <w:sz w:val="24"/>
                <w:lang w:val="en-US"/>
              </w:rPr>
              <w:t>Дата</w:t>
            </w:r>
          </w:p>
        </w:tc>
        <w:tc>
          <w:tcPr>
            <w:tcW w:w="2410" w:type="dxa"/>
          </w:tcPr>
          <w:p w:rsidR="009C7F95" w:rsidRPr="00327682" w:rsidRDefault="009C7F95" w:rsidP="00327682">
            <w:pPr>
              <w:jc w:val="left"/>
              <w:rPr>
                <w:sz w:val="24"/>
                <w:lang w:val="en-US"/>
              </w:rPr>
            </w:pPr>
            <w:r w:rsidRPr="00327682">
              <w:rPr>
                <w:sz w:val="24"/>
                <w:lang w:val="en-US"/>
              </w:rPr>
              <w:t>Date</w:t>
            </w:r>
          </w:p>
        </w:tc>
        <w:tc>
          <w:tcPr>
            <w:tcW w:w="1843" w:type="dxa"/>
          </w:tcPr>
          <w:p w:rsidR="009C7F95" w:rsidRPr="00327682" w:rsidRDefault="009C7F95" w:rsidP="00327682">
            <w:pPr>
              <w:jc w:val="left"/>
              <w:rPr>
                <w:sz w:val="24"/>
              </w:rPr>
            </w:pPr>
            <w:r w:rsidRPr="00327682">
              <w:rPr>
                <w:sz w:val="24"/>
              </w:rPr>
              <w:t>8</w:t>
            </w:r>
          </w:p>
        </w:tc>
        <w:tc>
          <w:tcPr>
            <w:tcW w:w="3543" w:type="dxa"/>
          </w:tcPr>
          <w:p w:rsidR="009C7F95" w:rsidRPr="00327682" w:rsidRDefault="009C7F95" w:rsidP="00327682">
            <w:pPr>
              <w:ind w:firstLine="0"/>
              <w:jc w:val="left"/>
              <w:rPr>
                <w:sz w:val="24"/>
              </w:rPr>
            </w:pPr>
            <w:r w:rsidRPr="00327682">
              <w:rPr>
                <w:sz w:val="24"/>
                <w:lang w:val="en-US"/>
              </w:rPr>
              <w:t>Даты до 31 декабря 9999 года</w:t>
            </w:r>
            <w:r w:rsidRPr="00327682">
              <w:rPr>
                <w:sz w:val="24"/>
              </w:rPr>
              <w:t>.</w:t>
            </w:r>
          </w:p>
        </w:tc>
      </w:tr>
    </w:tbl>
    <w:p w:rsidR="009C7F95" w:rsidRPr="002D4CBA" w:rsidRDefault="009C7F95" w:rsidP="00F82C53">
      <w:pPr>
        <w:pStyle w:val="af3"/>
        <w:ind w:left="0" w:firstLine="540"/>
        <w:rPr>
          <w:lang w:val="en-US"/>
        </w:rPr>
      </w:pPr>
    </w:p>
    <w:p w:rsidR="009C7F95" w:rsidRDefault="009C7F95" w:rsidP="009723EB">
      <w:pPr>
        <w:ind w:left="1275" w:firstLine="0"/>
        <w:rPr>
          <w:szCs w:val="28"/>
        </w:rPr>
      </w:pPr>
      <w:r w:rsidRPr="00197564">
        <w:rPr>
          <w:szCs w:val="28"/>
        </w:rPr>
        <w:t xml:space="preserve">Для </w:t>
      </w:r>
      <w:r>
        <w:rPr>
          <w:szCs w:val="28"/>
        </w:rPr>
        <w:t xml:space="preserve"> создания таблиц мы использовали следующие скрипты:</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sz w:val="20"/>
          <w:szCs w:val="20"/>
          <w:highlight w:val="white"/>
          <w:lang w:val="en-US" w:eastAsia="en-US"/>
        </w:rPr>
        <w:t>-- Create table</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color w:val="008080"/>
          <w:sz w:val="20"/>
          <w:szCs w:val="20"/>
          <w:highlight w:val="white"/>
          <w:lang w:val="en-US" w:eastAsia="en-US"/>
        </w:rPr>
        <w:t>create</w:t>
      </w:r>
      <w:r w:rsidRPr="007C6332">
        <w:rPr>
          <w:rFonts w:eastAsia="Times New Roman"/>
          <w:color w:val="000080"/>
          <w:sz w:val="20"/>
          <w:szCs w:val="20"/>
          <w:highlight w:val="white"/>
          <w:lang w:val="en-US" w:eastAsia="en-US"/>
        </w:rPr>
        <w:t xml:space="preserve"> </w:t>
      </w:r>
      <w:r w:rsidRPr="007C6332">
        <w:rPr>
          <w:rFonts w:eastAsia="Times New Roman"/>
          <w:color w:val="008080"/>
          <w:sz w:val="20"/>
          <w:szCs w:val="20"/>
          <w:highlight w:val="white"/>
          <w:lang w:val="en-US" w:eastAsia="en-US"/>
        </w:rPr>
        <w:t>table</w:t>
      </w:r>
      <w:r w:rsidRPr="007C6332">
        <w:rPr>
          <w:rFonts w:eastAsia="Times New Roman"/>
          <w:color w:val="000080"/>
          <w:sz w:val="20"/>
          <w:szCs w:val="20"/>
          <w:highlight w:val="white"/>
          <w:lang w:val="en-US" w:eastAsia="en-US"/>
        </w:rPr>
        <w:t xml:space="preserve"> USLUGI</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color w:val="000080"/>
          <w:sz w:val="20"/>
          <w:szCs w:val="20"/>
          <w:highlight w:val="white"/>
          <w:lang w:val="en-US" w:eastAsia="en-US"/>
        </w:rPr>
        <w:t>(</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color w:val="000080"/>
          <w:sz w:val="20"/>
          <w:szCs w:val="20"/>
          <w:highlight w:val="white"/>
          <w:lang w:val="en-US" w:eastAsia="en-US"/>
        </w:rPr>
        <w:t xml:space="preserve">  shifr    </w:t>
      </w:r>
      <w:r w:rsidRPr="007C6332">
        <w:rPr>
          <w:rFonts w:eastAsia="Times New Roman"/>
          <w:color w:val="008080"/>
          <w:sz w:val="20"/>
          <w:szCs w:val="20"/>
          <w:highlight w:val="white"/>
          <w:lang w:val="en-US" w:eastAsia="en-US"/>
        </w:rPr>
        <w:t>INTEGER</w:t>
      </w:r>
      <w:r w:rsidRPr="007C6332">
        <w:rPr>
          <w:rFonts w:eastAsia="Times New Roman"/>
          <w:color w:val="000080"/>
          <w:sz w:val="20"/>
          <w:szCs w:val="20"/>
          <w:highlight w:val="white"/>
          <w:lang w:val="en-US" w:eastAsia="en-US"/>
        </w:rPr>
        <w:t xml:space="preserve"> </w:t>
      </w:r>
      <w:r w:rsidRPr="007C6332">
        <w:rPr>
          <w:rFonts w:eastAsia="Times New Roman"/>
          <w:color w:val="008080"/>
          <w:sz w:val="20"/>
          <w:szCs w:val="20"/>
          <w:highlight w:val="white"/>
          <w:lang w:val="en-US" w:eastAsia="en-US"/>
        </w:rPr>
        <w:t>not</w:t>
      </w:r>
      <w:r w:rsidRPr="007C6332">
        <w:rPr>
          <w:rFonts w:eastAsia="Times New Roman"/>
          <w:color w:val="000080"/>
          <w:sz w:val="20"/>
          <w:szCs w:val="20"/>
          <w:highlight w:val="white"/>
          <w:lang w:val="en-US" w:eastAsia="en-US"/>
        </w:rPr>
        <w:t xml:space="preserve"> </w:t>
      </w:r>
      <w:r w:rsidRPr="007C6332">
        <w:rPr>
          <w:rFonts w:eastAsia="Times New Roman"/>
          <w:color w:val="008080"/>
          <w:sz w:val="20"/>
          <w:szCs w:val="20"/>
          <w:highlight w:val="white"/>
          <w:lang w:val="en-US" w:eastAsia="en-US"/>
        </w:rPr>
        <w:t>null</w:t>
      </w:r>
      <w:r w:rsidRPr="007C6332">
        <w:rPr>
          <w:rFonts w:eastAsia="Times New Roman"/>
          <w:color w:val="000080"/>
          <w:sz w:val="20"/>
          <w:szCs w:val="20"/>
          <w:highlight w:val="white"/>
          <w:lang w:val="en-US" w:eastAsia="en-US"/>
        </w:rPr>
        <w:t>,</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color w:val="000080"/>
          <w:sz w:val="20"/>
          <w:szCs w:val="20"/>
          <w:highlight w:val="white"/>
          <w:lang w:val="en-US" w:eastAsia="en-US"/>
        </w:rPr>
        <w:t xml:space="preserve">  name1    </w:t>
      </w:r>
      <w:r w:rsidRPr="007C6332">
        <w:rPr>
          <w:rFonts w:eastAsia="Times New Roman"/>
          <w:color w:val="008080"/>
          <w:sz w:val="20"/>
          <w:szCs w:val="20"/>
          <w:highlight w:val="white"/>
          <w:lang w:val="en-US" w:eastAsia="en-US"/>
        </w:rPr>
        <w:t>VARCHAR2</w:t>
      </w:r>
      <w:r w:rsidRPr="007C6332">
        <w:rPr>
          <w:rFonts w:eastAsia="Times New Roman"/>
          <w:color w:val="000080"/>
          <w:sz w:val="20"/>
          <w:szCs w:val="20"/>
          <w:highlight w:val="white"/>
          <w:lang w:val="en-US" w:eastAsia="en-US"/>
        </w:rPr>
        <w:t>(</w:t>
      </w:r>
      <w:r w:rsidRPr="007C6332">
        <w:rPr>
          <w:rFonts w:eastAsia="Times New Roman"/>
          <w:color w:val="0000FF"/>
          <w:sz w:val="20"/>
          <w:szCs w:val="20"/>
          <w:highlight w:val="white"/>
          <w:lang w:val="en-US" w:eastAsia="en-US"/>
        </w:rPr>
        <w:t>250</w:t>
      </w:r>
      <w:r w:rsidRPr="007C6332">
        <w:rPr>
          <w:rFonts w:eastAsia="Times New Roman"/>
          <w:color w:val="000080"/>
          <w:sz w:val="20"/>
          <w:szCs w:val="20"/>
          <w:highlight w:val="white"/>
          <w:lang w:val="en-US" w:eastAsia="en-US"/>
        </w:rPr>
        <w:t>),</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color w:val="000080"/>
          <w:sz w:val="20"/>
          <w:szCs w:val="20"/>
          <w:highlight w:val="white"/>
          <w:lang w:val="en-US" w:eastAsia="en-US"/>
        </w:rPr>
        <w:t xml:space="preserve">  stoimost </w:t>
      </w:r>
      <w:r w:rsidRPr="007C6332">
        <w:rPr>
          <w:rFonts w:eastAsia="Times New Roman"/>
          <w:color w:val="008080"/>
          <w:sz w:val="20"/>
          <w:szCs w:val="20"/>
          <w:highlight w:val="white"/>
          <w:lang w:val="en-US" w:eastAsia="en-US"/>
        </w:rPr>
        <w:t>FLOAT</w:t>
      </w:r>
      <w:r w:rsidRPr="007C6332">
        <w:rPr>
          <w:rFonts w:eastAsia="Times New Roman"/>
          <w:color w:val="000080"/>
          <w:sz w:val="20"/>
          <w:szCs w:val="20"/>
          <w:highlight w:val="white"/>
          <w:lang w:val="en-US" w:eastAsia="en-US"/>
        </w:rPr>
        <w:t>,</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color w:val="000080"/>
          <w:sz w:val="20"/>
          <w:szCs w:val="20"/>
          <w:highlight w:val="white"/>
          <w:lang w:val="en-US" w:eastAsia="en-US"/>
        </w:rPr>
        <w:t xml:space="preserve">  type_us  </w:t>
      </w:r>
      <w:r w:rsidRPr="007C6332">
        <w:rPr>
          <w:rFonts w:eastAsia="Times New Roman"/>
          <w:color w:val="008080"/>
          <w:sz w:val="20"/>
          <w:szCs w:val="20"/>
          <w:highlight w:val="white"/>
          <w:lang w:val="en-US" w:eastAsia="en-US"/>
        </w:rPr>
        <w:t>VARCHAR2</w:t>
      </w:r>
      <w:r w:rsidRPr="007C6332">
        <w:rPr>
          <w:rFonts w:eastAsia="Times New Roman"/>
          <w:color w:val="000080"/>
          <w:sz w:val="20"/>
          <w:szCs w:val="20"/>
          <w:highlight w:val="white"/>
          <w:lang w:val="en-US" w:eastAsia="en-US"/>
        </w:rPr>
        <w:t>(</w:t>
      </w:r>
      <w:r w:rsidRPr="007C6332">
        <w:rPr>
          <w:rFonts w:eastAsia="Times New Roman"/>
          <w:color w:val="0000FF"/>
          <w:sz w:val="20"/>
          <w:szCs w:val="20"/>
          <w:highlight w:val="white"/>
          <w:lang w:val="en-US" w:eastAsia="en-US"/>
        </w:rPr>
        <w:t>250</w:t>
      </w:r>
      <w:r w:rsidRPr="007C6332">
        <w:rPr>
          <w:rFonts w:eastAsia="Times New Roman"/>
          <w:color w:val="000080"/>
          <w:sz w:val="20"/>
          <w:szCs w:val="20"/>
          <w:highlight w:val="white"/>
          <w:lang w:val="en-US" w:eastAsia="en-US"/>
        </w:rPr>
        <w:t>)</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color w:val="000080"/>
          <w:sz w:val="20"/>
          <w:szCs w:val="20"/>
          <w:highlight w:val="white"/>
          <w:lang w:val="en-US" w:eastAsia="en-US"/>
        </w:rPr>
        <w:t>);</w:t>
      </w:r>
    </w:p>
    <w:p w:rsidR="009C7F95" w:rsidRPr="007C6332" w:rsidRDefault="009C7F95" w:rsidP="005F7756">
      <w:pPr>
        <w:pStyle w:val="11"/>
        <w:rPr>
          <w:rFonts w:eastAsia="Times New Roman"/>
          <w:color w:val="000080"/>
          <w:sz w:val="20"/>
          <w:szCs w:val="20"/>
          <w:highlight w:val="white"/>
          <w:lang w:val="en-US" w:eastAsia="en-US"/>
        </w:rPr>
      </w:pPr>
      <w:r w:rsidRPr="007C6332">
        <w:rPr>
          <w:rFonts w:eastAsia="Times New Roman"/>
          <w:sz w:val="20"/>
          <w:szCs w:val="20"/>
          <w:highlight w:val="white"/>
          <w:lang w:val="en-US" w:eastAsia="en-US"/>
        </w:rPr>
        <w:t xml:space="preserve">-- Create/Recreate primary, unique and foreign key constraints </w:t>
      </w:r>
    </w:p>
    <w:p w:rsidR="009C7F95" w:rsidRPr="00712FEF" w:rsidRDefault="009C7F95" w:rsidP="005F7756">
      <w:pPr>
        <w:pStyle w:val="11"/>
        <w:rPr>
          <w:rFonts w:eastAsia="Times New Roman"/>
          <w:sz w:val="20"/>
          <w:szCs w:val="20"/>
          <w:highlight w:val="white"/>
          <w:lang w:val="en-US"/>
        </w:rPr>
      </w:pPr>
      <w:r w:rsidRPr="00712FEF">
        <w:rPr>
          <w:rFonts w:eastAsia="Times New Roman"/>
          <w:sz w:val="20"/>
          <w:szCs w:val="20"/>
          <w:highlight w:val="white"/>
          <w:lang w:val="en-US"/>
        </w:rPr>
        <w:t>alter table USLUGI</w:t>
      </w:r>
    </w:p>
    <w:p w:rsidR="009C7F95" w:rsidRPr="00712FEF" w:rsidRDefault="009C7F95" w:rsidP="005F7756">
      <w:pPr>
        <w:pStyle w:val="11"/>
        <w:rPr>
          <w:rFonts w:eastAsia="Times New Roman"/>
          <w:sz w:val="20"/>
          <w:szCs w:val="20"/>
          <w:highlight w:val="white"/>
          <w:lang w:val="en-US"/>
        </w:rPr>
      </w:pPr>
      <w:r w:rsidRPr="00712FEF">
        <w:rPr>
          <w:rFonts w:eastAsia="Times New Roman"/>
          <w:sz w:val="20"/>
          <w:szCs w:val="20"/>
          <w:highlight w:val="white"/>
          <w:lang w:val="en-US"/>
        </w:rPr>
        <w:t xml:space="preserve">  add primary key (SHIFR);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USLUGA_DOGOVOR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shifr </w:t>
      </w:r>
      <w:r>
        <w:rPr>
          <w:rFonts w:eastAsia="Times New Roman" w:cs="Courier New"/>
          <w:color w:val="008080"/>
          <w:sz w:val="20"/>
          <w:szCs w:val="20"/>
          <w:highlight w:val="white"/>
          <w:lang w:val="en-US" w:eastAsia="en-US"/>
        </w:rPr>
        <w:t>INTEGER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nomer </w:t>
      </w:r>
      <w:r>
        <w:rPr>
          <w:rFonts w:eastAsia="Times New Roman" w:cs="Courier New"/>
          <w:color w:val="008080"/>
          <w:sz w:val="20"/>
          <w:szCs w:val="20"/>
          <w:highlight w:val="white"/>
          <w:lang w:val="en-US" w:eastAsia="en-US"/>
        </w:rPr>
        <w:t>CHAR</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7</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USLUGA_DOGOVOR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(SHIFR)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Pr>
          <w:rFonts w:eastAsia="Times New Roman" w:cs="Courier New"/>
          <w:color w:val="000080"/>
          <w:sz w:val="20"/>
          <w:szCs w:val="20"/>
          <w:highlight w:val="white"/>
          <w:lang w:val="en-US" w:eastAsia="en-US"/>
        </w:rPr>
        <w:t xml:space="preserve"> USLUGI (SHIFR);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USLUGA_DOGOVOR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(NOMER)</w:t>
      </w:r>
    </w:p>
    <w:p w:rsidR="009C7F95" w:rsidRPr="00712FEF" w:rsidRDefault="009C7F95" w:rsidP="005F7756">
      <w:pPr>
        <w:pStyle w:val="11"/>
        <w:rPr>
          <w:b/>
          <w:szCs w:val="28"/>
          <w:lang w:val="en-US"/>
        </w:rPr>
      </w:pPr>
      <w:r w:rsidRPr="00712FEF">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sidRPr="00712FEF">
        <w:rPr>
          <w:rFonts w:eastAsia="Times New Roman" w:cs="Courier New"/>
          <w:color w:val="000080"/>
          <w:sz w:val="20"/>
          <w:szCs w:val="20"/>
          <w:highlight w:val="white"/>
          <w:lang w:val="en-US" w:eastAsia="en-US"/>
        </w:rPr>
        <w:t xml:space="preserve"> </w:t>
      </w:r>
      <w:r>
        <w:rPr>
          <w:rFonts w:eastAsia="Times New Roman" w:cs="Courier New"/>
          <w:color w:val="000080"/>
          <w:sz w:val="20"/>
          <w:szCs w:val="20"/>
          <w:highlight w:val="white"/>
          <w:lang w:val="en-US" w:eastAsia="en-US"/>
        </w:rPr>
        <w:t>DOGOVOR</w:t>
      </w:r>
      <w:r w:rsidRPr="00712FEF">
        <w:rPr>
          <w:rFonts w:eastAsia="Times New Roman" w:cs="Courier New"/>
          <w:color w:val="000080"/>
          <w:sz w:val="20"/>
          <w:szCs w:val="20"/>
          <w:highlight w:val="white"/>
          <w:lang w:val="en-US" w:eastAsia="en-US"/>
        </w:rPr>
        <w:t xml:space="preserve"> (</w:t>
      </w:r>
      <w:r>
        <w:rPr>
          <w:rFonts w:eastAsia="Times New Roman" w:cs="Courier New"/>
          <w:color w:val="000080"/>
          <w:sz w:val="20"/>
          <w:szCs w:val="20"/>
          <w:highlight w:val="white"/>
          <w:lang w:val="en-US" w:eastAsia="en-US"/>
        </w:rPr>
        <w:t>NOMER</w:t>
      </w:r>
      <w:r w:rsidRPr="00712FEF">
        <w:rPr>
          <w:rFonts w:eastAsia="Times New Roman" w:cs="Courier New"/>
          <w:color w:val="000080"/>
          <w:sz w:val="20"/>
          <w:szCs w:val="20"/>
          <w:highlight w:val="white"/>
          <w:lang w:val="en-US" w:eastAsia="en-US"/>
        </w:rPr>
        <w:t>);</w:t>
      </w:r>
      <w:r w:rsidRPr="00712FEF">
        <w:rPr>
          <w:b/>
          <w:szCs w:val="28"/>
          <w:lang w:val="en-US"/>
        </w:rPr>
        <w:t xml:space="preserve">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USERI</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id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pasport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fio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registration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telephone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USERI</w:t>
      </w:r>
    </w:p>
    <w:p w:rsidR="009C7F95" w:rsidRPr="005F7756"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unique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ID</w:t>
      </w:r>
      <w:r>
        <w:rPr>
          <w:rFonts w:eastAsia="Times New Roman" w:cs="Courier New"/>
          <w:color w:val="000080"/>
          <w:sz w:val="20"/>
          <w:szCs w:val="20"/>
          <w:highlight w:val="white"/>
          <w:lang w:val="en-US" w:eastAsia="en-US"/>
        </w:rPr>
        <w:t>);</w:t>
      </w:r>
      <w:r w:rsidRPr="00712FEF">
        <w:rPr>
          <w:b/>
          <w:szCs w:val="28"/>
          <w:lang w:val="en-US"/>
        </w:rPr>
        <w:t xml:space="preserve">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PROVAIDER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inn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nameorg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adress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director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telephone </w:t>
      </w:r>
      <w:r>
        <w:rPr>
          <w:rFonts w:eastAsia="Times New Roman" w:cs="Courier New"/>
          <w:color w:val="008080"/>
          <w:sz w:val="20"/>
          <w:szCs w:val="20"/>
          <w:highlight w:val="white"/>
          <w:lang w:val="en-US" w:eastAsia="en-US"/>
        </w:rPr>
        <w:t>NUMBER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PROVAIDER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primary</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(INN)</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OPLATA</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id_karti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data_vremya </w:t>
      </w:r>
      <w:r>
        <w:rPr>
          <w:rFonts w:eastAsia="Times New Roman" w:cs="Courier New"/>
          <w:color w:val="008080"/>
          <w:sz w:val="20"/>
          <w:szCs w:val="20"/>
          <w:highlight w:val="white"/>
          <w:lang w:val="en-US" w:eastAsia="en-US"/>
        </w:rPr>
        <w:t>DATE</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summa       </w:t>
      </w:r>
      <w:r>
        <w:rPr>
          <w:rFonts w:eastAsia="Times New Roman" w:cs="Courier New"/>
          <w:color w:val="008080"/>
          <w:sz w:val="20"/>
          <w:szCs w:val="20"/>
          <w:highlight w:val="white"/>
          <w:lang w:val="en-US" w:eastAsia="en-US"/>
        </w:rPr>
        <w:t>FLOAT</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id_d        </w:t>
      </w:r>
      <w:r>
        <w:rPr>
          <w:rFonts w:eastAsia="Times New Roman" w:cs="Courier New"/>
          <w:color w:val="008080"/>
          <w:sz w:val="20"/>
          <w:szCs w:val="20"/>
          <w:highlight w:val="white"/>
          <w:lang w:val="en-US" w:eastAsia="en-US"/>
        </w:rPr>
        <w:t>CHAR</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7</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OPLATA</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(ID_D)</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Pr>
          <w:rFonts w:eastAsia="Times New Roman" w:cs="Courier New"/>
          <w:color w:val="000080"/>
          <w:sz w:val="20"/>
          <w:szCs w:val="20"/>
          <w:highlight w:val="white"/>
          <w:lang w:val="en-US" w:eastAsia="en-US"/>
        </w:rPr>
        <w:t xml:space="preserve"> DOGOVOR (NOMER);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OPLATA</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(ID_KARTI)</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Pr>
          <w:rFonts w:eastAsia="Times New Roman" w:cs="Courier New"/>
          <w:color w:val="000080"/>
          <w:sz w:val="20"/>
          <w:szCs w:val="20"/>
          <w:highlight w:val="white"/>
          <w:lang w:val="en-US" w:eastAsia="en-US"/>
        </w:rPr>
        <w:t xml:space="preserve"> KARTA (NOMER)</w:t>
      </w:r>
    </w:p>
    <w:p w:rsidR="009C7F95" w:rsidRPr="00712FEF" w:rsidRDefault="009C7F95" w:rsidP="005F7756">
      <w:pPr>
        <w:pStyle w:val="11"/>
        <w:rPr>
          <w:b/>
          <w:szCs w:val="28"/>
          <w:lang w:val="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disable</w:t>
      </w:r>
      <w:r>
        <w:rPr>
          <w:rFonts w:eastAsia="Times New Roman" w:cs="Courier New"/>
          <w:color w:val="000080"/>
          <w:sz w:val="20"/>
          <w:szCs w:val="20"/>
          <w:highlight w:val="white"/>
          <w:lang w:val="en-US" w:eastAsia="en-US"/>
        </w:rPr>
        <w:t>;</w:t>
      </w:r>
      <w:r w:rsidRPr="00712FEF">
        <w:rPr>
          <w:b/>
          <w:szCs w:val="28"/>
          <w:lang w:val="en-US"/>
        </w:rPr>
        <w:t xml:space="preserve">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KARTA</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nomer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summa      </w:t>
      </w:r>
      <w:r>
        <w:rPr>
          <w:rFonts w:eastAsia="Times New Roman" w:cs="Courier New"/>
          <w:color w:val="008080"/>
          <w:sz w:val="20"/>
          <w:szCs w:val="20"/>
          <w:highlight w:val="white"/>
          <w:lang w:val="en-US" w:eastAsia="en-US"/>
        </w:rPr>
        <w:t>FLOAT</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sostoyanie </w:t>
      </w:r>
      <w:r>
        <w:rPr>
          <w:rFonts w:eastAsia="Times New Roman" w:cs="Courier New"/>
          <w:color w:val="008080"/>
          <w:sz w:val="20"/>
          <w:szCs w:val="20"/>
          <w:highlight w:val="white"/>
          <w:lang w:val="en-US" w:eastAsia="en-US"/>
        </w:rPr>
        <w:t>INTEGER</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password_k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inn        </w:t>
      </w:r>
      <w:r>
        <w:rPr>
          <w:rFonts w:eastAsia="Times New Roman" w:cs="Courier New"/>
          <w:color w:val="008080"/>
          <w:sz w:val="20"/>
          <w:szCs w:val="20"/>
          <w:highlight w:val="white"/>
          <w:lang w:val="en-US" w:eastAsia="en-US"/>
        </w:rPr>
        <w:t>NUMBER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KARTA</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(INN)</w:t>
      </w:r>
    </w:p>
    <w:p w:rsidR="009C7F95" w:rsidRPr="00712FEF" w:rsidRDefault="009C7F95" w:rsidP="005F7756">
      <w:pPr>
        <w:pStyle w:val="11"/>
        <w:rPr>
          <w:b/>
          <w:szCs w:val="28"/>
          <w:lang w:val="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Pr>
          <w:rFonts w:eastAsia="Times New Roman" w:cs="Courier New"/>
          <w:color w:val="000080"/>
          <w:sz w:val="20"/>
          <w:szCs w:val="20"/>
          <w:highlight w:val="white"/>
          <w:lang w:val="en-US" w:eastAsia="en-US"/>
        </w:rPr>
        <w:t xml:space="preserve"> PROVAIDER (INN);</w:t>
      </w:r>
      <w:r w:rsidRPr="00712FEF">
        <w:rPr>
          <w:b/>
          <w:szCs w:val="28"/>
          <w:lang w:val="en-US"/>
        </w:rPr>
        <w:t xml:space="preserve">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IP</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time1          </w:t>
      </w:r>
      <w:r>
        <w:rPr>
          <w:rFonts w:eastAsia="Times New Roman" w:cs="Courier New"/>
          <w:color w:val="008080"/>
          <w:sz w:val="20"/>
          <w:szCs w:val="20"/>
          <w:highlight w:val="white"/>
          <w:lang w:val="en-US" w:eastAsia="en-US"/>
        </w:rPr>
        <w:t>TIMESTAMP</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6</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with_adress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with_port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on_adress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on_port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bait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with_interfase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on_interfase   </w:t>
      </w:r>
      <w:r>
        <w:rPr>
          <w:rFonts w:eastAsia="Times New Roman" w:cs="Courier New"/>
          <w:color w:val="008080"/>
          <w:sz w:val="20"/>
          <w:szCs w:val="20"/>
          <w:highlight w:val="white"/>
          <w:lang w:val="en-US" w:eastAsia="en-US"/>
        </w:rPr>
        <w:t>INTEGER</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nomer          </w:t>
      </w:r>
      <w:r>
        <w:rPr>
          <w:rFonts w:eastAsia="Times New Roman" w:cs="Courier New"/>
          <w:color w:val="008080"/>
          <w:sz w:val="20"/>
          <w:szCs w:val="20"/>
          <w:highlight w:val="white"/>
          <w:lang w:val="en-US" w:eastAsia="en-US"/>
        </w:rPr>
        <w:t>CHAR</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7</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IP</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(NOMER)</w:t>
      </w:r>
    </w:p>
    <w:p w:rsidR="009C7F95" w:rsidRPr="00712FEF" w:rsidRDefault="009C7F95" w:rsidP="005F7756">
      <w:pPr>
        <w:pStyle w:val="11"/>
        <w:rPr>
          <w:b/>
          <w:szCs w:val="28"/>
          <w:lang w:val="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Pr>
          <w:rFonts w:eastAsia="Times New Roman" w:cs="Courier New"/>
          <w:color w:val="000080"/>
          <w:sz w:val="20"/>
          <w:szCs w:val="20"/>
          <w:highlight w:val="white"/>
          <w:lang w:val="en-US" w:eastAsia="en-US"/>
        </w:rPr>
        <w:t xml:space="preserve"> DOGOVOR (NOMER);</w:t>
      </w:r>
      <w:r w:rsidRPr="00712FEF">
        <w:rPr>
          <w:b/>
          <w:szCs w:val="28"/>
          <w:lang w:val="en-US"/>
        </w:rPr>
        <w:t xml:space="preserve">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DOGOVOR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nomer  </w:t>
      </w:r>
      <w:r>
        <w:rPr>
          <w:rFonts w:eastAsia="Times New Roman" w:cs="Courier New"/>
          <w:color w:val="008080"/>
          <w:sz w:val="20"/>
          <w:szCs w:val="20"/>
          <w:highlight w:val="white"/>
          <w:lang w:val="en-US" w:eastAsia="en-US"/>
        </w:rPr>
        <w:t>CHAR</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7</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not</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null</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date2  </w:t>
      </w:r>
      <w:r>
        <w:rPr>
          <w:rFonts w:eastAsia="Times New Roman" w:cs="Courier New"/>
          <w:color w:val="008080"/>
          <w:sz w:val="20"/>
          <w:szCs w:val="20"/>
          <w:highlight w:val="white"/>
          <w:lang w:val="en-US" w:eastAsia="en-US"/>
        </w:rPr>
        <w:t>DATE</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date3  </w:t>
      </w:r>
      <w:r>
        <w:rPr>
          <w:rFonts w:eastAsia="Times New Roman" w:cs="Courier New"/>
          <w:color w:val="008080"/>
          <w:sz w:val="20"/>
          <w:szCs w:val="20"/>
          <w:highlight w:val="white"/>
          <w:lang w:val="en-US" w:eastAsia="en-US"/>
        </w:rPr>
        <w:t>DATE</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inn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id_u   </w:t>
      </w:r>
      <w:r>
        <w:rPr>
          <w:rFonts w:eastAsia="Times New Roman" w:cs="Courier New"/>
          <w:color w:val="008080"/>
          <w:sz w:val="20"/>
          <w:szCs w:val="20"/>
          <w:highlight w:val="white"/>
          <w:lang w:val="en-US" w:eastAsia="en-US"/>
        </w:rPr>
        <w:t>NUMBER</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money  </w:t>
      </w:r>
      <w:r>
        <w:rPr>
          <w:rFonts w:eastAsia="Times New Roman" w:cs="Courier New"/>
          <w:color w:val="008080"/>
          <w:sz w:val="20"/>
          <w:szCs w:val="20"/>
          <w:highlight w:val="white"/>
          <w:lang w:val="en-US" w:eastAsia="en-US"/>
        </w:rPr>
        <w:t>FLOAT</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pass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250</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status </w:t>
      </w:r>
      <w:r>
        <w:rPr>
          <w:rFonts w:eastAsia="Times New Roman" w:cs="Courier New"/>
          <w:color w:val="008080"/>
          <w:sz w:val="20"/>
          <w:szCs w:val="20"/>
          <w:highlight w:val="white"/>
          <w:lang w:val="en-US" w:eastAsia="en-US"/>
        </w:rPr>
        <w:t>NUMBER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DOGOVOR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primary</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(NOMER)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DOGOVOR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(INN)</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Pr>
          <w:rFonts w:eastAsia="Times New Roman" w:cs="Courier New"/>
          <w:color w:val="000080"/>
          <w:sz w:val="20"/>
          <w:szCs w:val="20"/>
          <w:highlight w:val="white"/>
          <w:lang w:val="en-US" w:eastAsia="en-US"/>
        </w:rPr>
        <w:t xml:space="preserve"> PROVAIDER (INN);</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DOGOVOR</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(ID_U)</w:t>
      </w:r>
    </w:p>
    <w:p w:rsidR="009C7F95" w:rsidRPr="00712FEF" w:rsidRDefault="009C7F95" w:rsidP="005F7756">
      <w:pPr>
        <w:pStyle w:val="11"/>
        <w:rPr>
          <w:b/>
          <w:szCs w:val="28"/>
          <w:lang w:val="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Pr>
          <w:rFonts w:eastAsia="Times New Roman" w:cs="Courier New"/>
          <w:color w:val="000080"/>
          <w:sz w:val="20"/>
          <w:szCs w:val="20"/>
          <w:highlight w:val="white"/>
          <w:lang w:val="en-US" w:eastAsia="en-US"/>
        </w:rPr>
        <w:t xml:space="preserve"> USERI (</w:t>
      </w:r>
      <w:r>
        <w:rPr>
          <w:rFonts w:eastAsia="Times New Roman" w:cs="Courier New"/>
          <w:color w:val="008080"/>
          <w:sz w:val="20"/>
          <w:szCs w:val="20"/>
          <w:highlight w:val="white"/>
          <w:lang w:val="en-US" w:eastAsia="en-US"/>
        </w:rPr>
        <w:t>ID</w:t>
      </w:r>
      <w:r>
        <w:rPr>
          <w:rFonts w:eastAsia="Times New Roman" w:cs="Courier New"/>
          <w:color w:val="000080"/>
          <w:sz w:val="20"/>
          <w:szCs w:val="20"/>
          <w:highlight w:val="white"/>
          <w:lang w:val="en-US" w:eastAsia="en-US"/>
        </w:rPr>
        <w:t>);</w:t>
      </w:r>
      <w:r w:rsidRPr="00712FEF">
        <w:rPr>
          <w:b/>
          <w:szCs w:val="28"/>
          <w:lang w:val="en-US"/>
        </w:rPr>
        <w:t xml:space="preserve">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Create table</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create</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DEBIT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time1 </w:t>
      </w:r>
      <w:r>
        <w:rPr>
          <w:rFonts w:eastAsia="Times New Roman" w:cs="Courier New"/>
          <w:color w:val="008080"/>
          <w:sz w:val="20"/>
          <w:szCs w:val="20"/>
          <w:highlight w:val="white"/>
          <w:lang w:val="en-US" w:eastAsia="en-US"/>
        </w:rPr>
        <w:t>DATE</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money </w:t>
      </w:r>
      <w:r>
        <w:rPr>
          <w:rFonts w:eastAsia="Times New Roman" w:cs="Courier New"/>
          <w:color w:val="008080"/>
          <w:sz w:val="20"/>
          <w:szCs w:val="20"/>
          <w:highlight w:val="white"/>
          <w:lang w:val="en-US" w:eastAsia="en-US"/>
        </w:rPr>
        <w:t>FLOAT</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why   </w:t>
      </w:r>
      <w:r>
        <w:rPr>
          <w:rFonts w:eastAsia="Times New Roman" w:cs="Courier New"/>
          <w:color w:val="008080"/>
          <w:sz w:val="20"/>
          <w:szCs w:val="20"/>
          <w:highlight w:val="white"/>
          <w:lang w:val="en-US" w:eastAsia="en-US"/>
        </w:rPr>
        <w:t>VARCHAR2</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255</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id_d  </w:t>
      </w:r>
      <w:r>
        <w:rPr>
          <w:rFonts w:eastAsia="Times New Roman" w:cs="Courier New"/>
          <w:color w:val="008080"/>
          <w:sz w:val="20"/>
          <w:szCs w:val="20"/>
          <w:highlight w:val="white"/>
          <w:lang w:val="en-US" w:eastAsia="en-US"/>
        </w:rPr>
        <w:t>CHAR</w:t>
      </w:r>
      <w:r>
        <w:rPr>
          <w:rFonts w:eastAsia="Times New Roman" w:cs="Courier New"/>
          <w:color w:val="000080"/>
          <w:sz w:val="20"/>
          <w:szCs w:val="20"/>
          <w:highlight w:val="white"/>
          <w:lang w:val="en-US" w:eastAsia="en-US"/>
        </w:rPr>
        <w:t>(</w:t>
      </w:r>
      <w:r>
        <w:rPr>
          <w:rFonts w:eastAsia="Times New Roman" w:cs="Courier New"/>
          <w:color w:val="0000FF"/>
          <w:sz w:val="20"/>
          <w:szCs w:val="20"/>
          <w:highlight w:val="white"/>
          <w:lang w:val="en-US" w:eastAsia="en-US"/>
        </w:rPr>
        <w:t>7</w:t>
      </w: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i/>
          <w:iCs/>
          <w:color w:val="FF0000"/>
          <w:sz w:val="20"/>
          <w:szCs w:val="20"/>
          <w:highlight w:val="white"/>
          <w:lang w:val="en-US" w:eastAsia="en-US"/>
        </w:rPr>
        <w:t xml:space="preserve">-- Create/Recreate primary, unique and foreign key constraints </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8080"/>
          <w:sz w:val="20"/>
          <w:szCs w:val="20"/>
          <w:highlight w:val="white"/>
          <w:lang w:val="en-US" w:eastAsia="en-US"/>
        </w:rPr>
        <w:t>alter</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table</w:t>
      </w:r>
      <w:r>
        <w:rPr>
          <w:rFonts w:eastAsia="Times New Roman" w:cs="Courier New"/>
          <w:color w:val="000080"/>
          <w:sz w:val="20"/>
          <w:szCs w:val="20"/>
          <w:highlight w:val="white"/>
          <w:lang w:val="en-US" w:eastAsia="en-US"/>
        </w:rPr>
        <w:t xml:space="preserve"> DEBIT</w:t>
      </w:r>
    </w:p>
    <w:p w:rsidR="009C7F95" w:rsidRDefault="009C7F95" w:rsidP="005F7756">
      <w:pPr>
        <w:pStyle w:val="11"/>
        <w:rPr>
          <w:rFonts w:eastAsia="Times New Roman" w:cs="Courier New"/>
          <w:color w:val="000080"/>
          <w:sz w:val="20"/>
          <w:szCs w:val="20"/>
          <w:highlight w:val="white"/>
          <w:lang w:val="en-US" w:eastAsia="en-US"/>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add</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foreign</w:t>
      </w: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key</w:t>
      </w:r>
      <w:r>
        <w:rPr>
          <w:rFonts w:eastAsia="Times New Roman" w:cs="Courier New"/>
          <w:color w:val="000080"/>
          <w:sz w:val="20"/>
          <w:szCs w:val="20"/>
          <w:highlight w:val="white"/>
          <w:lang w:val="en-US" w:eastAsia="en-US"/>
        </w:rPr>
        <w:t xml:space="preserve"> (ID_D)</w:t>
      </w:r>
    </w:p>
    <w:p w:rsidR="009C7F95" w:rsidRDefault="009C7F95" w:rsidP="005F7756">
      <w:pPr>
        <w:pStyle w:val="11"/>
        <w:rPr>
          <w:b/>
          <w:szCs w:val="28"/>
        </w:rPr>
      </w:pPr>
      <w:r>
        <w:rPr>
          <w:rFonts w:eastAsia="Times New Roman" w:cs="Courier New"/>
          <w:color w:val="000080"/>
          <w:sz w:val="20"/>
          <w:szCs w:val="20"/>
          <w:highlight w:val="white"/>
          <w:lang w:val="en-US" w:eastAsia="en-US"/>
        </w:rPr>
        <w:t xml:space="preserve">  </w:t>
      </w:r>
      <w:r>
        <w:rPr>
          <w:rFonts w:eastAsia="Times New Roman" w:cs="Courier New"/>
          <w:color w:val="008080"/>
          <w:sz w:val="20"/>
          <w:szCs w:val="20"/>
          <w:highlight w:val="white"/>
          <w:lang w:val="en-US" w:eastAsia="en-US"/>
        </w:rPr>
        <w:t>references</w:t>
      </w:r>
      <w:r w:rsidRPr="00356F87">
        <w:rPr>
          <w:rFonts w:eastAsia="Times New Roman" w:cs="Courier New"/>
          <w:color w:val="000080"/>
          <w:sz w:val="20"/>
          <w:szCs w:val="20"/>
          <w:highlight w:val="white"/>
          <w:lang w:eastAsia="en-US"/>
        </w:rPr>
        <w:t xml:space="preserve"> </w:t>
      </w:r>
      <w:r>
        <w:rPr>
          <w:rFonts w:eastAsia="Times New Roman" w:cs="Courier New"/>
          <w:color w:val="000080"/>
          <w:sz w:val="20"/>
          <w:szCs w:val="20"/>
          <w:highlight w:val="white"/>
          <w:lang w:val="en-US" w:eastAsia="en-US"/>
        </w:rPr>
        <w:t>DOGOVOR</w:t>
      </w:r>
      <w:r w:rsidRPr="00356F87">
        <w:rPr>
          <w:rFonts w:eastAsia="Times New Roman" w:cs="Courier New"/>
          <w:color w:val="000080"/>
          <w:sz w:val="20"/>
          <w:szCs w:val="20"/>
          <w:highlight w:val="white"/>
          <w:lang w:eastAsia="en-US"/>
        </w:rPr>
        <w:t xml:space="preserve"> (</w:t>
      </w:r>
      <w:r>
        <w:rPr>
          <w:rFonts w:eastAsia="Times New Roman" w:cs="Courier New"/>
          <w:color w:val="000080"/>
          <w:sz w:val="20"/>
          <w:szCs w:val="20"/>
          <w:highlight w:val="white"/>
          <w:lang w:val="en-US" w:eastAsia="en-US"/>
        </w:rPr>
        <w:t>NOMER</w:t>
      </w:r>
      <w:r w:rsidRPr="00356F87">
        <w:rPr>
          <w:rFonts w:eastAsia="Times New Roman" w:cs="Courier New"/>
          <w:color w:val="000080"/>
          <w:sz w:val="20"/>
          <w:szCs w:val="20"/>
          <w:highlight w:val="white"/>
          <w:lang w:eastAsia="en-US"/>
        </w:rPr>
        <w:t>);</w:t>
      </w:r>
      <w:r>
        <w:rPr>
          <w:b/>
          <w:szCs w:val="28"/>
        </w:rPr>
        <w:t xml:space="preserve"> </w:t>
      </w:r>
      <w:r>
        <w:rPr>
          <w:b/>
          <w:szCs w:val="28"/>
        </w:rPr>
        <w:br w:type="page"/>
      </w:r>
    </w:p>
    <w:p w:rsidR="009C7F95" w:rsidRDefault="009C7F95" w:rsidP="00F3569C">
      <w:pPr>
        <w:pStyle w:val="1"/>
      </w:pPr>
      <w:bookmarkStart w:id="14" w:name="_Toc280694611"/>
      <w:r>
        <w:t>6</w:t>
      </w:r>
      <w:r w:rsidRPr="00E52626">
        <w:t xml:space="preserve"> Проектирование</w:t>
      </w:r>
      <w:r>
        <w:t xml:space="preserve"> и реализация</w:t>
      </w:r>
      <w:r w:rsidRPr="00E52626">
        <w:t xml:space="preserve"> </w:t>
      </w:r>
      <w:r>
        <w:t>информационной системы</w:t>
      </w:r>
      <w:bookmarkEnd w:id="14"/>
    </w:p>
    <w:p w:rsidR="009C7F95" w:rsidRDefault="009C7F95" w:rsidP="00AB16E7">
      <w:pPr>
        <w:pStyle w:val="2"/>
      </w:pPr>
      <w:bookmarkStart w:id="15" w:name="_Toc280694612"/>
      <w:r>
        <w:t>6.1 Описание средств, использованных при реализации</w:t>
      </w:r>
      <w:bookmarkEnd w:id="15"/>
    </w:p>
    <w:p w:rsidR="009C7F95" w:rsidRDefault="009C7F95" w:rsidP="00F82C53">
      <w:pPr>
        <w:ind w:left="567"/>
        <w:rPr>
          <w:szCs w:val="28"/>
        </w:rPr>
      </w:pPr>
      <w:r>
        <w:rPr>
          <w:szCs w:val="28"/>
        </w:rPr>
        <w:t>Для создания базы данных, сначала создаются таблицы с помощью средств, предлагаемых  СУБД Oracle 10g :</w:t>
      </w:r>
    </w:p>
    <w:p w:rsidR="009C7F95" w:rsidRPr="008923BB" w:rsidRDefault="009C7F95" w:rsidP="00F82C53">
      <w:pPr>
        <w:numPr>
          <w:ilvl w:val="0"/>
          <w:numId w:val="27"/>
        </w:numPr>
        <w:rPr>
          <w:szCs w:val="28"/>
        </w:rPr>
      </w:pPr>
      <w:r w:rsidRPr="002C34FF">
        <w:rPr>
          <w:szCs w:val="28"/>
        </w:rPr>
        <w:t xml:space="preserve">Создание таблицы помощью графического инструментального </w:t>
      </w:r>
      <w:r>
        <w:rPr>
          <w:szCs w:val="28"/>
        </w:rPr>
        <w:t xml:space="preserve">    </w:t>
      </w:r>
      <w:r w:rsidRPr="002C34FF">
        <w:rPr>
          <w:szCs w:val="28"/>
        </w:rPr>
        <w:t xml:space="preserve">средства конфигурирования Oracle Database Configuration </w:t>
      </w:r>
      <w:r w:rsidRPr="008923BB">
        <w:rPr>
          <w:szCs w:val="28"/>
        </w:rPr>
        <w:t>Assistant (DBCA);</w:t>
      </w:r>
    </w:p>
    <w:p w:rsidR="009C7F95" w:rsidRPr="002C34FF" w:rsidRDefault="009C7F95" w:rsidP="00F82C53">
      <w:pPr>
        <w:numPr>
          <w:ilvl w:val="0"/>
          <w:numId w:val="27"/>
        </w:numPr>
        <w:rPr>
          <w:szCs w:val="28"/>
        </w:rPr>
      </w:pPr>
      <w:r w:rsidRPr="002C34FF">
        <w:rPr>
          <w:szCs w:val="28"/>
        </w:rPr>
        <w:t>Создание таблицы шаблонов баз данных (database templates),;</w:t>
      </w:r>
    </w:p>
    <w:p w:rsidR="009C7F95" w:rsidRDefault="009C7F95" w:rsidP="00F82C53">
      <w:pPr>
        <w:numPr>
          <w:ilvl w:val="0"/>
          <w:numId w:val="27"/>
        </w:numPr>
        <w:rPr>
          <w:szCs w:val="28"/>
        </w:rPr>
      </w:pPr>
      <w:r w:rsidRPr="002C34FF">
        <w:rPr>
          <w:szCs w:val="28"/>
        </w:rPr>
        <w:t>Создание таблицы путём ввода данных</w:t>
      </w:r>
      <w:r>
        <w:rPr>
          <w:szCs w:val="28"/>
        </w:rPr>
        <w:t>.</w:t>
      </w:r>
    </w:p>
    <w:p w:rsidR="009C7F95" w:rsidRDefault="009C7F95" w:rsidP="00F82C53">
      <w:pPr>
        <w:ind w:left="567"/>
        <w:rPr>
          <w:szCs w:val="28"/>
        </w:rPr>
      </w:pPr>
      <w:r>
        <w:rPr>
          <w:szCs w:val="28"/>
        </w:rPr>
        <w:t xml:space="preserve">При создании таблиц был использован 1-й вариант, как наиболее удобный из всех предлагаемых. Сначала создаётся каркас таблицы, отмечаются ключевые поля, устанавливаются типы данных для каждого поля, а уже потом таблицы заполняются макетными данными (приведены в приложении </w:t>
      </w:r>
      <w:r>
        <w:rPr>
          <w:szCs w:val="28"/>
          <w:lang w:val="en-US"/>
        </w:rPr>
        <w:t>A</w:t>
      </w:r>
      <w:r>
        <w:rPr>
          <w:szCs w:val="28"/>
        </w:rPr>
        <w:t>).</w:t>
      </w:r>
    </w:p>
    <w:p w:rsidR="009C7F95" w:rsidRPr="00993E23" w:rsidRDefault="009C7F95" w:rsidP="00993E23">
      <w:pPr>
        <w:ind w:left="567"/>
        <w:rPr>
          <w:szCs w:val="28"/>
        </w:rPr>
      </w:pPr>
      <w:r>
        <w:rPr>
          <w:szCs w:val="28"/>
        </w:rPr>
        <w:t xml:space="preserve">После того, как таблицы созданы, необходимо их связать по ключевым полям. </w:t>
      </w:r>
    </w:p>
    <w:p w:rsidR="009C7F95" w:rsidRDefault="009C7F95" w:rsidP="00F82C53">
      <w:pPr>
        <w:ind w:left="567"/>
        <w:rPr>
          <w:szCs w:val="28"/>
        </w:rPr>
      </w:pPr>
      <w:r>
        <w:rPr>
          <w:szCs w:val="28"/>
        </w:rPr>
        <w:t>Уже на данном этапе можно сформулировать достаточно большое количество запросов, которые понадобятся в дальнейшем при создании форменного приложения.</w:t>
      </w:r>
    </w:p>
    <w:p w:rsidR="009C7F95" w:rsidRPr="00F82C53" w:rsidRDefault="009C7F95" w:rsidP="00DE0038">
      <w:pPr>
        <w:ind w:left="567"/>
        <w:rPr>
          <w:szCs w:val="28"/>
        </w:rPr>
      </w:pPr>
      <w:r>
        <w:rPr>
          <w:szCs w:val="28"/>
        </w:rPr>
        <w:t xml:space="preserve">При создании запросов в  СУБД Oracle 10g    был использован режим </w:t>
      </w:r>
      <w:r>
        <w:rPr>
          <w:szCs w:val="28"/>
          <w:lang w:val="en-US"/>
        </w:rPr>
        <w:t>SQL</w:t>
      </w:r>
      <w:r>
        <w:rPr>
          <w:szCs w:val="28"/>
        </w:rPr>
        <w:t xml:space="preserve"> . Это объясняется удобством и простотой языка </w:t>
      </w:r>
      <w:r>
        <w:rPr>
          <w:szCs w:val="28"/>
          <w:lang w:val="en-US"/>
        </w:rPr>
        <w:t>SQL</w:t>
      </w:r>
      <w:r w:rsidRPr="00C2146F">
        <w:rPr>
          <w:szCs w:val="28"/>
        </w:rPr>
        <w:t>, который представляет</w:t>
      </w:r>
      <w:r>
        <w:rPr>
          <w:szCs w:val="28"/>
        </w:rPr>
        <w:t xml:space="preserve"> достаточно богатый набор средств</w:t>
      </w:r>
      <w:r w:rsidRPr="00626C64">
        <w:rPr>
          <w:szCs w:val="28"/>
        </w:rPr>
        <w:t xml:space="preserve"> </w:t>
      </w:r>
      <w:r>
        <w:rPr>
          <w:szCs w:val="28"/>
        </w:rPr>
        <w:t xml:space="preserve"> для формирования запросов.</w:t>
      </w:r>
    </w:p>
    <w:p w:rsidR="009C7F95" w:rsidRDefault="009C7F95" w:rsidP="00AB16E7">
      <w:pPr>
        <w:pStyle w:val="2"/>
        <w:rPr>
          <w:szCs w:val="28"/>
        </w:rPr>
      </w:pPr>
      <w:bookmarkStart w:id="16" w:name="_Toc280694613"/>
      <w:r>
        <w:t xml:space="preserve">6.2 </w:t>
      </w:r>
      <w:r w:rsidRPr="00F15B91">
        <w:t xml:space="preserve">Тексты </w:t>
      </w:r>
      <w:r w:rsidRPr="00F15B91">
        <w:rPr>
          <w:lang w:val="en-US"/>
        </w:rPr>
        <w:t>SQL</w:t>
      </w:r>
      <w:r w:rsidRPr="00F15B91">
        <w:t>-запросов и результаты их выполнения</w:t>
      </w:r>
      <w:bookmarkEnd w:id="16"/>
    </w:p>
    <w:p w:rsidR="009C7F95" w:rsidRPr="004A17B4" w:rsidRDefault="009C7F95" w:rsidP="00F82C53">
      <w:pPr>
        <w:ind w:left="567" w:firstLine="708"/>
        <w:rPr>
          <w:szCs w:val="28"/>
        </w:rPr>
      </w:pPr>
      <w:r w:rsidRPr="00DD4BB2">
        <w:rPr>
          <w:szCs w:val="28"/>
        </w:rPr>
        <w:t>Ниже приведены</w:t>
      </w:r>
      <w:r w:rsidRPr="009C0F48">
        <w:rPr>
          <w:szCs w:val="28"/>
        </w:rPr>
        <w:t xml:space="preserve"> </w:t>
      </w:r>
      <w:r>
        <w:rPr>
          <w:szCs w:val="28"/>
        </w:rPr>
        <w:t xml:space="preserve">все </w:t>
      </w:r>
      <w:r>
        <w:rPr>
          <w:szCs w:val="28"/>
          <w:lang w:val="en-US"/>
        </w:rPr>
        <w:t>SQL</w:t>
      </w:r>
      <w:r>
        <w:rPr>
          <w:szCs w:val="28"/>
        </w:rPr>
        <w:t>-запросы, использованные в процессе создания информационной системы.</w:t>
      </w:r>
    </w:p>
    <w:p w:rsidR="009C7F95" w:rsidRPr="001D45A8" w:rsidRDefault="00520A1F" w:rsidP="00F82C53">
      <w:pPr>
        <w:ind w:left="567"/>
        <w:rPr>
          <w:b/>
          <w:szCs w:val="28"/>
        </w:rPr>
      </w:pPr>
      <w:r>
        <w:rPr>
          <w:noProof/>
        </w:rPr>
        <w:pict>
          <v:shape id="_x0000_s1029" type="#_x0000_t202" style="position:absolute;left:0;text-align:left;margin-left:601.4pt;margin-top:-6pt;width:136.6pt;height:27pt;z-index:251659264" stroked="f">
            <v:textbox style="mso-next-textbox:#_x0000_s1029">
              <w:txbxContent>
                <w:p w:rsidR="009C7F95" w:rsidRPr="00E06094" w:rsidRDefault="009C7F95" w:rsidP="00F82C53">
                  <w:pPr>
                    <w:rPr>
                      <w:b/>
                    </w:rPr>
                  </w:pPr>
                  <w:r w:rsidRPr="00667196">
                    <w:rPr>
                      <w:b/>
                    </w:rPr>
                    <w:t xml:space="preserve">Рис. </w:t>
                  </w:r>
                  <w:r>
                    <w:rPr>
                      <w:b/>
                      <w:lang w:val="en-US"/>
                    </w:rPr>
                    <w:t>7</w:t>
                  </w:r>
                  <w:r w:rsidRPr="00667196">
                    <w:rPr>
                      <w:b/>
                    </w:rPr>
                    <w:t xml:space="preserve">. </w:t>
                  </w:r>
                  <w:r>
                    <w:rPr>
                      <w:b/>
                    </w:rPr>
                    <w:t>Схема данных</w:t>
                  </w:r>
                </w:p>
              </w:txbxContent>
            </v:textbox>
          </v:shape>
        </w:pict>
      </w:r>
    </w:p>
    <w:p w:rsidR="009C7F95" w:rsidRPr="000A71EA" w:rsidRDefault="009C7F95" w:rsidP="00712FEF">
      <w:pPr>
        <w:pStyle w:val="12"/>
        <w:numPr>
          <w:ilvl w:val="0"/>
          <w:numId w:val="30"/>
        </w:numPr>
        <w:spacing w:after="120"/>
      </w:pPr>
      <w:r w:rsidRPr="000A71EA">
        <w:t>Какой номер последнего договора?</w:t>
      </w:r>
    </w:p>
    <w:p w:rsidR="009C7F95" w:rsidRDefault="009C7F95" w:rsidP="00712FEF">
      <w:pPr>
        <w:pStyle w:val="11"/>
      </w:pPr>
      <w:r>
        <w:t>SELECT *</w:t>
      </w:r>
    </w:p>
    <w:p w:rsidR="009C7F95" w:rsidRDefault="009C7F95" w:rsidP="00712FEF">
      <w:pPr>
        <w:pStyle w:val="11"/>
      </w:pPr>
      <w:r>
        <w:t>FROM DOGOVOR</w:t>
      </w:r>
    </w:p>
    <w:p w:rsidR="009C7F95" w:rsidRPr="00712FEF" w:rsidRDefault="009C7F95" w:rsidP="00712FEF">
      <w:pPr>
        <w:pStyle w:val="11"/>
        <w:rPr>
          <w:lang w:val="en-US"/>
        </w:rPr>
      </w:pPr>
      <w:r w:rsidRPr="00712FEF">
        <w:rPr>
          <w:lang w:val="en-US"/>
        </w:rPr>
        <w:t>WHERE NOMER = (SELECT MAX(NOMER)</w:t>
      </w:r>
    </w:p>
    <w:p w:rsidR="009C7F95" w:rsidRDefault="009C7F95" w:rsidP="00712FEF">
      <w:pPr>
        <w:pStyle w:val="11"/>
      </w:pPr>
      <w:r w:rsidRPr="00712FEF">
        <w:rPr>
          <w:lang w:val="en-US"/>
        </w:rPr>
        <w:tab/>
      </w:r>
      <w:r>
        <w:t>FROM DOGOVOR)</w:t>
      </w:r>
    </w:p>
    <w:p w:rsidR="009C7F95" w:rsidRDefault="009C7F95" w:rsidP="00712FEF"/>
    <w:p w:rsidR="009C7F95" w:rsidRDefault="009C7F95" w:rsidP="00712FEF">
      <w:r>
        <w:t xml:space="preserve"> </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1217"/>
        <w:gridCol w:w="1217"/>
        <w:gridCol w:w="1412"/>
        <w:gridCol w:w="760"/>
        <w:gridCol w:w="1020"/>
        <w:gridCol w:w="860"/>
        <w:gridCol w:w="1100"/>
      </w:tblGrid>
      <w:tr w:rsidR="009C7F95" w:rsidRPr="000A71EA"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NOMER</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DATE2</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DATE3</w:t>
            </w:r>
          </w:p>
        </w:tc>
        <w:tc>
          <w:tcPr>
            <w:tcW w:w="12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INN</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ID_U</w:t>
            </w:r>
          </w:p>
        </w:tc>
        <w:tc>
          <w:tcPr>
            <w:tcW w:w="10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MONEY</w:t>
            </w:r>
          </w:p>
        </w:tc>
        <w:tc>
          <w:tcPr>
            <w:tcW w:w="8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PASS</w:t>
            </w:r>
          </w:p>
        </w:tc>
        <w:tc>
          <w:tcPr>
            <w:tcW w:w="11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STATUS</w:t>
            </w:r>
          </w:p>
        </w:tc>
      </w:tr>
      <w:tr w:rsidR="009C7F95" w:rsidRPr="000A71EA"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npi013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17.12.2010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17.12.2011</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5656</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bl>
    <w:p w:rsidR="009C7F95" w:rsidRDefault="009C7F95" w:rsidP="00712FEF"/>
    <w:p w:rsidR="009C7F95" w:rsidRPr="000A71EA" w:rsidRDefault="009C7F95" w:rsidP="00712FEF">
      <w:pPr>
        <w:pStyle w:val="12"/>
        <w:numPr>
          <w:ilvl w:val="0"/>
          <w:numId w:val="30"/>
        </w:numPr>
        <w:spacing w:after="120"/>
      </w:pPr>
      <w:r w:rsidRPr="000A71EA">
        <w:t>Какие предоставляются тарифы? Вывести, упорядочив по шифру.</w:t>
      </w:r>
    </w:p>
    <w:p w:rsidR="009C7F95" w:rsidRPr="00712FEF" w:rsidRDefault="009C7F95" w:rsidP="00712FEF">
      <w:pPr>
        <w:pStyle w:val="11"/>
        <w:rPr>
          <w:color w:val="000080"/>
          <w:highlight w:val="white"/>
          <w:lang w:val="en-US"/>
        </w:rPr>
      </w:pPr>
      <w:r w:rsidRPr="00712FEF">
        <w:rPr>
          <w:highlight w:val="white"/>
          <w:lang w:val="en-US"/>
        </w:rPr>
        <w:t>SELECT</w:t>
      </w:r>
      <w:r w:rsidRPr="00712FEF">
        <w:rPr>
          <w:color w:val="000080"/>
          <w:highlight w:val="white"/>
          <w:lang w:val="en-US"/>
        </w:rPr>
        <w:t xml:space="preserve"> *</w:t>
      </w:r>
    </w:p>
    <w:p w:rsidR="009C7F95" w:rsidRPr="00712FEF" w:rsidRDefault="009C7F95" w:rsidP="00712FEF">
      <w:pPr>
        <w:pStyle w:val="11"/>
        <w:rPr>
          <w:color w:val="000080"/>
          <w:highlight w:val="white"/>
          <w:lang w:val="en-US"/>
        </w:rPr>
      </w:pPr>
      <w:r w:rsidRPr="00712FEF">
        <w:rPr>
          <w:highlight w:val="white"/>
          <w:lang w:val="en-US"/>
        </w:rPr>
        <w:t>FROM</w:t>
      </w:r>
      <w:r w:rsidRPr="00712FEF">
        <w:rPr>
          <w:color w:val="000080"/>
          <w:highlight w:val="white"/>
          <w:lang w:val="en-US"/>
        </w:rPr>
        <w:t xml:space="preserve"> USLUGI </w:t>
      </w:r>
    </w:p>
    <w:p w:rsidR="009C7F95" w:rsidRPr="00712FEF" w:rsidRDefault="009C7F95" w:rsidP="00712FEF">
      <w:pPr>
        <w:pStyle w:val="11"/>
        <w:rPr>
          <w:color w:val="000080"/>
          <w:highlight w:val="white"/>
          <w:lang w:val="en-US"/>
        </w:rPr>
      </w:pPr>
      <w:r w:rsidRPr="00712FEF">
        <w:rPr>
          <w:highlight w:val="white"/>
          <w:lang w:val="en-US"/>
        </w:rPr>
        <w:t>WHERE</w:t>
      </w:r>
      <w:r w:rsidRPr="00712FEF">
        <w:rPr>
          <w:color w:val="000080"/>
          <w:highlight w:val="white"/>
          <w:lang w:val="en-US"/>
        </w:rPr>
        <w:t xml:space="preserve"> type_us = </w:t>
      </w:r>
      <w:r w:rsidRPr="00712FEF">
        <w:rPr>
          <w:color w:val="0000FF"/>
          <w:highlight w:val="white"/>
          <w:lang w:val="en-US"/>
        </w:rPr>
        <w:t>'tarif'</w:t>
      </w:r>
    </w:p>
    <w:p w:rsidR="009C7F95" w:rsidRDefault="009C7F95" w:rsidP="00712FEF">
      <w:pPr>
        <w:pStyle w:val="11"/>
        <w:rPr>
          <w:color w:val="000080"/>
        </w:rPr>
      </w:pPr>
      <w:r>
        <w:rPr>
          <w:highlight w:val="white"/>
        </w:rPr>
        <w:t>ORDER</w:t>
      </w:r>
      <w:r>
        <w:rPr>
          <w:color w:val="000080"/>
          <w:highlight w:val="white"/>
        </w:rPr>
        <w:t xml:space="preserve"> </w:t>
      </w:r>
      <w:r>
        <w:rPr>
          <w:highlight w:val="white"/>
        </w:rPr>
        <w:t>BY</w:t>
      </w:r>
      <w:r>
        <w:rPr>
          <w:color w:val="000080"/>
          <w:highlight w:val="white"/>
        </w:rPr>
        <w:t xml:space="preserve"> STOIMOST</w:t>
      </w:r>
    </w:p>
    <w:p w:rsidR="009C7F95" w:rsidRPr="000A71EA" w:rsidRDefault="009C7F95" w:rsidP="00712FEF">
      <w:pPr>
        <w:ind w:firstLine="0"/>
      </w:pP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1480"/>
        <w:gridCol w:w="1300"/>
        <w:gridCol w:w="1180"/>
      </w:tblGrid>
      <w:tr w:rsidR="009C7F95" w:rsidRPr="000A71EA" w:rsidTr="00327682">
        <w:trPr>
          <w:trHeight w:val="255"/>
          <w:jc w:val="center"/>
        </w:trPr>
        <w:tc>
          <w:tcPr>
            <w:tcW w:w="9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SHIFR</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c>
          <w:tcPr>
            <w:tcW w:w="13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STOIMOST</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TYPE_US</w:t>
            </w:r>
          </w:p>
        </w:tc>
      </w:tr>
      <w:tr w:rsidR="009C7F95" w:rsidRPr="000A71E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256</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0A71E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512</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0A71E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768</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0A71E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1024</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0A71E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2048</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0A71E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10000</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bl>
    <w:p w:rsidR="009C7F95" w:rsidRDefault="009C7F95" w:rsidP="00712FEF"/>
    <w:p w:rsidR="009C7F95" w:rsidRPr="000A71EA" w:rsidRDefault="009C7F95" w:rsidP="00712FEF">
      <w:pPr>
        <w:pStyle w:val="12"/>
        <w:numPr>
          <w:ilvl w:val="0"/>
          <w:numId w:val="30"/>
        </w:numPr>
        <w:spacing w:after="120"/>
      </w:pPr>
      <w:r w:rsidRPr="000A71EA">
        <w:t xml:space="preserve">Вывести историю оплат заданного пользователя. Например, </w:t>
      </w:r>
      <w:r>
        <w:t>npi001</w:t>
      </w:r>
      <w:r w:rsidRPr="000A71EA">
        <w:t>.</w:t>
      </w:r>
    </w:p>
    <w:p w:rsidR="009C7F95" w:rsidRPr="000A71EA" w:rsidRDefault="009C7F95" w:rsidP="00712FEF">
      <w:pPr>
        <w:pStyle w:val="11"/>
      </w:pPr>
      <w:r w:rsidRPr="000A71EA">
        <w:t>SELECT *</w:t>
      </w:r>
    </w:p>
    <w:p w:rsidR="009C7F95" w:rsidRPr="000A71EA" w:rsidRDefault="009C7F95" w:rsidP="00712FEF">
      <w:pPr>
        <w:pStyle w:val="11"/>
      </w:pPr>
      <w:r w:rsidRPr="000A71EA">
        <w:t>FROM</w:t>
      </w:r>
      <w:r w:rsidRPr="000A71EA">
        <w:tab/>
        <w:t xml:space="preserve"> OPLATA</w:t>
      </w:r>
    </w:p>
    <w:p w:rsidR="009C7F95" w:rsidRDefault="009C7F95" w:rsidP="00712FEF">
      <w:pPr>
        <w:pStyle w:val="11"/>
      </w:pPr>
      <w:r w:rsidRPr="000A71EA">
        <w:t>WHERE ID_D = '</w:t>
      </w:r>
      <w:r>
        <w:t>npi001</w:t>
      </w:r>
      <w:r w:rsidRPr="000A71EA">
        <w:t>'</w:t>
      </w:r>
    </w:p>
    <w:p w:rsidR="009C7F95" w:rsidRPr="000A71EA" w:rsidRDefault="009C7F95" w:rsidP="00712FEF">
      <w:pPr>
        <w:ind w:firstLine="0"/>
      </w:pPr>
      <w:r>
        <w:t xml:space="preserve"> </w:t>
      </w:r>
    </w:p>
    <w:tbl>
      <w:tblPr>
        <w:tblW w:w="4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0"/>
        <w:gridCol w:w="1863"/>
        <w:gridCol w:w="1040"/>
        <w:gridCol w:w="818"/>
      </w:tblGrid>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ID_KARTI</w:t>
            </w:r>
          </w:p>
        </w:tc>
        <w:tc>
          <w:tcPr>
            <w:tcW w:w="186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DATA_VREMYA</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SUMMA</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ID_D</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403827</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09.12.2010 12:56:58</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356813</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14.12.2010 22:02:02</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81533</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16.12.2010 1:02:59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03.12.2010 15:48:00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04.12.2010 5:02:00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36</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04.12.2010 5:03:00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03.12.2010 15:47:00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0A71EA" w:rsidTr="00327682">
        <w:trPr>
          <w:trHeight w:val="255"/>
          <w:jc w:val="center"/>
        </w:trPr>
        <w:tc>
          <w:tcPr>
            <w:tcW w:w="11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863"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03.12.2010 15:47:00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bl>
    <w:p w:rsidR="009C7F95" w:rsidRDefault="009C7F95" w:rsidP="00712FEF"/>
    <w:p w:rsidR="009C7F95" w:rsidRDefault="009C7F95" w:rsidP="00712FEF">
      <w:pPr>
        <w:pStyle w:val="12"/>
        <w:numPr>
          <w:ilvl w:val="0"/>
          <w:numId w:val="30"/>
        </w:numPr>
        <w:spacing w:after="120"/>
      </w:pPr>
      <w:r>
        <w:t>Найти карту оплаты с заданным номером и паролем.</w:t>
      </w:r>
    </w:p>
    <w:p w:rsidR="009C7F95" w:rsidRPr="00356F87" w:rsidRDefault="009C7F95" w:rsidP="00712FEF">
      <w:pPr>
        <w:pStyle w:val="11"/>
        <w:rPr>
          <w:color w:val="000080"/>
          <w:highlight w:val="white"/>
          <w:lang w:val="en-US"/>
        </w:rPr>
      </w:pPr>
      <w:r w:rsidRPr="00356F87">
        <w:rPr>
          <w:highlight w:val="white"/>
          <w:lang w:val="en-US"/>
        </w:rPr>
        <w:t>SELECT</w:t>
      </w:r>
      <w:r w:rsidRPr="00356F87">
        <w:rPr>
          <w:color w:val="000080"/>
          <w:highlight w:val="white"/>
          <w:lang w:val="en-US"/>
        </w:rPr>
        <w:t xml:space="preserve"> *</w:t>
      </w:r>
    </w:p>
    <w:p w:rsidR="009C7F95" w:rsidRPr="00712FEF" w:rsidRDefault="009C7F95" w:rsidP="00712FEF">
      <w:pPr>
        <w:pStyle w:val="11"/>
        <w:rPr>
          <w:color w:val="000080"/>
          <w:highlight w:val="white"/>
          <w:lang w:val="en-US"/>
        </w:rPr>
      </w:pPr>
      <w:r w:rsidRPr="00712FEF">
        <w:rPr>
          <w:highlight w:val="white"/>
          <w:lang w:val="en-US"/>
        </w:rPr>
        <w:t>FROM</w:t>
      </w:r>
      <w:r w:rsidRPr="00712FEF">
        <w:rPr>
          <w:color w:val="000080"/>
          <w:highlight w:val="white"/>
          <w:lang w:val="en-US"/>
        </w:rPr>
        <w:t xml:space="preserve"> KARTA </w:t>
      </w:r>
    </w:p>
    <w:p w:rsidR="009C7F95" w:rsidRPr="00712FEF" w:rsidRDefault="009C7F95" w:rsidP="00712FEF">
      <w:pPr>
        <w:pStyle w:val="11"/>
        <w:rPr>
          <w:color w:val="0000FF"/>
          <w:lang w:val="en-US"/>
        </w:rPr>
      </w:pPr>
      <w:r w:rsidRPr="00712FEF">
        <w:rPr>
          <w:highlight w:val="white"/>
          <w:lang w:val="en-US"/>
        </w:rPr>
        <w:t>WHERE</w:t>
      </w:r>
      <w:r w:rsidRPr="00712FEF">
        <w:rPr>
          <w:color w:val="000080"/>
          <w:highlight w:val="white"/>
          <w:lang w:val="en-US"/>
        </w:rPr>
        <w:t xml:space="preserve"> NOMER = </w:t>
      </w:r>
      <w:r w:rsidRPr="00712FEF">
        <w:rPr>
          <w:color w:val="0000FF"/>
          <w:highlight w:val="white"/>
          <w:lang w:val="en-US"/>
        </w:rPr>
        <w:t>'1'</w:t>
      </w:r>
      <w:r w:rsidRPr="00712FEF">
        <w:rPr>
          <w:color w:val="000080"/>
          <w:highlight w:val="white"/>
          <w:lang w:val="en-US"/>
        </w:rPr>
        <w:t xml:space="preserve"> </w:t>
      </w:r>
      <w:r w:rsidRPr="00712FEF">
        <w:rPr>
          <w:highlight w:val="white"/>
          <w:lang w:val="en-US"/>
        </w:rPr>
        <w:t>AND</w:t>
      </w:r>
      <w:r w:rsidRPr="00712FEF">
        <w:rPr>
          <w:color w:val="000080"/>
          <w:highlight w:val="white"/>
          <w:lang w:val="en-US"/>
        </w:rPr>
        <w:t xml:space="preserve"> PASSWORD_K = </w:t>
      </w:r>
      <w:r w:rsidRPr="00712FEF">
        <w:rPr>
          <w:color w:val="0000FF"/>
          <w:highlight w:val="white"/>
          <w:lang w:val="en-US"/>
        </w:rPr>
        <w:t>'1'</w:t>
      </w:r>
    </w:p>
    <w:p w:rsidR="009C7F95" w:rsidRPr="00712FEF" w:rsidRDefault="009C7F95" w:rsidP="00712FEF">
      <w:pPr>
        <w:ind w:firstLine="0"/>
        <w:rPr>
          <w:lang w:val="en-US"/>
        </w:rPr>
      </w:pPr>
      <w:r w:rsidRPr="00712FEF">
        <w:rPr>
          <w:lang w:val="en-US"/>
        </w:rPr>
        <w:t xml:space="preserve"> </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1040"/>
        <w:gridCol w:w="1520"/>
        <w:gridCol w:w="1628"/>
        <w:gridCol w:w="1329"/>
      </w:tblGrid>
      <w:tr w:rsidR="009C7F95" w:rsidRPr="00EE0B31"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NOMER</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SUMMA</w:t>
            </w:r>
          </w:p>
        </w:tc>
        <w:tc>
          <w:tcPr>
            <w:tcW w:w="15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SOSTOYANIE</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PASSWORD_K</w:t>
            </w:r>
          </w:p>
        </w:tc>
        <w:tc>
          <w:tcPr>
            <w:tcW w:w="12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INN</w:t>
            </w:r>
          </w:p>
        </w:tc>
      </w:tr>
      <w:tr w:rsidR="009C7F95" w:rsidRPr="00EE0B31"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7777777777</w:t>
            </w:r>
          </w:p>
        </w:tc>
      </w:tr>
    </w:tbl>
    <w:p w:rsidR="009C7F95" w:rsidRDefault="009C7F95" w:rsidP="00712FEF">
      <w:pPr>
        <w:ind w:left="709" w:firstLine="0"/>
      </w:pPr>
    </w:p>
    <w:p w:rsidR="009C7F95" w:rsidRDefault="009C7F95" w:rsidP="00712FEF">
      <w:pPr>
        <w:pStyle w:val="12"/>
        <w:numPr>
          <w:ilvl w:val="0"/>
          <w:numId w:val="30"/>
        </w:numPr>
        <w:spacing w:after="120"/>
      </w:pPr>
      <w:r>
        <w:t>Установить статус заданной карты в состояние использована.</w:t>
      </w:r>
    </w:p>
    <w:p w:rsidR="009C7F95" w:rsidRPr="00712FEF" w:rsidRDefault="009C7F95" w:rsidP="00712FEF">
      <w:pPr>
        <w:pStyle w:val="11"/>
        <w:rPr>
          <w:lang w:val="en-US"/>
        </w:rPr>
      </w:pPr>
      <w:r w:rsidRPr="00712FEF">
        <w:rPr>
          <w:lang w:val="en-US"/>
        </w:rPr>
        <w:t>UPDATE KARTA</w:t>
      </w:r>
    </w:p>
    <w:p w:rsidR="009C7F95" w:rsidRPr="00712FEF" w:rsidRDefault="009C7F95" w:rsidP="00712FEF">
      <w:pPr>
        <w:pStyle w:val="11"/>
        <w:rPr>
          <w:lang w:val="en-US"/>
        </w:rPr>
      </w:pPr>
      <w:r w:rsidRPr="00712FEF">
        <w:rPr>
          <w:lang w:val="en-US"/>
        </w:rPr>
        <w:t>SET SOSTOYANIE = 1</w:t>
      </w:r>
    </w:p>
    <w:p w:rsidR="009C7F95" w:rsidRPr="00712FEF" w:rsidRDefault="009C7F95" w:rsidP="00712FEF">
      <w:pPr>
        <w:pStyle w:val="11"/>
        <w:rPr>
          <w:lang w:val="en-US"/>
        </w:rPr>
      </w:pPr>
      <w:r w:rsidRPr="00712FEF">
        <w:rPr>
          <w:lang w:val="en-US"/>
        </w:rPr>
        <w:t>WHERE NOMER = ‘nomer’ AND PASSWORD_K = 'password'</w:t>
      </w:r>
    </w:p>
    <w:p w:rsidR="009C7F95" w:rsidRPr="00712FEF" w:rsidRDefault="009C7F95" w:rsidP="00712FEF">
      <w:pPr>
        <w:ind w:left="709" w:firstLine="0"/>
        <w:rPr>
          <w:lang w:val="en-US"/>
        </w:rPr>
      </w:pPr>
    </w:p>
    <w:p w:rsidR="009C7F95" w:rsidRPr="00EE0B31" w:rsidRDefault="009C7F95" w:rsidP="00712FEF">
      <w:pPr>
        <w:pStyle w:val="12"/>
        <w:numPr>
          <w:ilvl w:val="0"/>
          <w:numId w:val="30"/>
        </w:numPr>
        <w:spacing w:after="120"/>
      </w:pPr>
      <w:r>
        <w:t>Выбрать договор по заданному номеру.</w:t>
      </w:r>
    </w:p>
    <w:p w:rsidR="009C7F95" w:rsidRPr="00712FEF" w:rsidRDefault="009C7F95" w:rsidP="00712FEF">
      <w:pPr>
        <w:pStyle w:val="11"/>
        <w:rPr>
          <w:lang w:val="en-US"/>
        </w:rPr>
      </w:pPr>
      <w:r w:rsidRPr="00712FEF">
        <w:rPr>
          <w:lang w:val="en-US"/>
        </w:rPr>
        <w:t>SELECT *</w:t>
      </w:r>
    </w:p>
    <w:p w:rsidR="009C7F95" w:rsidRPr="00712FEF" w:rsidRDefault="009C7F95" w:rsidP="00712FEF">
      <w:pPr>
        <w:pStyle w:val="11"/>
        <w:rPr>
          <w:lang w:val="en-US"/>
        </w:rPr>
      </w:pPr>
      <w:r w:rsidRPr="00712FEF">
        <w:rPr>
          <w:lang w:val="en-US"/>
        </w:rPr>
        <w:t xml:space="preserve">FROM DOGOVOR </w:t>
      </w:r>
    </w:p>
    <w:p w:rsidR="009C7F95" w:rsidRPr="00712FEF" w:rsidRDefault="009C7F95" w:rsidP="00712FEF">
      <w:pPr>
        <w:pStyle w:val="11"/>
        <w:rPr>
          <w:lang w:val="en-US"/>
        </w:rPr>
      </w:pPr>
      <w:r w:rsidRPr="00712FEF">
        <w:rPr>
          <w:lang w:val="en-US"/>
        </w:rPr>
        <w:t>WHERE NOMER = 'npi001'</w:t>
      </w:r>
    </w:p>
    <w:p w:rsidR="009C7F95" w:rsidRPr="00712FEF" w:rsidRDefault="009C7F95" w:rsidP="00712FEF">
      <w:pPr>
        <w:pStyle w:val="11"/>
        <w:rPr>
          <w:lang w:val="en-US"/>
        </w:rPr>
      </w:pPr>
      <w:r w:rsidRPr="00712FEF">
        <w:rPr>
          <w:lang w:val="en-US"/>
        </w:rPr>
        <w:tab/>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1217"/>
        <w:gridCol w:w="1217"/>
        <w:gridCol w:w="1551"/>
        <w:gridCol w:w="760"/>
        <w:gridCol w:w="1020"/>
        <w:gridCol w:w="880"/>
        <w:gridCol w:w="1100"/>
      </w:tblGrid>
      <w:tr w:rsidR="009C7F95" w:rsidRPr="00EE0B31"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NOMER</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DATE2</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DATE3</w:t>
            </w:r>
          </w:p>
        </w:tc>
        <w:tc>
          <w:tcPr>
            <w:tcW w:w="1365"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INN</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ID_U</w:t>
            </w:r>
          </w:p>
        </w:tc>
        <w:tc>
          <w:tcPr>
            <w:tcW w:w="10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MONEY</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PASS</w:t>
            </w:r>
          </w:p>
        </w:tc>
        <w:tc>
          <w:tcPr>
            <w:tcW w:w="11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STATUS</w:t>
            </w:r>
          </w:p>
        </w:tc>
      </w:tr>
      <w:tr w:rsidR="009C7F95" w:rsidRPr="00EE0B31"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01.11.2010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30.04.2013</w:t>
            </w:r>
          </w:p>
        </w:tc>
        <w:tc>
          <w:tcPr>
            <w:tcW w:w="1365"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777777777777</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1100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npi001</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bl>
    <w:p w:rsidR="009C7F95" w:rsidRDefault="009C7F95" w:rsidP="00712FEF"/>
    <w:p w:rsidR="009C7F95" w:rsidRDefault="009C7F95" w:rsidP="00712FEF">
      <w:pPr>
        <w:pStyle w:val="12"/>
        <w:numPr>
          <w:ilvl w:val="0"/>
          <w:numId w:val="30"/>
        </w:numPr>
        <w:spacing w:after="120"/>
      </w:pPr>
      <w:r>
        <w:t>Обновить значение средств на счету в заданном контракте.</w:t>
      </w:r>
    </w:p>
    <w:p w:rsidR="009C7F95" w:rsidRPr="00712FEF" w:rsidRDefault="009C7F95" w:rsidP="00712FEF">
      <w:pPr>
        <w:pStyle w:val="11"/>
        <w:rPr>
          <w:lang w:val="en-US"/>
        </w:rPr>
      </w:pPr>
      <w:r w:rsidRPr="00712FEF">
        <w:rPr>
          <w:lang w:val="en-US"/>
        </w:rPr>
        <w:t>UPDATE DOGOVOR</w:t>
      </w:r>
    </w:p>
    <w:p w:rsidR="009C7F95" w:rsidRPr="00712FEF" w:rsidRDefault="009C7F95" w:rsidP="00712FEF">
      <w:pPr>
        <w:pStyle w:val="11"/>
        <w:rPr>
          <w:lang w:val="en-US"/>
        </w:rPr>
      </w:pPr>
      <w:r w:rsidRPr="00712FEF">
        <w:rPr>
          <w:lang w:val="en-US"/>
        </w:rPr>
        <w:t>SET MONEY = '100'</w:t>
      </w:r>
    </w:p>
    <w:p w:rsidR="009C7F95" w:rsidRPr="00712FEF" w:rsidRDefault="009C7F95" w:rsidP="00712FEF">
      <w:pPr>
        <w:pStyle w:val="11"/>
        <w:rPr>
          <w:lang w:val="en-US"/>
        </w:rPr>
      </w:pPr>
      <w:r w:rsidRPr="00712FEF">
        <w:rPr>
          <w:lang w:val="en-US"/>
        </w:rPr>
        <w:t>WHERE NOMER = 'npi001'</w:t>
      </w:r>
    </w:p>
    <w:p w:rsidR="009C7F95" w:rsidRPr="00712FEF" w:rsidRDefault="009C7F95" w:rsidP="00712FEF">
      <w:pPr>
        <w:rPr>
          <w:lang w:val="en-US"/>
        </w:rPr>
      </w:pPr>
    </w:p>
    <w:p w:rsidR="009C7F95" w:rsidRPr="00E877B9" w:rsidRDefault="009C7F95" w:rsidP="00712FEF">
      <w:pPr>
        <w:pStyle w:val="12"/>
        <w:numPr>
          <w:ilvl w:val="0"/>
          <w:numId w:val="30"/>
        </w:numPr>
        <w:spacing w:after="120"/>
      </w:pPr>
      <w:r>
        <w:t>Добавить нового пользователя.</w:t>
      </w:r>
    </w:p>
    <w:p w:rsidR="009C7F95" w:rsidRPr="00712FEF" w:rsidRDefault="009C7F95" w:rsidP="00712FEF">
      <w:pPr>
        <w:pStyle w:val="11"/>
        <w:rPr>
          <w:lang w:val="en-US"/>
        </w:rPr>
      </w:pPr>
      <w:r w:rsidRPr="00712FEF">
        <w:rPr>
          <w:lang w:val="en-US"/>
        </w:rPr>
        <w:t>INSERT INTO USERI VALUES(14,2345,'</w:t>
      </w:r>
      <w:r w:rsidRPr="00E877B9">
        <w:t>Ф</w:t>
      </w:r>
      <w:r w:rsidRPr="00712FEF">
        <w:rPr>
          <w:lang w:val="en-US"/>
        </w:rPr>
        <w:t xml:space="preserve">. </w:t>
      </w:r>
      <w:r w:rsidRPr="00E877B9">
        <w:t>И</w:t>
      </w:r>
      <w:r w:rsidRPr="00712FEF">
        <w:rPr>
          <w:lang w:val="en-US"/>
        </w:rPr>
        <w:t xml:space="preserve">. </w:t>
      </w:r>
      <w:r w:rsidRPr="00E877B9">
        <w:t>О</w:t>
      </w:r>
      <w:r w:rsidRPr="00712FEF">
        <w:rPr>
          <w:lang w:val="en-US"/>
        </w:rPr>
        <w:t>.','</w:t>
      </w:r>
      <w:r w:rsidRPr="00E877B9">
        <w:t>Бомж</w:t>
      </w:r>
      <w:r w:rsidRPr="00712FEF">
        <w:rPr>
          <w:lang w:val="en-US"/>
        </w:rPr>
        <w:t>','1234567')</w:t>
      </w:r>
    </w:p>
    <w:p w:rsidR="009C7F95" w:rsidRPr="00712FEF" w:rsidRDefault="009C7F95" w:rsidP="00712FEF">
      <w:pPr>
        <w:pStyle w:val="11"/>
        <w:rPr>
          <w:lang w:val="en-US"/>
        </w:rPr>
      </w:pPr>
    </w:p>
    <w:p w:rsidR="009C7F95" w:rsidRDefault="009C7F95" w:rsidP="00712FEF">
      <w:pPr>
        <w:pStyle w:val="12"/>
        <w:numPr>
          <w:ilvl w:val="0"/>
          <w:numId w:val="30"/>
        </w:numPr>
        <w:spacing w:after="120"/>
      </w:pPr>
      <w:r>
        <w:t>Выбрать все номера договоров упорядочив по возрастанию.</w:t>
      </w:r>
    </w:p>
    <w:p w:rsidR="009C7F95" w:rsidRPr="00712FEF" w:rsidRDefault="009C7F95" w:rsidP="00712FEF">
      <w:pPr>
        <w:pStyle w:val="11"/>
        <w:rPr>
          <w:lang w:val="en-US"/>
        </w:rPr>
      </w:pPr>
      <w:r w:rsidRPr="00712FEF">
        <w:rPr>
          <w:lang w:val="en-US"/>
        </w:rPr>
        <w:t>SELECT NOMER</w:t>
      </w:r>
    </w:p>
    <w:p w:rsidR="009C7F95" w:rsidRPr="00712FEF" w:rsidRDefault="009C7F95" w:rsidP="00712FEF">
      <w:pPr>
        <w:pStyle w:val="11"/>
        <w:rPr>
          <w:lang w:val="en-US"/>
        </w:rPr>
      </w:pPr>
      <w:r w:rsidRPr="00712FEF">
        <w:rPr>
          <w:lang w:val="en-US"/>
        </w:rPr>
        <w:t xml:space="preserve">FROM DOGOVOR </w:t>
      </w:r>
    </w:p>
    <w:p w:rsidR="009C7F95" w:rsidRPr="00712FEF" w:rsidRDefault="009C7F95" w:rsidP="00712FEF">
      <w:pPr>
        <w:pStyle w:val="11"/>
        <w:rPr>
          <w:lang w:val="en-US"/>
        </w:rPr>
      </w:pPr>
      <w:r w:rsidRPr="00712FEF">
        <w:rPr>
          <w:lang w:val="en-US"/>
        </w:rPr>
        <w:t>ORDER BY NOMER</w:t>
      </w:r>
    </w:p>
    <w:p w:rsidR="009C7F95" w:rsidRPr="00712FEF" w:rsidRDefault="009C7F95" w:rsidP="00712FEF">
      <w:pPr>
        <w:pStyle w:val="11"/>
        <w:rPr>
          <w:lang w:val="en-US"/>
        </w:rPr>
      </w:pPr>
    </w:p>
    <w:p w:rsidR="009C7F95" w:rsidRPr="00712FEF" w:rsidRDefault="009C7F95" w:rsidP="00712FEF">
      <w:pPr>
        <w:rPr>
          <w:lang w:val="en-US"/>
        </w:rPr>
      </w:pPr>
      <w:r w:rsidRPr="00712FEF">
        <w:rPr>
          <w:lang w:val="en-US"/>
        </w:rPr>
        <w:t xml:space="preserve"> </w:t>
      </w:r>
    </w:p>
    <w:tbl>
      <w:tblPr>
        <w:tblW w:w="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tblGrid>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npi001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npi002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npi003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npi004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npi005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npi006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npi007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npi008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npi009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npi010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npi011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npi012 </w:t>
            </w:r>
          </w:p>
        </w:tc>
      </w:tr>
      <w:tr w:rsidR="009C7F95" w:rsidRPr="00E877B9" w:rsidTr="00327682">
        <w:trPr>
          <w:trHeight w:val="255"/>
          <w:jc w:val="center"/>
        </w:trPr>
        <w:tc>
          <w:tcPr>
            <w:tcW w:w="9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npi013 </w:t>
            </w:r>
          </w:p>
        </w:tc>
      </w:tr>
    </w:tbl>
    <w:p w:rsidR="009C7F95" w:rsidRDefault="009C7F95" w:rsidP="00712FEF"/>
    <w:p w:rsidR="009C7F95" w:rsidRDefault="009C7F95" w:rsidP="00712FEF">
      <w:pPr>
        <w:pStyle w:val="12"/>
        <w:numPr>
          <w:ilvl w:val="0"/>
          <w:numId w:val="30"/>
        </w:numPr>
        <w:spacing w:after="120"/>
      </w:pPr>
      <w:r>
        <w:t xml:space="preserve"> Выдать информацию о пользователе, включая информацию по договору.</w:t>
      </w:r>
    </w:p>
    <w:p w:rsidR="009C7F95" w:rsidRPr="00712FEF" w:rsidRDefault="009C7F95" w:rsidP="00712FEF">
      <w:pPr>
        <w:pStyle w:val="11"/>
        <w:rPr>
          <w:lang w:val="en-US"/>
        </w:rPr>
      </w:pPr>
      <w:r w:rsidRPr="00712FEF">
        <w:rPr>
          <w:lang w:val="en-US"/>
        </w:rPr>
        <w:t>SELECT *</w:t>
      </w:r>
    </w:p>
    <w:p w:rsidR="009C7F95" w:rsidRPr="00712FEF" w:rsidRDefault="009C7F95" w:rsidP="00712FEF">
      <w:pPr>
        <w:pStyle w:val="11"/>
        <w:rPr>
          <w:lang w:val="en-US"/>
        </w:rPr>
      </w:pPr>
      <w:r w:rsidRPr="00712FEF">
        <w:rPr>
          <w:lang w:val="en-US"/>
        </w:rPr>
        <w:t>FROM USERI,DOGOVOR</w:t>
      </w:r>
    </w:p>
    <w:p w:rsidR="009C7F95" w:rsidRPr="00712FEF" w:rsidRDefault="009C7F95" w:rsidP="00712FEF">
      <w:pPr>
        <w:pStyle w:val="11"/>
        <w:rPr>
          <w:lang w:val="en-US"/>
        </w:rPr>
      </w:pPr>
      <w:r w:rsidRPr="00712FEF">
        <w:rPr>
          <w:lang w:val="en-US"/>
        </w:rPr>
        <w:t>WHERE USERI.ID = DOGOVOR.ID_U AND DOGOVOR.NOMER = 'npi001’</w:t>
      </w:r>
    </w:p>
    <w:p w:rsidR="009C7F95" w:rsidRPr="00712FEF" w:rsidRDefault="009C7F95" w:rsidP="00712FEF">
      <w:pPr>
        <w:ind w:firstLine="0"/>
        <w:rPr>
          <w:lang w:val="en-US"/>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020"/>
        <w:gridCol w:w="1217"/>
        <w:gridCol w:w="1217"/>
        <w:gridCol w:w="1106"/>
        <w:gridCol w:w="706"/>
        <w:gridCol w:w="1217"/>
        <w:gridCol w:w="1060"/>
        <w:gridCol w:w="699"/>
      </w:tblGrid>
      <w:tr w:rsidR="009C7F95" w:rsidRPr="00F36516" w:rsidTr="00327682">
        <w:trPr>
          <w:trHeight w:val="255"/>
          <w:jc w:val="center"/>
        </w:trPr>
        <w:tc>
          <w:tcPr>
            <w:tcW w:w="14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TELEPHONE</w:t>
            </w:r>
          </w:p>
        </w:tc>
        <w:tc>
          <w:tcPr>
            <w:tcW w:w="102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NOMER</w:t>
            </w:r>
          </w:p>
        </w:tc>
        <w:tc>
          <w:tcPr>
            <w:tcW w:w="121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DATE2</w:t>
            </w:r>
          </w:p>
        </w:tc>
        <w:tc>
          <w:tcPr>
            <w:tcW w:w="121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DATE3</w:t>
            </w:r>
          </w:p>
        </w:tc>
        <w:tc>
          <w:tcPr>
            <w:tcW w:w="1078"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INN</w:t>
            </w:r>
          </w:p>
        </w:tc>
        <w:tc>
          <w:tcPr>
            <w:tcW w:w="706"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ID_U</w:t>
            </w:r>
          </w:p>
        </w:tc>
        <w:tc>
          <w:tcPr>
            <w:tcW w:w="121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MONEY</w:t>
            </w:r>
          </w:p>
        </w:tc>
        <w:tc>
          <w:tcPr>
            <w:tcW w:w="10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PASS</w:t>
            </w:r>
          </w:p>
        </w:tc>
        <w:tc>
          <w:tcPr>
            <w:tcW w:w="699"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ST</w:t>
            </w:r>
          </w:p>
        </w:tc>
      </w:tr>
      <w:tr w:rsidR="009C7F95" w:rsidRPr="00F36516" w:rsidTr="00327682">
        <w:trPr>
          <w:trHeight w:val="255"/>
          <w:jc w:val="center"/>
        </w:trPr>
        <w:tc>
          <w:tcPr>
            <w:tcW w:w="14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89518477875</w:t>
            </w:r>
          </w:p>
        </w:tc>
        <w:tc>
          <w:tcPr>
            <w:tcW w:w="102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npi001 </w:t>
            </w:r>
          </w:p>
        </w:tc>
        <w:tc>
          <w:tcPr>
            <w:tcW w:w="121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01.11.2010</w:t>
            </w:r>
          </w:p>
        </w:tc>
        <w:tc>
          <w:tcPr>
            <w:tcW w:w="1217"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30.04.2013</w:t>
            </w:r>
          </w:p>
        </w:tc>
        <w:tc>
          <w:tcPr>
            <w:tcW w:w="1078"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77777777</w:t>
            </w:r>
          </w:p>
        </w:tc>
        <w:tc>
          <w:tcPr>
            <w:tcW w:w="706"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w:t>
            </w:r>
          </w:p>
        </w:tc>
        <w:tc>
          <w:tcPr>
            <w:tcW w:w="1217"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04.01.1903</w:t>
            </w:r>
          </w:p>
        </w:tc>
        <w:tc>
          <w:tcPr>
            <w:tcW w:w="106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npi001</w:t>
            </w:r>
          </w:p>
        </w:tc>
        <w:tc>
          <w:tcPr>
            <w:tcW w:w="699"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1</w:t>
            </w:r>
          </w:p>
        </w:tc>
      </w:tr>
    </w:tbl>
    <w:p w:rsidR="009C7F95" w:rsidRDefault="009C7F95" w:rsidP="00712FEF">
      <w:pPr>
        <w:pStyle w:val="11"/>
      </w:pPr>
    </w:p>
    <w:p w:rsidR="009C7F95" w:rsidRPr="009876A2" w:rsidRDefault="009C7F95" w:rsidP="00712FEF">
      <w:pPr>
        <w:pStyle w:val="12"/>
        <w:numPr>
          <w:ilvl w:val="0"/>
          <w:numId w:val="30"/>
        </w:numPr>
        <w:spacing w:after="120"/>
      </w:pPr>
      <w:r w:rsidRPr="00F36516">
        <w:t xml:space="preserve"> Выдать список услуг с количеством</w:t>
      </w:r>
      <w:r>
        <w:t xml:space="preserve"> клиентов, которые подключены здесь.</w:t>
      </w:r>
    </w:p>
    <w:tbl>
      <w:tblPr>
        <w:tblW w:w="2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7"/>
        <w:gridCol w:w="1280"/>
      </w:tblGrid>
      <w:tr w:rsidR="009C7F95" w:rsidRPr="00F36516" w:rsidTr="00327682">
        <w:trPr>
          <w:trHeight w:val="255"/>
          <w:jc w:val="center"/>
        </w:trPr>
        <w:tc>
          <w:tcPr>
            <w:tcW w:w="128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c>
          <w:tcPr>
            <w:tcW w:w="12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NUMBER</w:t>
            </w:r>
          </w:p>
        </w:tc>
      </w:tr>
      <w:tr w:rsidR="009C7F95" w:rsidRPr="00F36516" w:rsidTr="00327682">
        <w:trPr>
          <w:trHeight w:val="255"/>
          <w:jc w:val="center"/>
        </w:trPr>
        <w:tc>
          <w:tcPr>
            <w:tcW w:w="128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1024</w:t>
            </w:r>
          </w:p>
        </w:tc>
        <w:tc>
          <w:tcPr>
            <w:tcW w:w="128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r>
      <w:tr w:rsidR="009C7F95" w:rsidRPr="00F36516" w:rsidTr="00327682">
        <w:trPr>
          <w:trHeight w:val="255"/>
          <w:jc w:val="center"/>
        </w:trPr>
        <w:tc>
          <w:tcPr>
            <w:tcW w:w="128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Bezlimit  2048</w:t>
            </w:r>
          </w:p>
        </w:tc>
        <w:tc>
          <w:tcPr>
            <w:tcW w:w="12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w:t>
            </w:r>
          </w:p>
        </w:tc>
      </w:tr>
      <w:tr w:rsidR="009C7F95" w:rsidRPr="00F36516" w:rsidTr="00327682">
        <w:trPr>
          <w:trHeight w:val="255"/>
          <w:jc w:val="center"/>
        </w:trPr>
        <w:tc>
          <w:tcPr>
            <w:tcW w:w="128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Bezlimit  256</w:t>
            </w:r>
          </w:p>
        </w:tc>
        <w:tc>
          <w:tcPr>
            <w:tcW w:w="12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w:t>
            </w:r>
          </w:p>
        </w:tc>
      </w:tr>
      <w:tr w:rsidR="009C7F95" w:rsidRPr="00F36516" w:rsidTr="00327682">
        <w:trPr>
          <w:trHeight w:val="255"/>
          <w:jc w:val="center"/>
        </w:trPr>
        <w:tc>
          <w:tcPr>
            <w:tcW w:w="128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Bezlimit  768</w:t>
            </w:r>
          </w:p>
        </w:tc>
        <w:tc>
          <w:tcPr>
            <w:tcW w:w="12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w:t>
            </w:r>
          </w:p>
        </w:tc>
      </w:tr>
      <w:tr w:rsidR="009C7F95" w:rsidRPr="00F36516" w:rsidTr="00327682">
        <w:trPr>
          <w:trHeight w:val="255"/>
          <w:jc w:val="center"/>
        </w:trPr>
        <w:tc>
          <w:tcPr>
            <w:tcW w:w="128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Bezlimit 512</w:t>
            </w:r>
          </w:p>
        </w:tc>
        <w:tc>
          <w:tcPr>
            <w:tcW w:w="12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w:t>
            </w:r>
          </w:p>
        </w:tc>
      </w:tr>
      <w:tr w:rsidR="009C7F95" w:rsidRPr="00F36516" w:rsidTr="00327682">
        <w:trPr>
          <w:trHeight w:val="255"/>
          <w:jc w:val="center"/>
        </w:trPr>
        <w:tc>
          <w:tcPr>
            <w:tcW w:w="1287"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limit</w:t>
            </w:r>
          </w:p>
        </w:tc>
        <w:tc>
          <w:tcPr>
            <w:tcW w:w="12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13</w:t>
            </w:r>
          </w:p>
        </w:tc>
      </w:tr>
    </w:tbl>
    <w:p w:rsidR="009C7F95" w:rsidRDefault="009C7F95" w:rsidP="00712FEF">
      <w:pPr>
        <w:pStyle w:val="12"/>
        <w:ind w:left="1069" w:firstLine="0"/>
      </w:pPr>
    </w:p>
    <w:p w:rsidR="009C7F95" w:rsidRDefault="009C7F95" w:rsidP="00712FEF">
      <w:pPr>
        <w:pStyle w:val="12"/>
        <w:numPr>
          <w:ilvl w:val="0"/>
          <w:numId w:val="30"/>
        </w:numPr>
        <w:spacing w:after="120"/>
      </w:pPr>
      <w:r>
        <w:t xml:space="preserve"> Какая услуга ни разу не использована?</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SHIFR, NAME1</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USLUGI d1</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w:t>
      </w:r>
      <w:r w:rsidRPr="00712FEF">
        <w:rPr>
          <w:color w:val="008080"/>
          <w:highlight w:val="white"/>
          <w:lang w:val="en-US"/>
        </w:rPr>
        <w:t>NOT</w:t>
      </w:r>
      <w:r w:rsidRPr="00712FEF">
        <w:rPr>
          <w:highlight w:val="white"/>
          <w:lang w:val="en-US"/>
        </w:rPr>
        <w:t xml:space="preserve"> </w:t>
      </w:r>
      <w:r w:rsidRPr="00712FEF">
        <w:rPr>
          <w:color w:val="008080"/>
          <w:highlight w:val="white"/>
          <w:lang w:val="en-US"/>
        </w:rPr>
        <w:t>EXISTS</w:t>
      </w:r>
      <w:r w:rsidRPr="00712FEF">
        <w:rPr>
          <w:highlight w:val="white"/>
          <w:lang w:val="en-US"/>
        </w:rPr>
        <w:t xml:space="preserve"> (</w:t>
      </w:r>
    </w:p>
    <w:p w:rsidR="009C7F95" w:rsidRPr="00712FEF" w:rsidRDefault="009C7F95" w:rsidP="00712FEF">
      <w:pPr>
        <w:pStyle w:val="11"/>
        <w:rPr>
          <w:highlight w:val="white"/>
          <w:lang w:val="en-US"/>
        </w:rPr>
      </w:pPr>
      <w:r w:rsidRPr="00712FEF">
        <w:rPr>
          <w:highlight w:val="white"/>
          <w:lang w:val="en-US"/>
        </w:rPr>
        <w:tab/>
      </w:r>
      <w:r w:rsidRPr="00712FEF">
        <w:rPr>
          <w:highlight w:val="white"/>
          <w:lang w:val="en-US"/>
        </w:rPr>
        <w:tab/>
      </w:r>
      <w:r w:rsidRPr="00712FEF">
        <w:rPr>
          <w:color w:val="008080"/>
          <w:highlight w:val="white"/>
          <w:lang w:val="en-US"/>
        </w:rPr>
        <w:t>SELECT</w:t>
      </w:r>
      <w:r w:rsidRPr="00712FEF">
        <w:rPr>
          <w:highlight w:val="white"/>
          <w:lang w:val="en-US"/>
        </w:rPr>
        <w:t xml:space="preserve"> USLUGI.SHIFR</w:t>
      </w:r>
    </w:p>
    <w:p w:rsidR="009C7F95" w:rsidRPr="00712FEF" w:rsidRDefault="009C7F95" w:rsidP="00712FEF">
      <w:pPr>
        <w:pStyle w:val="11"/>
        <w:rPr>
          <w:highlight w:val="white"/>
          <w:lang w:val="en-US"/>
        </w:rPr>
      </w:pPr>
      <w:r w:rsidRPr="00712FEF">
        <w:rPr>
          <w:highlight w:val="white"/>
          <w:lang w:val="en-US"/>
        </w:rPr>
        <w:tab/>
      </w:r>
      <w:r w:rsidRPr="00712FEF">
        <w:rPr>
          <w:highlight w:val="white"/>
          <w:lang w:val="en-US"/>
        </w:rPr>
        <w:tab/>
      </w:r>
      <w:r w:rsidRPr="00712FEF">
        <w:rPr>
          <w:color w:val="008080"/>
          <w:highlight w:val="white"/>
          <w:lang w:val="en-US"/>
        </w:rPr>
        <w:t>FROM</w:t>
      </w:r>
      <w:r w:rsidRPr="00712FEF">
        <w:rPr>
          <w:highlight w:val="white"/>
          <w:lang w:val="en-US"/>
        </w:rPr>
        <w:t xml:space="preserve"> USLUGA_DOGOVOR, USLUGI</w:t>
      </w:r>
    </w:p>
    <w:p w:rsidR="009C7F95" w:rsidRPr="00660571" w:rsidRDefault="009C7F95" w:rsidP="00712FEF">
      <w:pPr>
        <w:pStyle w:val="11"/>
        <w:rPr>
          <w:lang w:val="en-US"/>
        </w:rPr>
      </w:pPr>
      <w:r w:rsidRPr="00712FEF">
        <w:rPr>
          <w:highlight w:val="white"/>
          <w:lang w:val="en-US"/>
        </w:rPr>
        <w:tab/>
      </w:r>
      <w:r w:rsidRPr="00712FEF">
        <w:rPr>
          <w:highlight w:val="white"/>
          <w:lang w:val="en-US"/>
        </w:rPr>
        <w:tab/>
      </w:r>
      <w:r w:rsidRPr="00712FEF">
        <w:rPr>
          <w:color w:val="008080"/>
          <w:highlight w:val="white"/>
          <w:lang w:val="en-US"/>
        </w:rPr>
        <w:t>WHERE</w:t>
      </w:r>
      <w:r w:rsidRPr="00712FEF">
        <w:rPr>
          <w:highlight w:val="white"/>
          <w:lang w:val="en-US"/>
        </w:rPr>
        <w:t xml:space="preserve"> d1.SHIFR = USLUGA_DOGOVOR.SHIFR)</w:t>
      </w:r>
    </w:p>
    <w:tbl>
      <w:tblPr>
        <w:tblW w:w="2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7"/>
        <w:gridCol w:w="1343"/>
      </w:tblGrid>
      <w:tr w:rsidR="009C7F95" w:rsidRPr="004F14D5" w:rsidTr="00327682">
        <w:trPr>
          <w:trHeight w:val="255"/>
          <w:jc w:val="center"/>
        </w:trPr>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SHIFR</w:t>
            </w:r>
          </w:p>
        </w:tc>
        <w:tc>
          <w:tcPr>
            <w:tcW w:w="134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r>
      <w:tr w:rsidR="009C7F95" w:rsidRPr="004F14D5" w:rsidTr="00327682">
        <w:trPr>
          <w:trHeight w:val="255"/>
          <w:jc w:val="center"/>
        </w:trPr>
        <w:tc>
          <w:tcPr>
            <w:tcW w:w="118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06.01.1900</w:t>
            </w:r>
          </w:p>
        </w:tc>
        <w:tc>
          <w:tcPr>
            <w:tcW w:w="1343"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10000</w:t>
            </w:r>
          </w:p>
        </w:tc>
      </w:tr>
    </w:tbl>
    <w:p w:rsidR="009C7F95" w:rsidRDefault="009C7F95" w:rsidP="00712FEF"/>
    <w:p w:rsidR="009C7F95" w:rsidRDefault="009C7F95" w:rsidP="00712FEF">
      <w:pPr>
        <w:pStyle w:val="12"/>
        <w:numPr>
          <w:ilvl w:val="0"/>
          <w:numId w:val="30"/>
        </w:numPr>
        <w:spacing w:after="120"/>
      </w:pPr>
      <w:r>
        <w:t xml:space="preserve"> Какая прибыль в этом месяце?</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w:t>
      </w:r>
      <w:r w:rsidRPr="00712FEF">
        <w:rPr>
          <w:color w:val="008080"/>
          <w:highlight w:val="white"/>
          <w:lang w:val="en-US"/>
        </w:rPr>
        <w:t>SUM</w:t>
      </w:r>
      <w:r w:rsidRPr="00712FEF">
        <w:rPr>
          <w:highlight w:val="white"/>
          <w:lang w:val="en-US"/>
        </w:rPr>
        <w:t xml:space="preserve">(MONEY) </w:t>
      </w:r>
      <w:r w:rsidRPr="00712FEF">
        <w:rPr>
          <w:color w:val="008080"/>
          <w:highlight w:val="white"/>
          <w:lang w:val="en-US"/>
        </w:rPr>
        <w:t>AS</w:t>
      </w:r>
      <w:r w:rsidRPr="00712FEF">
        <w:rPr>
          <w:highlight w:val="white"/>
          <w:lang w:val="en-US"/>
        </w:rPr>
        <w:t xml:space="preserve"> "Profit"</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DEBIT</w:t>
      </w:r>
    </w:p>
    <w:p w:rsidR="009C7F95" w:rsidRPr="00712FEF" w:rsidRDefault="009C7F95" w:rsidP="00712FEF">
      <w:pPr>
        <w:pStyle w:val="11"/>
        <w:rPr>
          <w:lang w:val="en-US"/>
        </w:rPr>
      </w:pPr>
      <w:r w:rsidRPr="00712FEF">
        <w:rPr>
          <w:color w:val="008080"/>
          <w:highlight w:val="white"/>
          <w:lang w:val="en-US"/>
        </w:rPr>
        <w:t>WHERE</w:t>
      </w:r>
      <w:r w:rsidRPr="00712FEF">
        <w:rPr>
          <w:highlight w:val="white"/>
          <w:lang w:val="en-US"/>
        </w:rPr>
        <w:t xml:space="preserve"> TO_CHAR(TIME1, </w:t>
      </w:r>
      <w:r w:rsidRPr="00712FEF">
        <w:rPr>
          <w:color w:val="0000FF"/>
          <w:highlight w:val="white"/>
          <w:lang w:val="en-US"/>
        </w:rPr>
        <w:t>'mm.yyyy'</w:t>
      </w:r>
      <w:r w:rsidRPr="00712FEF">
        <w:rPr>
          <w:highlight w:val="white"/>
          <w:lang w:val="en-US"/>
        </w:rPr>
        <w:t>) =  TO_CHAR(</w:t>
      </w:r>
      <w:r w:rsidRPr="00712FEF">
        <w:rPr>
          <w:color w:val="008080"/>
          <w:highlight w:val="white"/>
          <w:lang w:val="en-US"/>
        </w:rPr>
        <w:t>sysdate</w:t>
      </w:r>
      <w:r w:rsidRPr="00712FEF">
        <w:rPr>
          <w:highlight w:val="white"/>
          <w:lang w:val="en-US"/>
        </w:rPr>
        <w:t xml:space="preserve">, </w:t>
      </w:r>
      <w:r w:rsidRPr="00712FEF">
        <w:rPr>
          <w:color w:val="0000FF"/>
          <w:highlight w:val="white"/>
          <w:lang w:val="en-US"/>
        </w:rPr>
        <w:t>'mm.yyyy'</w:t>
      </w:r>
      <w:r w:rsidRPr="00712FEF">
        <w:rPr>
          <w:highlight w:val="white"/>
          <w:lang w:val="en-US"/>
        </w:rPr>
        <w:t>)</w:t>
      </w:r>
    </w:p>
    <w:p w:rsidR="009C7F95" w:rsidRPr="00712FEF" w:rsidRDefault="009C7F95" w:rsidP="00712FEF">
      <w:pPr>
        <w:pStyle w:val="11"/>
        <w:rPr>
          <w:lang w:val="en-US"/>
        </w:rPr>
      </w:pPr>
    </w:p>
    <w:p w:rsidR="009C7F95" w:rsidRDefault="009C7F95" w:rsidP="00712FEF">
      <w:r w:rsidRPr="00712FEF">
        <w:rPr>
          <w:lang w:val="en-US"/>
        </w:rPr>
        <w:t xml:space="preserve">  </w:t>
      </w:r>
      <w:r>
        <w:t>Результат запроса: 1260.</w:t>
      </w:r>
    </w:p>
    <w:p w:rsidR="009C7F95" w:rsidRDefault="009C7F95" w:rsidP="00712FEF">
      <w:pPr>
        <w:pStyle w:val="12"/>
        <w:numPr>
          <w:ilvl w:val="0"/>
          <w:numId w:val="30"/>
        </w:numPr>
        <w:spacing w:after="120"/>
      </w:pPr>
      <w:r>
        <w:t xml:space="preserve"> Максимальное число байт принято от куда?</w:t>
      </w:r>
    </w:p>
    <w:p w:rsidR="009C7F95" w:rsidRPr="00712FEF" w:rsidRDefault="009C7F95" w:rsidP="00712FEF">
      <w:pPr>
        <w:pStyle w:val="11"/>
        <w:rPr>
          <w:lang w:val="en-US"/>
        </w:rPr>
      </w:pPr>
      <w:r w:rsidRPr="00712FEF">
        <w:rPr>
          <w:lang w:val="en-US"/>
        </w:rPr>
        <w:t xml:space="preserve">SELECT TIME1, WITH_ADRESS, WITH_PORT, BAIT, ip.nomer </w:t>
      </w:r>
    </w:p>
    <w:p w:rsidR="009C7F95" w:rsidRPr="00712FEF" w:rsidRDefault="009C7F95" w:rsidP="00712FEF">
      <w:pPr>
        <w:pStyle w:val="11"/>
        <w:rPr>
          <w:lang w:val="en-US"/>
        </w:rPr>
      </w:pPr>
      <w:r w:rsidRPr="00712FEF">
        <w:rPr>
          <w:lang w:val="en-US"/>
        </w:rPr>
        <w:t xml:space="preserve">FROM IP </w:t>
      </w:r>
    </w:p>
    <w:p w:rsidR="009C7F95" w:rsidRPr="00712FEF" w:rsidRDefault="009C7F95" w:rsidP="00712FEF">
      <w:pPr>
        <w:pStyle w:val="11"/>
        <w:rPr>
          <w:lang w:val="en-US"/>
        </w:rPr>
      </w:pPr>
      <w:r w:rsidRPr="00712FEF">
        <w:rPr>
          <w:lang w:val="en-US"/>
        </w:rPr>
        <w:t xml:space="preserve">WHERE BAIT = (SELECT  MAX(BAIT) </w:t>
      </w:r>
    </w:p>
    <w:p w:rsidR="009C7F95" w:rsidRPr="00712FEF" w:rsidRDefault="009C7F95" w:rsidP="00712FEF">
      <w:pPr>
        <w:pStyle w:val="11"/>
        <w:ind w:firstLine="708"/>
        <w:rPr>
          <w:lang w:val="en-US"/>
        </w:rPr>
      </w:pPr>
      <w:r w:rsidRPr="00712FEF">
        <w:rPr>
          <w:lang w:val="en-US"/>
        </w:rPr>
        <w:t xml:space="preserve">FROM IP </w:t>
      </w:r>
    </w:p>
    <w:p w:rsidR="009C7F95" w:rsidRPr="00712FEF" w:rsidRDefault="009C7F95" w:rsidP="00712FEF">
      <w:pPr>
        <w:pStyle w:val="11"/>
        <w:ind w:firstLine="708"/>
        <w:rPr>
          <w:lang w:val="en-US"/>
        </w:rPr>
      </w:pPr>
      <w:r w:rsidRPr="00712FEF">
        <w:rPr>
          <w:lang w:val="en-US"/>
        </w:rPr>
        <w:t>WHERE IP.WITH_INTERFASE = 5)</w:t>
      </w:r>
    </w:p>
    <w:p w:rsidR="009C7F95" w:rsidRPr="00712FEF" w:rsidRDefault="009C7F95" w:rsidP="00712FEF">
      <w:pPr>
        <w:ind w:firstLine="0"/>
        <w:rPr>
          <w:lang w:val="en-US"/>
        </w:rPr>
      </w:pP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5"/>
        <w:gridCol w:w="1660"/>
        <w:gridCol w:w="1393"/>
        <w:gridCol w:w="1106"/>
        <w:gridCol w:w="961"/>
      </w:tblGrid>
      <w:tr w:rsidR="009C7F95" w:rsidRPr="004F14D5" w:rsidTr="00327682">
        <w:trPr>
          <w:trHeight w:val="255"/>
          <w:jc w:val="center"/>
        </w:trPr>
        <w:tc>
          <w:tcPr>
            <w:tcW w:w="2955"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TIME1</w:t>
            </w:r>
          </w:p>
        </w:tc>
        <w:tc>
          <w:tcPr>
            <w:tcW w:w="1474"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WITH_ADRESS</w:t>
            </w:r>
          </w:p>
        </w:tc>
        <w:tc>
          <w:tcPr>
            <w:tcW w:w="12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WITH_PORT</w:t>
            </w:r>
          </w:p>
        </w:tc>
        <w:tc>
          <w:tcPr>
            <w:tcW w:w="10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BAIT</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NOMER</w:t>
            </w:r>
          </w:p>
        </w:tc>
      </w:tr>
      <w:tr w:rsidR="009C7F95" w:rsidRPr="004F14D5" w:rsidTr="00327682">
        <w:trPr>
          <w:trHeight w:val="255"/>
          <w:jc w:val="center"/>
        </w:trPr>
        <w:tc>
          <w:tcPr>
            <w:tcW w:w="2955"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21-NOV-10 10.56.00</w:t>
            </w:r>
          </w:p>
        </w:tc>
        <w:tc>
          <w:tcPr>
            <w:tcW w:w="1474"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188.134.7.73</w:t>
            </w:r>
          </w:p>
        </w:tc>
        <w:tc>
          <w:tcPr>
            <w:tcW w:w="1207"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30128</w:t>
            </w:r>
          </w:p>
        </w:tc>
        <w:tc>
          <w:tcPr>
            <w:tcW w:w="102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95655656</w:t>
            </w:r>
          </w:p>
        </w:tc>
        <w:tc>
          <w:tcPr>
            <w:tcW w:w="88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npi007 </w:t>
            </w:r>
          </w:p>
        </w:tc>
      </w:tr>
    </w:tbl>
    <w:p w:rsidR="009C7F95" w:rsidRDefault="009C7F95" w:rsidP="00712FEF"/>
    <w:p w:rsidR="009C7F95" w:rsidRDefault="009C7F95" w:rsidP="00712FEF">
      <w:pPr>
        <w:pStyle w:val="12"/>
        <w:numPr>
          <w:ilvl w:val="0"/>
          <w:numId w:val="30"/>
        </w:numPr>
        <w:spacing w:after="120"/>
      </w:pPr>
      <w:r>
        <w:t xml:space="preserve">  Выдать полную информацию о клиентах.</w:t>
      </w:r>
    </w:p>
    <w:p w:rsidR="009C7F95" w:rsidRPr="00712FEF" w:rsidRDefault="009C7F95" w:rsidP="00712FEF">
      <w:pPr>
        <w:pStyle w:val="11"/>
        <w:rPr>
          <w:lang w:val="en-US"/>
        </w:rPr>
      </w:pPr>
      <w:r w:rsidRPr="00712FEF">
        <w:rPr>
          <w:lang w:val="en-US"/>
        </w:rPr>
        <w:t xml:space="preserve">SELECT d1.NOMER, d1.money, d4.name1, d1.DATE2, d1.DATE3, d2.fio, </w:t>
      </w:r>
    </w:p>
    <w:p w:rsidR="009C7F95" w:rsidRPr="00712FEF" w:rsidRDefault="009C7F95" w:rsidP="00712FEF">
      <w:pPr>
        <w:pStyle w:val="11"/>
        <w:rPr>
          <w:lang w:val="en-US"/>
        </w:rPr>
      </w:pPr>
      <w:r w:rsidRPr="00712FEF">
        <w:rPr>
          <w:lang w:val="en-US"/>
        </w:rPr>
        <w:tab/>
        <w:t>d2.pasport, d2.registration, d2.telephone</w:t>
      </w:r>
    </w:p>
    <w:p w:rsidR="009C7F95" w:rsidRPr="00712FEF" w:rsidRDefault="009C7F95" w:rsidP="00712FEF">
      <w:pPr>
        <w:pStyle w:val="11"/>
        <w:rPr>
          <w:lang w:val="en-US"/>
        </w:rPr>
      </w:pPr>
      <w:r w:rsidRPr="00712FEF">
        <w:rPr>
          <w:lang w:val="en-US"/>
        </w:rPr>
        <w:t>FROM DOGOVOR d1, USERI d2 , USLUGA_DOGOVOR d3, USLUGI d4</w:t>
      </w:r>
    </w:p>
    <w:p w:rsidR="009C7F95" w:rsidRPr="00712FEF" w:rsidRDefault="009C7F95" w:rsidP="00712FEF">
      <w:pPr>
        <w:pStyle w:val="11"/>
        <w:rPr>
          <w:lang w:val="en-US"/>
        </w:rPr>
      </w:pPr>
      <w:r w:rsidRPr="00712FEF">
        <w:rPr>
          <w:lang w:val="en-US"/>
        </w:rPr>
        <w:t xml:space="preserve">WHERE (d1.id_u = d2.id) AND d3.nomer = d1.nomer </w:t>
      </w:r>
    </w:p>
    <w:p w:rsidR="009C7F95" w:rsidRPr="00712FEF" w:rsidRDefault="009C7F95" w:rsidP="00712FEF">
      <w:pPr>
        <w:pStyle w:val="11"/>
        <w:ind w:firstLine="708"/>
        <w:rPr>
          <w:lang w:val="en-US"/>
        </w:rPr>
      </w:pPr>
      <w:r w:rsidRPr="00712FEF">
        <w:rPr>
          <w:lang w:val="en-US"/>
        </w:rPr>
        <w:t>AND d4.shifr = d3.shifr AND d4.type_us = 'tarif'</w:t>
      </w:r>
    </w:p>
    <w:p w:rsidR="009C7F95" w:rsidRPr="00712FEF" w:rsidRDefault="009C7F95" w:rsidP="00712FEF">
      <w:pPr>
        <w:pStyle w:val="11"/>
        <w:ind w:firstLine="708"/>
        <w:rPr>
          <w:lang w:val="en-US"/>
        </w:rPr>
      </w:pPr>
    </w:p>
    <w:p w:rsidR="009C7F95" w:rsidRPr="00712FEF" w:rsidRDefault="009C7F95" w:rsidP="00712FEF">
      <w:pPr>
        <w:rPr>
          <w:lang w:val="en-US"/>
        </w:rPr>
      </w:pPr>
      <w:r w:rsidRPr="00712FEF">
        <w:rPr>
          <w:lang w:val="en-US"/>
        </w:rP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3"/>
        <w:gridCol w:w="685"/>
        <w:gridCol w:w="928"/>
        <w:gridCol w:w="1116"/>
        <w:gridCol w:w="1116"/>
        <w:gridCol w:w="1383"/>
        <w:gridCol w:w="1016"/>
        <w:gridCol w:w="1386"/>
        <w:gridCol w:w="1372"/>
      </w:tblGrid>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b/>
                <w:bCs/>
                <w:color w:val="000000"/>
                <w:sz w:val="20"/>
                <w:szCs w:val="20"/>
              </w:rPr>
            </w:pPr>
            <w:r w:rsidRPr="00327682">
              <w:rPr>
                <w:b/>
                <w:bCs/>
                <w:color w:val="000000"/>
                <w:sz w:val="20"/>
                <w:szCs w:val="20"/>
              </w:rPr>
              <w:t>NOMER</w:t>
            </w:r>
          </w:p>
        </w:tc>
        <w:tc>
          <w:tcPr>
            <w:tcW w:w="685" w:type="dxa"/>
            <w:noWrap/>
          </w:tcPr>
          <w:p w:rsidR="009C7F95" w:rsidRPr="00327682" w:rsidRDefault="009C7F95" w:rsidP="00327682">
            <w:pPr>
              <w:spacing w:line="240" w:lineRule="auto"/>
              <w:ind w:firstLine="0"/>
              <w:contextualSpacing w:val="0"/>
              <w:jc w:val="center"/>
              <w:rPr>
                <w:b/>
                <w:bCs/>
                <w:color w:val="000000"/>
                <w:sz w:val="20"/>
                <w:szCs w:val="20"/>
              </w:rPr>
            </w:pPr>
            <w:r w:rsidRPr="00327682">
              <w:rPr>
                <w:b/>
                <w:bCs/>
                <w:color w:val="000000"/>
                <w:sz w:val="20"/>
                <w:szCs w:val="20"/>
              </w:rPr>
              <w:t>MO</w:t>
            </w:r>
          </w:p>
        </w:tc>
        <w:tc>
          <w:tcPr>
            <w:tcW w:w="928" w:type="dxa"/>
            <w:noWrap/>
          </w:tcPr>
          <w:p w:rsidR="009C7F95" w:rsidRPr="00327682" w:rsidRDefault="009C7F95" w:rsidP="00327682">
            <w:pPr>
              <w:spacing w:line="240" w:lineRule="auto"/>
              <w:ind w:firstLine="0"/>
              <w:contextualSpacing w:val="0"/>
              <w:jc w:val="center"/>
              <w:rPr>
                <w:b/>
                <w:bCs/>
                <w:color w:val="000000"/>
                <w:sz w:val="20"/>
                <w:szCs w:val="20"/>
              </w:rPr>
            </w:pPr>
            <w:r w:rsidRPr="00327682">
              <w:rPr>
                <w:b/>
                <w:bCs/>
                <w:color w:val="000000"/>
                <w:sz w:val="20"/>
                <w:szCs w:val="20"/>
              </w:rPr>
              <w:t>NAME1</w:t>
            </w:r>
          </w:p>
        </w:tc>
        <w:tc>
          <w:tcPr>
            <w:tcW w:w="1116" w:type="dxa"/>
            <w:noWrap/>
          </w:tcPr>
          <w:p w:rsidR="009C7F95" w:rsidRPr="00327682" w:rsidRDefault="009C7F95" w:rsidP="00327682">
            <w:pPr>
              <w:spacing w:line="240" w:lineRule="auto"/>
              <w:ind w:firstLine="0"/>
              <w:contextualSpacing w:val="0"/>
              <w:jc w:val="center"/>
              <w:rPr>
                <w:b/>
                <w:bCs/>
                <w:color w:val="000000"/>
                <w:sz w:val="20"/>
                <w:szCs w:val="20"/>
              </w:rPr>
            </w:pPr>
            <w:r w:rsidRPr="00327682">
              <w:rPr>
                <w:b/>
                <w:bCs/>
                <w:color w:val="000000"/>
                <w:sz w:val="20"/>
                <w:szCs w:val="20"/>
              </w:rPr>
              <w:t>DATE2</w:t>
            </w:r>
          </w:p>
        </w:tc>
        <w:tc>
          <w:tcPr>
            <w:tcW w:w="1116" w:type="dxa"/>
            <w:noWrap/>
          </w:tcPr>
          <w:p w:rsidR="009C7F95" w:rsidRPr="00327682" w:rsidRDefault="009C7F95" w:rsidP="00327682">
            <w:pPr>
              <w:spacing w:line="240" w:lineRule="auto"/>
              <w:ind w:firstLine="0"/>
              <w:contextualSpacing w:val="0"/>
              <w:jc w:val="center"/>
              <w:rPr>
                <w:b/>
                <w:bCs/>
                <w:color w:val="000000"/>
                <w:sz w:val="20"/>
                <w:szCs w:val="20"/>
              </w:rPr>
            </w:pPr>
            <w:r w:rsidRPr="00327682">
              <w:rPr>
                <w:b/>
                <w:bCs/>
                <w:color w:val="000000"/>
                <w:sz w:val="20"/>
                <w:szCs w:val="20"/>
              </w:rPr>
              <w:t>DATE3</w:t>
            </w:r>
          </w:p>
        </w:tc>
        <w:tc>
          <w:tcPr>
            <w:tcW w:w="1383" w:type="dxa"/>
            <w:noWrap/>
          </w:tcPr>
          <w:p w:rsidR="009C7F95" w:rsidRPr="00327682" w:rsidRDefault="009C7F95" w:rsidP="00327682">
            <w:pPr>
              <w:spacing w:line="240" w:lineRule="auto"/>
              <w:ind w:firstLine="0"/>
              <w:contextualSpacing w:val="0"/>
              <w:jc w:val="center"/>
              <w:rPr>
                <w:b/>
                <w:bCs/>
                <w:color w:val="000000"/>
                <w:sz w:val="20"/>
                <w:szCs w:val="20"/>
              </w:rPr>
            </w:pPr>
            <w:r w:rsidRPr="00327682">
              <w:rPr>
                <w:b/>
                <w:bCs/>
                <w:color w:val="000000"/>
                <w:sz w:val="20"/>
                <w:szCs w:val="20"/>
              </w:rPr>
              <w:t>FIO</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PASPOR</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REGISTRATI</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TELEPHONE</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npi013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512</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17.12.2010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17.12.2011</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sdg</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235456</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dhdfe4</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3245</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npi001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1100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256</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01.11.2010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30.04.2013</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Ivanov Ivan Ivanovich</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Troickaya 9</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89518477875</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npi002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256</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23.11.2010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23.11.2012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Zlatous Eduard Petrovich</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Troickaya 88</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89518477872</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npi003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512</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23.11.2010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28.07.2012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Veri Big Evil</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70563162</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Troickaya 77</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89518477873</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npi004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768</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23.11.2010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17.02.2012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Sv Lol</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70563163</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Troickaya 12</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89518477877</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npi005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1024</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02.11.2010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22.10.2011</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Buga ga ga</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70563164</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Troickaya 33</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89518477877</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npi006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2048</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25.11.2010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28.07.2012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F I O</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70563165</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Engelsa 88</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89518477875</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npi007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768</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11.11.2010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28.07.2012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Adolf Gitler</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70563166</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AD 666/2</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89518477871</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npi008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1024</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09.11.2010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28.07.2012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Ktylxy</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70563167</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Engelsa 66</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89518477879</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npi009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512</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04.11.2010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28.07.2012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Chikotilo</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70563167</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AD 666/1</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89518477810</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npi010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2048</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16.11.2010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28.07.2012</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Vladimir Vladimirovich Purin</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70563321</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Rai 777</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89518477812</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npi011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256</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06.12.2010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06.12.2011</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Spanch Bob</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123123</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Dno Okeana</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1234578</w:t>
            </w:r>
          </w:p>
        </w:tc>
      </w:tr>
      <w:tr w:rsidR="009C7F95" w:rsidRPr="004F14D5" w:rsidTr="00327682">
        <w:trPr>
          <w:trHeight w:val="255"/>
        </w:trPr>
        <w:tc>
          <w:tcPr>
            <w:tcW w:w="9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 xml:space="preserve">npi012 </w:t>
            </w:r>
          </w:p>
        </w:tc>
        <w:tc>
          <w:tcPr>
            <w:tcW w:w="685"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w:t>
            </w:r>
          </w:p>
        </w:tc>
        <w:tc>
          <w:tcPr>
            <w:tcW w:w="928"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Bezlimit  768</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06.12.2010</w:t>
            </w:r>
          </w:p>
        </w:tc>
        <w:tc>
          <w:tcPr>
            <w:tcW w:w="11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06.12.2011</w:t>
            </w:r>
          </w:p>
        </w:tc>
        <w:tc>
          <w:tcPr>
            <w:tcW w:w="1383"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sdjfhgsdf</w:t>
            </w:r>
          </w:p>
        </w:tc>
        <w:tc>
          <w:tcPr>
            <w:tcW w:w="101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123112</w:t>
            </w:r>
          </w:p>
        </w:tc>
        <w:tc>
          <w:tcPr>
            <w:tcW w:w="1386"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sfsdfsdf</w:t>
            </w:r>
          </w:p>
        </w:tc>
        <w:tc>
          <w:tcPr>
            <w:tcW w:w="1372" w:type="dxa"/>
            <w:noWrap/>
          </w:tcPr>
          <w:p w:rsidR="009C7F95" w:rsidRPr="00327682" w:rsidRDefault="009C7F95" w:rsidP="00327682">
            <w:pPr>
              <w:spacing w:line="240" w:lineRule="auto"/>
              <w:ind w:firstLine="0"/>
              <w:contextualSpacing w:val="0"/>
              <w:jc w:val="center"/>
              <w:rPr>
                <w:color w:val="000000"/>
                <w:sz w:val="20"/>
                <w:szCs w:val="20"/>
              </w:rPr>
            </w:pPr>
            <w:r w:rsidRPr="00327682">
              <w:rPr>
                <w:color w:val="000000"/>
                <w:sz w:val="20"/>
                <w:szCs w:val="20"/>
              </w:rPr>
              <w:t>1231231</w:t>
            </w:r>
          </w:p>
        </w:tc>
      </w:tr>
    </w:tbl>
    <w:p w:rsidR="009C7F95" w:rsidRDefault="009C7F95" w:rsidP="00712FEF"/>
    <w:p w:rsidR="009C7F95" w:rsidRPr="00AB077C" w:rsidRDefault="009C7F95" w:rsidP="00712FEF">
      <w:pPr>
        <w:pStyle w:val="12"/>
        <w:numPr>
          <w:ilvl w:val="0"/>
          <w:numId w:val="30"/>
        </w:numPr>
        <w:spacing w:after="120"/>
      </w:pPr>
      <w:r w:rsidRPr="00AB077C">
        <w:t xml:space="preserve">  </w:t>
      </w:r>
      <w:r>
        <w:t>Вывести отчет о списании средств с абонента</w:t>
      </w:r>
    </w:p>
    <w:p w:rsidR="009C7F95" w:rsidRPr="00712FEF" w:rsidRDefault="009C7F95" w:rsidP="00712FEF">
      <w:pPr>
        <w:pStyle w:val="11"/>
        <w:rPr>
          <w:lang w:val="en-US"/>
        </w:rPr>
      </w:pPr>
      <w:r w:rsidRPr="00712FEF">
        <w:rPr>
          <w:lang w:val="en-US"/>
        </w:rPr>
        <w:t>SELECT *</w:t>
      </w:r>
    </w:p>
    <w:p w:rsidR="009C7F95" w:rsidRPr="00712FEF" w:rsidRDefault="009C7F95" w:rsidP="00712FEF">
      <w:pPr>
        <w:pStyle w:val="11"/>
        <w:rPr>
          <w:lang w:val="en-US"/>
        </w:rPr>
      </w:pPr>
      <w:r w:rsidRPr="00712FEF">
        <w:rPr>
          <w:lang w:val="en-US"/>
        </w:rPr>
        <w:t>FROM DEBIT</w:t>
      </w:r>
    </w:p>
    <w:p w:rsidR="009C7F95" w:rsidRPr="00712FEF" w:rsidRDefault="009C7F95" w:rsidP="00712FEF">
      <w:pPr>
        <w:pStyle w:val="11"/>
        <w:rPr>
          <w:lang w:val="en-US"/>
        </w:rPr>
      </w:pPr>
      <w:r w:rsidRPr="00712FEF">
        <w:rPr>
          <w:lang w:val="en-US"/>
        </w:rPr>
        <w:t>WHERE ID_D = 'npi001 ’</w:t>
      </w:r>
    </w:p>
    <w:p w:rsidR="009C7F95" w:rsidRPr="00712FEF" w:rsidRDefault="009C7F95" w:rsidP="00712FEF">
      <w:pPr>
        <w:pStyle w:val="11"/>
        <w:rPr>
          <w:lang w:val="en-US"/>
        </w:rPr>
      </w:pPr>
    </w:p>
    <w:tbl>
      <w:tblPr>
        <w:tblW w:w="4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7"/>
        <w:gridCol w:w="1280"/>
        <w:gridCol w:w="806"/>
        <w:gridCol w:w="1120"/>
      </w:tblGrid>
      <w:tr w:rsidR="009C7F95" w:rsidRPr="00AB077C" w:rsidTr="00327682">
        <w:trPr>
          <w:trHeight w:val="255"/>
          <w:jc w:val="center"/>
        </w:trPr>
        <w:tc>
          <w:tcPr>
            <w:tcW w:w="118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TIME1</w:t>
            </w:r>
          </w:p>
        </w:tc>
        <w:tc>
          <w:tcPr>
            <w:tcW w:w="128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MONEY</w:t>
            </w:r>
          </w:p>
        </w:tc>
        <w:tc>
          <w:tcPr>
            <w:tcW w:w="76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WHY</w:t>
            </w:r>
          </w:p>
        </w:tc>
        <w:tc>
          <w:tcPr>
            <w:tcW w:w="112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ID_D</w:t>
            </w:r>
          </w:p>
        </w:tc>
      </w:tr>
      <w:tr w:rsidR="009C7F95" w:rsidRPr="00AB077C" w:rsidTr="00327682">
        <w:trPr>
          <w:trHeight w:val="255"/>
          <w:jc w:val="center"/>
        </w:trPr>
        <w:tc>
          <w:tcPr>
            <w:tcW w:w="118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23.12.2010</w:t>
            </w:r>
          </w:p>
        </w:tc>
        <w:tc>
          <w:tcPr>
            <w:tcW w:w="128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w:t>
            </w:r>
          </w:p>
        </w:tc>
        <w:tc>
          <w:tcPr>
            <w:tcW w:w="76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xz</w:t>
            </w:r>
          </w:p>
        </w:tc>
        <w:tc>
          <w:tcPr>
            <w:tcW w:w="112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AB077C" w:rsidTr="00327682">
        <w:trPr>
          <w:trHeight w:val="255"/>
          <w:jc w:val="center"/>
        </w:trPr>
        <w:tc>
          <w:tcPr>
            <w:tcW w:w="11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23.12.2010</w:t>
            </w:r>
          </w:p>
        </w:tc>
        <w:tc>
          <w:tcPr>
            <w:tcW w:w="12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50</w:t>
            </w:r>
          </w:p>
        </w:tc>
        <w:tc>
          <w:tcPr>
            <w:tcW w:w="7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usluga</w:t>
            </w:r>
          </w:p>
        </w:tc>
        <w:tc>
          <w:tcPr>
            <w:tcW w:w="112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 xml:space="preserve">npi001 </w:t>
            </w:r>
          </w:p>
        </w:tc>
      </w:tr>
      <w:tr w:rsidR="009C7F95" w:rsidRPr="00AB077C" w:rsidTr="00327682">
        <w:trPr>
          <w:trHeight w:val="255"/>
          <w:jc w:val="center"/>
        </w:trPr>
        <w:tc>
          <w:tcPr>
            <w:tcW w:w="11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31.12.2010</w:t>
            </w:r>
          </w:p>
        </w:tc>
        <w:tc>
          <w:tcPr>
            <w:tcW w:w="12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100</w:t>
            </w:r>
          </w:p>
        </w:tc>
        <w:tc>
          <w:tcPr>
            <w:tcW w:w="7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tarif</w:t>
            </w:r>
          </w:p>
        </w:tc>
        <w:tc>
          <w:tcPr>
            <w:tcW w:w="112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 xml:space="preserve">npi001 </w:t>
            </w:r>
          </w:p>
        </w:tc>
      </w:tr>
    </w:tbl>
    <w:p w:rsidR="009C7F95" w:rsidRPr="00AB077C" w:rsidRDefault="009C7F95" w:rsidP="00712FEF">
      <w:pPr>
        <w:pStyle w:val="12"/>
        <w:numPr>
          <w:ilvl w:val="0"/>
          <w:numId w:val="30"/>
        </w:numPr>
        <w:spacing w:after="120"/>
      </w:pPr>
      <w:r w:rsidRPr="00AB077C">
        <w:t xml:space="preserve"> </w:t>
      </w:r>
      <w:r>
        <w:t>Сколько и на какие порты принималась информация в сумме?</w:t>
      </w:r>
    </w:p>
    <w:tbl>
      <w:tblPr>
        <w:tblW w:w="2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4"/>
        <w:gridCol w:w="1941"/>
      </w:tblGrid>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WITH_PORT</w:t>
            </w:r>
          </w:p>
        </w:tc>
        <w:tc>
          <w:tcPr>
            <w:tcW w:w="1755"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Trafic Mb</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20.03.1900</w:t>
            </w:r>
          </w:p>
        </w:tc>
        <w:tc>
          <w:tcPr>
            <w:tcW w:w="1755"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2184,57486820221</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04.05.2024</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1826,659935</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26.06.1982</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1188,77274</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5892</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1152,239972</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41178</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746,3213768</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61468</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613,3521423</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63499</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554,7282238</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61655</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465,7722521</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49977</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400,795764</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25090</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394,2087393</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20541</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337,046443</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35123</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306,5121174</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56160</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294,1754141</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24978</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281,4205179</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52618</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232,6606636</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17439</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216,7222147</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36701</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208,5684862</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18858</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207,517004</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17355</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199,2175474</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46021</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169,297472</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40140</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168,2296801</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35691</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167,8863907</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54613</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139,9933538</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38787</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131,4555883</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38512</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127,1801758</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64503</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113,3399925</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61000</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103,9505711</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33713</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102,8360825</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37099</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89,22577858</w:t>
            </w:r>
          </w:p>
        </w:tc>
      </w:tr>
      <w:tr w:rsidR="009C7F95" w:rsidRPr="00AB077C" w:rsidTr="00327682">
        <w:trPr>
          <w:trHeight w:val="255"/>
          <w:jc w:val="center"/>
        </w:trPr>
        <w:tc>
          <w:tcPr>
            <w:tcW w:w="1208"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24293</w:t>
            </w:r>
          </w:p>
        </w:tc>
        <w:tc>
          <w:tcPr>
            <w:tcW w:w="1755"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88,4114399</w:t>
            </w:r>
          </w:p>
        </w:tc>
      </w:tr>
    </w:tbl>
    <w:p w:rsidR="009C7F95" w:rsidRDefault="009C7F95" w:rsidP="00712FEF">
      <w:pPr>
        <w:pStyle w:val="12"/>
        <w:ind w:left="1069" w:firstLine="0"/>
      </w:pPr>
    </w:p>
    <w:p w:rsidR="009C7F95" w:rsidRDefault="009C7F95" w:rsidP="00712FEF">
      <w:pPr>
        <w:pStyle w:val="12"/>
        <w:numPr>
          <w:ilvl w:val="0"/>
          <w:numId w:val="30"/>
        </w:numPr>
        <w:spacing w:after="120"/>
      </w:pPr>
      <w:r>
        <w:t xml:space="preserve"> Какой договор истекает в текущем месяце?</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d1.NOMER, d1.DATE2, d1.DATE3, d2.fio, d2.pasport,d2.registration, d2.telephone</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DOGOVOR d1, USERI d2</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d1.id_u = d2.id </w:t>
      </w:r>
      <w:r w:rsidRPr="00712FEF">
        <w:rPr>
          <w:color w:val="008080"/>
          <w:highlight w:val="white"/>
          <w:lang w:val="en-US"/>
        </w:rPr>
        <w:t>AND</w:t>
      </w:r>
      <w:r w:rsidRPr="00712FEF">
        <w:rPr>
          <w:highlight w:val="white"/>
          <w:lang w:val="en-US"/>
        </w:rPr>
        <w:t xml:space="preserve">  (MONTHS_BETWEEN(</w:t>
      </w:r>
      <w:r w:rsidRPr="00712FEF">
        <w:rPr>
          <w:color w:val="008080"/>
          <w:highlight w:val="white"/>
          <w:lang w:val="en-US"/>
        </w:rPr>
        <w:t>sysdate</w:t>
      </w:r>
      <w:r w:rsidRPr="00712FEF">
        <w:rPr>
          <w:highlight w:val="white"/>
          <w:lang w:val="en-US"/>
        </w:rPr>
        <w:t xml:space="preserve">, date3) &lt; </w:t>
      </w:r>
      <w:r w:rsidRPr="00712FEF">
        <w:rPr>
          <w:color w:val="0000FF"/>
          <w:highlight w:val="white"/>
          <w:lang w:val="en-US"/>
        </w:rPr>
        <w:t>0</w:t>
      </w:r>
      <w:r w:rsidRPr="00712FEF">
        <w:rPr>
          <w:highlight w:val="white"/>
          <w:lang w:val="en-US"/>
        </w:rPr>
        <w:t xml:space="preserve">) </w:t>
      </w:r>
      <w:r w:rsidRPr="00712FEF">
        <w:rPr>
          <w:color w:val="008080"/>
          <w:highlight w:val="white"/>
          <w:lang w:val="en-US"/>
        </w:rPr>
        <w:t>AND</w:t>
      </w:r>
      <w:r w:rsidRPr="00712FEF">
        <w:rPr>
          <w:highlight w:val="white"/>
          <w:lang w:val="en-US"/>
        </w:rPr>
        <w:t xml:space="preserve"> ( MONTHS_BETWEEN(</w:t>
      </w:r>
      <w:r w:rsidRPr="00712FEF">
        <w:rPr>
          <w:color w:val="008080"/>
          <w:highlight w:val="white"/>
          <w:lang w:val="en-US"/>
        </w:rPr>
        <w:t>sysdate</w:t>
      </w:r>
      <w:r w:rsidRPr="00712FEF">
        <w:rPr>
          <w:highlight w:val="white"/>
          <w:lang w:val="en-US"/>
        </w:rPr>
        <w:t>, date3) &gt; -</w:t>
      </w:r>
      <w:r w:rsidRPr="00712FEF">
        <w:rPr>
          <w:color w:val="0000FF"/>
          <w:highlight w:val="white"/>
          <w:lang w:val="en-US"/>
        </w:rPr>
        <w:t>1</w:t>
      </w:r>
      <w:r w:rsidRPr="00712FEF">
        <w:rPr>
          <w:highlight w:val="white"/>
          <w:lang w:val="en-US"/>
        </w:rPr>
        <w:t>)</w:t>
      </w:r>
    </w:p>
    <w:p w:rsidR="009C7F95" w:rsidRPr="00712FEF" w:rsidRDefault="009C7F95" w:rsidP="00712FEF">
      <w:pPr>
        <w:pStyle w:val="11"/>
        <w:rPr>
          <w:highlight w:val="white"/>
          <w:lang w:val="en-US"/>
        </w:rPr>
      </w:pP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1"/>
        <w:gridCol w:w="1217"/>
        <w:gridCol w:w="1217"/>
        <w:gridCol w:w="1100"/>
        <w:gridCol w:w="1172"/>
        <w:gridCol w:w="1717"/>
        <w:gridCol w:w="1428"/>
      </w:tblGrid>
      <w:tr w:rsidR="009C7F95" w:rsidRPr="004A07C2" w:rsidTr="00327682">
        <w:trPr>
          <w:trHeight w:val="255"/>
          <w:jc w:val="center"/>
        </w:trPr>
        <w:tc>
          <w:tcPr>
            <w:tcW w:w="775"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NOMER</w:t>
            </w:r>
          </w:p>
        </w:tc>
        <w:tc>
          <w:tcPr>
            <w:tcW w:w="112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DATE2</w:t>
            </w:r>
          </w:p>
        </w:tc>
        <w:tc>
          <w:tcPr>
            <w:tcW w:w="1031"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DATE3</w:t>
            </w:r>
          </w:p>
        </w:tc>
        <w:tc>
          <w:tcPr>
            <w:tcW w:w="110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FIO</w:t>
            </w:r>
          </w:p>
        </w:tc>
        <w:tc>
          <w:tcPr>
            <w:tcW w:w="986"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PASPORT</w:t>
            </w:r>
          </w:p>
        </w:tc>
        <w:tc>
          <w:tcPr>
            <w:tcW w:w="1531"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REGISTRATION</w:t>
            </w:r>
          </w:p>
        </w:tc>
        <w:tc>
          <w:tcPr>
            <w:tcW w:w="12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TELEPHONE</w:t>
            </w:r>
          </w:p>
        </w:tc>
      </w:tr>
      <w:tr w:rsidR="009C7F95" w:rsidRPr="004A07C2" w:rsidTr="00327682">
        <w:trPr>
          <w:trHeight w:val="255"/>
          <w:jc w:val="center"/>
        </w:trPr>
        <w:tc>
          <w:tcPr>
            <w:tcW w:w="775"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npi013 </w:t>
            </w:r>
          </w:p>
        </w:tc>
        <w:tc>
          <w:tcPr>
            <w:tcW w:w="112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17.12.2010</w:t>
            </w:r>
          </w:p>
        </w:tc>
        <w:tc>
          <w:tcPr>
            <w:tcW w:w="1031"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27.12.2010</w:t>
            </w:r>
          </w:p>
        </w:tc>
        <w:tc>
          <w:tcPr>
            <w:tcW w:w="110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sdg</w:t>
            </w:r>
          </w:p>
        </w:tc>
        <w:tc>
          <w:tcPr>
            <w:tcW w:w="986"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235456</w:t>
            </w:r>
          </w:p>
        </w:tc>
        <w:tc>
          <w:tcPr>
            <w:tcW w:w="1531"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dhdfe4</w:t>
            </w:r>
          </w:p>
        </w:tc>
        <w:tc>
          <w:tcPr>
            <w:tcW w:w="12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3245</w:t>
            </w:r>
          </w:p>
        </w:tc>
      </w:tr>
    </w:tbl>
    <w:p w:rsidR="009C7F95" w:rsidRDefault="009C7F95" w:rsidP="00712FEF">
      <w:pPr>
        <w:pStyle w:val="12"/>
        <w:ind w:left="1069" w:firstLine="0"/>
      </w:pPr>
    </w:p>
    <w:p w:rsidR="009C7F95" w:rsidRDefault="009C7F95" w:rsidP="00712FEF">
      <w:pPr>
        <w:pStyle w:val="12"/>
        <w:numPr>
          <w:ilvl w:val="0"/>
          <w:numId w:val="30"/>
        </w:numPr>
        <w:spacing w:after="120"/>
      </w:pPr>
      <w:r>
        <w:t xml:space="preserve"> Какой договор уже истек?</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d1.NOMER, d1.DATE2, d1.DATE3, d2.fio, d2.pasport,d2.registration, d2.telephone</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DOGOVOR d1, USERI d2</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(d1.id_u = d2.id) </w:t>
      </w:r>
      <w:r w:rsidRPr="00712FEF">
        <w:rPr>
          <w:color w:val="008080"/>
          <w:highlight w:val="white"/>
          <w:lang w:val="en-US"/>
        </w:rPr>
        <w:t>AND</w:t>
      </w:r>
      <w:r w:rsidRPr="00712FEF">
        <w:rPr>
          <w:highlight w:val="white"/>
          <w:lang w:val="en-US"/>
        </w:rPr>
        <w:t xml:space="preserve"> (MONTHS_BETWEEN(date3, </w:t>
      </w:r>
      <w:r w:rsidRPr="00712FEF">
        <w:rPr>
          <w:color w:val="008080"/>
          <w:highlight w:val="white"/>
          <w:lang w:val="en-US"/>
        </w:rPr>
        <w:t>sysdate</w:t>
      </w:r>
      <w:r w:rsidRPr="00712FEF">
        <w:rPr>
          <w:highlight w:val="white"/>
          <w:lang w:val="en-US"/>
        </w:rPr>
        <w:t xml:space="preserve">) &lt; </w:t>
      </w:r>
      <w:r w:rsidRPr="00712FEF">
        <w:rPr>
          <w:color w:val="0000FF"/>
          <w:highlight w:val="white"/>
          <w:lang w:val="en-US"/>
        </w:rPr>
        <w:t>0</w:t>
      </w:r>
      <w:r w:rsidRPr="00712FEF">
        <w:rPr>
          <w:highlight w:val="white"/>
          <w:lang w:val="en-US"/>
        </w:rPr>
        <w:t>)</w:t>
      </w:r>
    </w:p>
    <w:p w:rsidR="009C7F95" w:rsidRPr="00712FEF" w:rsidRDefault="009C7F95" w:rsidP="00712FEF">
      <w:pPr>
        <w:pStyle w:val="11"/>
        <w:rPr>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1"/>
        <w:gridCol w:w="1217"/>
        <w:gridCol w:w="1217"/>
        <w:gridCol w:w="1017"/>
        <w:gridCol w:w="1260"/>
        <w:gridCol w:w="1717"/>
        <w:gridCol w:w="1980"/>
      </w:tblGrid>
      <w:tr w:rsidR="009C7F95" w:rsidRPr="004A07C2" w:rsidTr="00327682">
        <w:trPr>
          <w:trHeight w:val="255"/>
          <w:jc w:val="center"/>
        </w:trPr>
        <w:tc>
          <w:tcPr>
            <w:tcW w:w="8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NOMER</w:t>
            </w:r>
          </w:p>
        </w:tc>
        <w:tc>
          <w:tcPr>
            <w:tcW w:w="110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DATE2</w:t>
            </w:r>
          </w:p>
        </w:tc>
        <w:tc>
          <w:tcPr>
            <w:tcW w:w="10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DATE3</w:t>
            </w:r>
          </w:p>
        </w:tc>
        <w:tc>
          <w:tcPr>
            <w:tcW w:w="9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FIO</w:t>
            </w:r>
          </w:p>
        </w:tc>
        <w:tc>
          <w:tcPr>
            <w:tcW w:w="12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PASPORT</w:t>
            </w:r>
          </w:p>
        </w:tc>
        <w:tc>
          <w:tcPr>
            <w:tcW w:w="1531"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REGISTRATION</w:t>
            </w:r>
          </w:p>
        </w:tc>
        <w:tc>
          <w:tcPr>
            <w:tcW w:w="198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TELEPHONE</w:t>
            </w:r>
          </w:p>
        </w:tc>
      </w:tr>
      <w:tr w:rsidR="009C7F95" w:rsidRPr="004A07C2" w:rsidTr="00327682">
        <w:trPr>
          <w:trHeight w:val="255"/>
          <w:jc w:val="center"/>
        </w:trPr>
        <w:tc>
          <w:tcPr>
            <w:tcW w:w="88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 xml:space="preserve">npi012 </w:t>
            </w:r>
          </w:p>
        </w:tc>
        <w:tc>
          <w:tcPr>
            <w:tcW w:w="110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06.12.2009</w:t>
            </w:r>
          </w:p>
        </w:tc>
        <w:tc>
          <w:tcPr>
            <w:tcW w:w="10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09.12.2010</w:t>
            </w:r>
          </w:p>
        </w:tc>
        <w:tc>
          <w:tcPr>
            <w:tcW w:w="9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sdjfhgsdf</w:t>
            </w:r>
          </w:p>
        </w:tc>
        <w:tc>
          <w:tcPr>
            <w:tcW w:w="1260" w:type="dxa"/>
            <w:noWrap/>
          </w:tcPr>
          <w:p w:rsidR="009C7F95" w:rsidRPr="00327682" w:rsidRDefault="009C7F95" w:rsidP="00327682">
            <w:pPr>
              <w:spacing w:line="240" w:lineRule="auto"/>
              <w:ind w:firstLine="0"/>
              <w:contextualSpacing w:val="0"/>
              <w:jc w:val="center"/>
              <w:rPr>
                <w:rFonts w:ascii="Arial" w:hAnsi="Arial" w:cs="Arial"/>
                <w:color w:val="000000"/>
                <w:sz w:val="20"/>
                <w:szCs w:val="20"/>
              </w:rPr>
            </w:pPr>
            <w:r w:rsidRPr="00327682">
              <w:rPr>
                <w:rFonts w:ascii="Arial" w:hAnsi="Arial" w:cs="Arial"/>
                <w:color w:val="000000"/>
                <w:sz w:val="20"/>
                <w:szCs w:val="20"/>
              </w:rPr>
              <w:t>123112</w:t>
            </w:r>
          </w:p>
        </w:tc>
        <w:tc>
          <w:tcPr>
            <w:tcW w:w="1531"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sfsdfsdf</w:t>
            </w:r>
          </w:p>
        </w:tc>
        <w:tc>
          <w:tcPr>
            <w:tcW w:w="19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1231231</w:t>
            </w:r>
          </w:p>
        </w:tc>
      </w:tr>
    </w:tbl>
    <w:p w:rsidR="009C7F95" w:rsidRDefault="009C7F95" w:rsidP="00712FEF">
      <w:pPr>
        <w:pStyle w:val="11"/>
      </w:pPr>
    </w:p>
    <w:p w:rsidR="009C7F95" w:rsidRDefault="009C7F95" w:rsidP="00712FEF">
      <w:pPr>
        <w:pStyle w:val="12"/>
        <w:numPr>
          <w:ilvl w:val="0"/>
          <w:numId w:val="30"/>
        </w:numPr>
        <w:spacing w:after="120"/>
      </w:pPr>
      <w:r>
        <w:t xml:space="preserve"> От куда  и во сколько принималась информация?</w:t>
      </w:r>
    </w:p>
    <w:p w:rsidR="009C7F95" w:rsidRPr="00712FEF" w:rsidRDefault="009C7F95" w:rsidP="00712FEF">
      <w:pPr>
        <w:pStyle w:val="11"/>
        <w:rPr>
          <w:lang w:val="en-US"/>
        </w:rPr>
      </w:pPr>
      <w:r w:rsidRPr="00712FEF">
        <w:rPr>
          <w:lang w:val="en-US"/>
        </w:rPr>
        <w:t>SELECT *</w:t>
      </w:r>
    </w:p>
    <w:p w:rsidR="009C7F95" w:rsidRPr="00712FEF" w:rsidRDefault="009C7F95" w:rsidP="00712FEF">
      <w:pPr>
        <w:pStyle w:val="11"/>
        <w:rPr>
          <w:lang w:val="en-US"/>
        </w:rPr>
      </w:pPr>
      <w:r w:rsidRPr="00712FEF">
        <w:rPr>
          <w:lang w:val="en-US"/>
        </w:rPr>
        <w:t>FROM "IP"</w:t>
      </w:r>
    </w:p>
    <w:p w:rsidR="009C7F95" w:rsidRPr="00712FEF" w:rsidRDefault="009C7F95" w:rsidP="00712FEF">
      <w:pPr>
        <w:pStyle w:val="11"/>
        <w:rPr>
          <w:lang w:val="en-US"/>
        </w:rPr>
      </w:pPr>
      <w:r w:rsidRPr="00712FEF">
        <w:rPr>
          <w:lang w:val="en-US"/>
        </w:rPr>
        <w:t>WHERE with_interfase=5</w:t>
      </w:r>
    </w:p>
    <w:p w:rsidR="009C7F95" w:rsidRPr="00712FEF" w:rsidRDefault="009C7F95" w:rsidP="00712FEF">
      <w:pPr>
        <w:pStyle w:val="11"/>
        <w:rPr>
          <w:lang w:val="en-US"/>
        </w:rPr>
      </w:pPr>
    </w:p>
    <w:tbl>
      <w:tblPr>
        <w:tblW w:w="9229" w:type="dxa"/>
        <w:tblInd w:w="93" w:type="dxa"/>
        <w:tblLook w:val="00A0" w:firstRow="1" w:lastRow="0" w:firstColumn="1" w:lastColumn="0" w:noHBand="0" w:noVBand="0"/>
      </w:tblPr>
      <w:tblGrid>
        <w:gridCol w:w="1961"/>
        <w:gridCol w:w="1808"/>
        <w:gridCol w:w="975"/>
        <w:gridCol w:w="1669"/>
        <w:gridCol w:w="837"/>
        <w:gridCol w:w="1195"/>
        <w:gridCol w:w="961"/>
      </w:tblGrid>
      <w:tr w:rsidR="009C7F95" w:rsidRPr="0008539E" w:rsidTr="00712FEF">
        <w:trPr>
          <w:trHeight w:val="270"/>
        </w:trPr>
        <w:tc>
          <w:tcPr>
            <w:tcW w:w="1961" w:type="dxa"/>
            <w:tcBorders>
              <w:top w:val="single" w:sz="8" w:space="0" w:color="000000"/>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b/>
                <w:bCs/>
                <w:color w:val="000000"/>
                <w:sz w:val="20"/>
                <w:szCs w:val="20"/>
              </w:rPr>
            </w:pPr>
            <w:r w:rsidRPr="0008539E">
              <w:rPr>
                <w:rFonts w:ascii="Microsoft Sans Serif" w:hAnsi="Microsoft Sans Serif" w:cs="Microsoft Sans Serif"/>
                <w:b/>
                <w:bCs/>
                <w:color w:val="000000"/>
                <w:sz w:val="20"/>
                <w:szCs w:val="20"/>
              </w:rPr>
              <w:t>TIME1</w:t>
            </w:r>
          </w:p>
        </w:tc>
        <w:tc>
          <w:tcPr>
            <w:tcW w:w="1808" w:type="dxa"/>
            <w:tcBorders>
              <w:top w:val="single" w:sz="8" w:space="0" w:color="000000"/>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b/>
                <w:bCs/>
                <w:color w:val="000000"/>
                <w:sz w:val="20"/>
                <w:szCs w:val="20"/>
              </w:rPr>
            </w:pPr>
            <w:r w:rsidRPr="0008539E">
              <w:rPr>
                <w:rFonts w:ascii="Microsoft Sans Serif" w:hAnsi="Microsoft Sans Serif" w:cs="Microsoft Sans Serif"/>
                <w:b/>
                <w:bCs/>
                <w:color w:val="000000"/>
                <w:sz w:val="20"/>
                <w:szCs w:val="20"/>
              </w:rPr>
              <w:t>WITH_ADRES</w:t>
            </w:r>
          </w:p>
        </w:tc>
        <w:tc>
          <w:tcPr>
            <w:tcW w:w="975" w:type="dxa"/>
            <w:tcBorders>
              <w:top w:val="single" w:sz="8" w:space="0" w:color="000000"/>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b/>
                <w:bCs/>
                <w:color w:val="000000"/>
                <w:sz w:val="20"/>
                <w:szCs w:val="20"/>
              </w:rPr>
            </w:pPr>
            <w:r w:rsidRPr="0008539E">
              <w:rPr>
                <w:rFonts w:ascii="Microsoft Sans Serif" w:hAnsi="Microsoft Sans Serif" w:cs="Microsoft Sans Serif"/>
                <w:b/>
                <w:bCs/>
                <w:color w:val="000000"/>
                <w:sz w:val="20"/>
                <w:szCs w:val="20"/>
              </w:rPr>
              <w:t>W_P</w:t>
            </w:r>
          </w:p>
        </w:tc>
        <w:tc>
          <w:tcPr>
            <w:tcW w:w="1669" w:type="dxa"/>
            <w:tcBorders>
              <w:top w:val="single" w:sz="8" w:space="0" w:color="000000"/>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b/>
                <w:bCs/>
                <w:color w:val="000000"/>
                <w:sz w:val="20"/>
                <w:szCs w:val="20"/>
              </w:rPr>
            </w:pPr>
            <w:r w:rsidRPr="0008539E">
              <w:rPr>
                <w:rFonts w:ascii="Microsoft Sans Serif" w:hAnsi="Microsoft Sans Serif" w:cs="Microsoft Sans Serif"/>
                <w:b/>
                <w:bCs/>
                <w:color w:val="000000"/>
                <w:sz w:val="20"/>
                <w:szCs w:val="20"/>
              </w:rPr>
              <w:t>ON_ADRESS</w:t>
            </w:r>
          </w:p>
        </w:tc>
        <w:tc>
          <w:tcPr>
            <w:tcW w:w="837" w:type="dxa"/>
            <w:tcBorders>
              <w:top w:val="single" w:sz="8" w:space="0" w:color="000000"/>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b/>
                <w:bCs/>
                <w:color w:val="000000"/>
                <w:sz w:val="20"/>
                <w:szCs w:val="20"/>
              </w:rPr>
            </w:pPr>
            <w:r w:rsidRPr="0008539E">
              <w:rPr>
                <w:rFonts w:ascii="Microsoft Sans Serif" w:hAnsi="Microsoft Sans Serif" w:cs="Microsoft Sans Serif"/>
                <w:b/>
                <w:bCs/>
                <w:color w:val="000000"/>
                <w:sz w:val="20"/>
                <w:szCs w:val="20"/>
              </w:rPr>
              <w:t>O_P</w:t>
            </w:r>
          </w:p>
        </w:tc>
        <w:tc>
          <w:tcPr>
            <w:tcW w:w="1195" w:type="dxa"/>
            <w:tcBorders>
              <w:top w:val="single" w:sz="8" w:space="0" w:color="000000"/>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b/>
                <w:bCs/>
                <w:color w:val="000000"/>
                <w:sz w:val="20"/>
                <w:szCs w:val="20"/>
              </w:rPr>
            </w:pPr>
            <w:r w:rsidRPr="0008539E">
              <w:rPr>
                <w:rFonts w:ascii="Microsoft Sans Serif" w:hAnsi="Microsoft Sans Serif" w:cs="Microsoft Sans Serif"/>
                <w:b/>
                <w:bCs/>
                <w:color w:val="000000"/>
                <w:sz w:val="20"/>
                <w:szCs w:val="20"/>
              </w:rPr>
              <w:t>BAIT</w:t>
            </w:r>
          </w:p>
        </w:tc>
        <w:tc>
          <w:tcPr>
            <w:tcW w:w="784" w:type="dxa"/>
            <w:tcBorders>
              <w:top w:val="single" w:sz="8" w:space="0" w:color="000000"/>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NOMER</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color w:val="000000"/>
                <w:sz w:val="20"/>
                <w:szCs w:val="20"/>
              </w:rPr>
            </w:pPr>
            <w:r w:rsidRPr="0008539E">
              <w:rPr>
                <w:rFonts w:ascii="Microsoft Sans Serif" w:hAnsi="Microsoft Sans Serif" w:cs="Microsoft Sans Serif"/>
                <w:color w:val="000000"/>
                <w:sz w:val="20"/>
                <w:szCs w:val="20"/>
              </w:rPr>
              <w:t>16-NOV-10 01.53.</w:t>
            </w:r>
            <w:r>
              <w:rPr>
                <w:rFonts w:ascii="Microsoft Sans Serif" w:hAnsi="Microsoft Sans Serif" w:cs="Microsoft Sans Serif"/>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color w:val="000000"/>
                <w:sz w:val="20"/>
                <w:szCs w:val="20"/>
              </w:rPr>
            </w:pPr>
            <w:r w:rsidRPr="0008539E">
              <w:rPr>
                <w:rFonts w:ascii="Microsoft Sans Serif" w:hAnsi="Microsoft Sans Serif" w:cs="Microsoft Sans Serif"/>
                <w:color w:val="000000"/>
                <w:sz w:val="20"/>
                <w:szCs w:val="20"/>
              </w:rPr>
              <w:t>205.188.8.238</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color w:val="000000"/>
                <w:sz w:val="20"/>
                <w:szCs w:val="20"/>
              </w:rPr>
            </w:pPr>
            <w:r w:rsidRPr="0008539E">
              <w:rPr>
                <w:rFonts w:ascii="Microsoft Sans Serif" w:hAnsi="Microsoft Sans Serif" w:cs="Microsoft Sans Serif"/>
                <w:color w:val="000000"/>
                <w:sz w:val="20"/>
                <w:szCs w:val="20"/>
              </w:rPr>
              <w:t>443</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color w:val="000000"/>
                <w:sz w:val="20"/>
                <w:szCs w:val="20"/>
              </w:rPr>
            </w:pPr>
            <w:r w:rsidRPr="0008539E">
              <w:rPr>
                <w:rFonts w:ascii="Microsoft Sans Serif" w:hAnsi="Microsoft Sans Serif" w:cs="Microsoft Sans Serif"/>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color w:val="000000"/>
                <w:sz w:val="20"/>
                <w:szCs w:val="20"/>
              </w:rPr>
            </w:pPr>
            <w:r w:rsidRPr="0008539E">
              <w:rPr>
                <w:rFonts w:ascii="Microsoft Sans Serif" w:hAnsi="Microsoft Sans Serif" w:cs="Microsoft Sans Serif"/>
                <w:color w:val="000000"/>
                <w:sz w:val="20"/>
                <w:szCs w:val="20"/>
              </w:rPr>
              <w:t>7872</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Microsoft Sans Serif" w:hAnsi="Microsoft Sans Serif" w:cs="Microsoft Sans Serif"/>
                <w:color w:val="000000"/>
                <w:sz w:val="20"/>
                <w:szCs w:val="20"/>
              </w:rPr>
            </w:pPr>
            <w:r w:rsidRPr="0008539E">
              <w:rPr>
                <w:rFonts w:ascii="Microsoft Sans Serif" w:hAnsi="Microsoft Sans Serif" w:cs="Microsoft Sans Serif"/>
                <w:color w:val="000000"/>
                <w:sz w:val="20"/>
                <w:szCs w:val="20"/>
              </w:rPr>
              <w:t>40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01.54.</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195.239.111.21</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5222</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7883</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280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01.54.</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205.188.8.238</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443</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7872</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01.55.</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65.55.158.118</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3544</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58497</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137</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01.53.</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109.234.153.37</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5222</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7881</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190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30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01.54.</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195.49.206.219</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55928</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44758</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Cambria" w:hAnsi="Cambria" w:cs="Arial"/>
                <w:color w:val="000000"/>
                <w:sz w:val="22"/>
              </w:rPr>
            </w:pPr>
            <w:r>
              <w:rPr>
                <w:rFonts w:ascii="Cambria" w:hAnsi="Cambria" w:cs="Arial"/>
                <w:color w:val="000000"/>
                <w:sz w:val="22"/>
              </w:rPr>
              <w:t>768</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01.54.</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95.139.188.235</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26871</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44758</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116</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01.54.</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65.55.158.118</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3544</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58497</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137</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01.54.</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195.49.206.219</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63698</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44758</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96</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01.54.</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109.234.153.37</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5222</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7881</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280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01.55.</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205.188.8.238</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443</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7872</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01.55.</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195.239.111.21</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5222</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7883</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400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01.55.</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65.55.158.118</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3544</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58497</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137</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01.55.</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77.37.171.143</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64200</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44758</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116</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01.56.</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95.139.188.235</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27309</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44758</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152</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01.56.</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195.239.111.21</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5222</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7883</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320</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01.55.</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95.139.188.235</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26871</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44758</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116</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r w:rsidR="009C7F95" w:rsidRPr="0008539E" w:rsidTr="00712FEF">
        <w:trPr>
          <w:trHeight w:val="270"/>
        </w:trPr>
        <w:tc>
          <w:tcPr>
            <w:tcW w:w="1961" w:type="dxa"/>
            <w:tcBorders>
              <w:top w:val="nil"/>
              <w:left w:val="single" w:sz="8" w:space="0" w:color="000000"/>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16-NOV-10 01.56.</w:t>
            </w:r>
            <w:r>
              <w:rPr>
                <w:rFonts w:ascii="Arial" w:hAnsi="Arial" w:cs="Arial"/>
                <w:color w:val="000000"/>
                <w:sz w:val="20"/>
                <w:szCs w:val="20"/>
              </w:rPr>
              <w:t xml:space="preserve"> </w:t>
            </w:r>
          </w:p>
        </w:tc>
        <w:tc>
          <w:tcPr>
            <w:tcW w:w="1808"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91.209.196.174</w:t>
            </w:r>
          </w:p>
        </w:tc>
        <w:tc>
          <w:tcPr>
            <w:tcW w:w="97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80</w:t>
            </w:r>
          </w:p>
        </w:tc>
        <w:tc>
          <w:tcPr>
            <w:tcW w:w="1669"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109.106.195.31</w:t>
            </w:r>
          </w:p>
        </w:tc>
        <w:tc>
          <w:tcPr>
            <w:tcW w:w="837"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7930</w:t>
            </w:r>
          </w:p>
        </w:tc>
        <w:tc>
          <w:tcPr>
            <w:tcW w:w="1195"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140885</w:t>
            </w:r>
          </w:p>
        </w:tc>
        <w:tc>
          <w:tcPr>
            <w:tcW w:w="784" w:type="dxa"/>
            <w:tcBorders>
              <w:top w:val="nil"/>
              <w:left w:val="nil"/>
              <w:bottom w:val="single" w:sz="8" w:space="0" w:color="000000"/>
              <w:right w:val="single" w:sz="8" w:space="0" w:color="000000"/>
            </w:tcBorders>
            <w:noWrap/>
          </w:tcPr>
          <w:p w:rsidR="009C7F95" w:rsidRPr="0008539E" w:rsidRDefault="009C7F95" w:rsidP="00712FEF">
            <w:pPr>
              <w:spacing w:line="240" w:lineRule="auto"/>
              <w:ind w:firstLine="0"/>
              <w:contextualSpacing w:val="0"/>
              <w:jc w:val="center"/>
              <w:rPr>
                <w:rFonts w:ascii="Arial" w:hAnsi="Arial" w:cs="Arial"/>
                <w:color w:val="000000"/>
                <w:sz w:val="20"/>
                <w:szCs w:val="20"/>
              </w:rPr>
            </w:pPr>
            <w:r w:rsidRPr="0008539E">
              <w:rPr>
                <w:rFonts w:ascii="Arial" w:hAnsi="Arial" w:cs="Arial"/>
                <w:color w:val="000000"/>
                <w:sz w:val="20"/>
                <w:szCs w:val="20"/>
              </w:rPr>
              <w:t xml:space="preserve">npi001 </w:t>
            </w:r>
          </w:p>
        </w:tc>
      </w:tr>
    </w:tbl>
    <w:p w:rsidR="009C7F95" w:rsidRDefault="009C7F95" w:rsidP="00712FEF">
      <w:pPr>
        <w:pStyle w:val="11"/>
      </w:pPr>
    </w:p>
    <w:p w:rsidR="009C7F95" w:rsidRDefault="009C7F95" w:rsidP="00712FEF">
      <w:pPr>
        <w:pStyle w:val="12"/>
        <w:numPr>
          <w:ilvl w:val="0"/>
          <w:numId w:val="30"/>
        </w:numPr>
        <w:spacing w:after="120"/>
      </w:pPr>
      <w:r>
        <w:t xml:space="preserve"> Сколько пользователи скачали?</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NOMER,  </w:t>
      </w:r>
      <w:r w:rsidRPr="00712FEF">
        <w:rPr>
          <w:color w:val="008080"/>
          <w:highlight w:val="white"/>
          <w:lang w:val="en-US"/>
        </w:rPr>
        <w:t>SUM</w:t>
      </w:r>
      <w:r w:rsidRPr="00712FEF">
        <w:rPr>
          <w:highlight w:val="white"/>
          <w:lang w:val="en-US"/>
        </w:rPr>
        <w:t>(BAIT)/(</w:t>
      </w:r>
      <w:r w:rsidRPr="00712FEF">
        <w:rPr>
          <w:color w:val="0000FF"/>
          <w:highlight w:val="white"/>
          <w:lang w:val="en-US"/>
        </w:rPr>
        <w:t>1024</w:t>
      </w:r>
      <w:r w:rsidRPr="00712FEF">
        <w:rPr>
          <w:highlight w:val="white"/>
          <w:lang w:val="en-US"/>
        </w:rPr>
        <w:t>*</w:t>
      </w:r>
      <w:r w:rsidRPr="00712FEF">
        <w:rPr>
          <w:color w:val="0000FF"/>
          <w:highlight w:val="white"/>
          <w:lang w:val="en-US"/>
        </w:rPr>
        <w:t>1024</w:t>
      </w:r>
      <w:r w:rsidRPr="00712FEF">
        <w:rPr>
          <w:highlight w:val="white"/>
          <w:lang w:val="en-US"/>
        </w:rPr>
        <w:t xml:space="preserve">) </w:t>
      </w:r>
      <w:r w:rsidRPr="00712FEF">
        <w:rPr>
          <w:color w:val="008080"/>
          <w:highlight w:val="white"/>
          <w:lang w:val="en-US"/>
        </w:rPr>
        <w:t>AS</w:t>
      </w:r>
      <w:r w:rsidRPr="00712FEF">
        <w:rPr>
          <w:highlight w:val="white"/>
          <w:lang w:val="en-US"/>
        </w:rPr>
        <w:t xml:space="preserve"> "Trafic"</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"IP"</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IP.WITH_INTERFASE = </w:t>
      </w:r>
      <w:r w:rsidRPr="00712FEF">
        <w:rPr>
          <w:color w:val="0000FF"/>
          <w:highlight w:val="white"/>
          <w:lang w:val="en-US"/>
        </w:rPr>
        <w:t>5</w:t>
      </w:r>
    </w:p>
    <w:p w:rsidR="009C7F95" w:rsidRPr="00712FEF" w:rsidRDefault="009C7F95" w:rsidP="00712FEF">
      <w:pPr>
        <w:pStyle w:val="11"/>
        <w:rPr>
          <w:highlight w:val="white"/>
          <w:lang w:val="en-US"/>
        </w:rPr>
      </w:pP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NOMER</w:t>
      </w:r>
    </w:p>
    <w:p w:rsidR="009C7F95" w:rsidRPr="00712FEF" w:rsidRDefault="009C7F95" w:rsidP="00712FEF">
      <w:pPr>
        <w:pStyle w:val="11"/>
        <w:rPr>
          <w:lang w:val="en-US"/>
        </w:rPr>
      </w:pPr>
      <w:r w:rsidRPr="00712FEF">
        <w:rPr>
          <w:color w:val="008080"/>
          <w:highlight w:val="white"/>
          <w:lang w:val="en-US"/>
        </w:rPr>
        <w:t>ORDER</w:t>
      </w:r>
      <w:r w:rsidRPr="00712FEF">
        <w:rPr>
          <w:highlight w:val="white"/>
          <w:lang w:val="en-US"/>
        </w:rPr>
        <w:t xml:space="preserve"> </w:t>
      </w:r>
      <w:r w:rsidRPr="00712FEF">
        <w:rPr>
          <w:color w:val="008080"/>
          <w:highlight w:val="white"/>
          <w:lang w:val="en-US"/>
        </w:rPr>
        <w:t>BY</w:t>
      </w:r>
      <w:r w:rsidRPr="00712FEF">
        <w:rPr>
          <w:highlight w:val="white"/>
          <w:lang w:val="en-US"/>
        </w:rPr>
        <w:t xml:space="preserve"> NOMER</w:t>
      </w:r>
    </w:p>
    <w:tbl>
      <w:tblPr>
        <w:tblW w:w="2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1273"/>
      </w:tblGrid>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NOMER</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Trafic</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23.03.1900</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npi002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38,4699297</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npi003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17,7961731</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npi004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1215,42658</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npi005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84,3097162</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npi006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1054,26295</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npi007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2785,73673</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npi008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9488,6638</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npi009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472,377748</w:t>
            </w:r>
          </w:p>
        </w:tc>
      </w:tr>
      <w:tr w:rsidR="009C7F95" w:rsidRPr="0008539E"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 xml:space="preserve">npi010 </w:t>
            </w:r>
          </w:p>
        </w:tc>
        <w:tc>
          <w:tcPr>
            <w:tcW w:w="118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321,522787</w:t>
            </w:r>
          </w:p>
        </w:tc>
      </w:tr>
    </w:tbl>
    <w:p w:rsidR="009C7F95" w:rsidRDefault="009C7F95" w:rsidP="00712FEF">
      <w:pPr>
        <w:pStyle w:val="12"/>
        <w:ind w:left="1069" w:firstLine="0"/>
      </w:pPr>
    </w:p>
    <w:p w:rsidR="009C7F95" w:rsidRDefault="009C7F95" w:rsidP="00712FEF">
      <w:pPr>
        <w:pStyle w:val="12"/>
        <w:numPr>
          <w:ilvl w:val="0"/>
          <w:numId w:val="30"/>
        </w:numPr>
        <w:spacing w:after="120"/>
      </w:pPr>
      <w:r>
        <w:t xml:space="preserve"> Какой клиент принес больше всего прибыли?</w:t>
      </w:r>
    </w:p>
    <w:p w:rsidR="009C7F95" w:rsidRPr="00712FEF" w:rsidRDefault="009C7F95" w:rsidP="00712FEF">
      <w:pPr>
        <w:pStyle w:val="11"/>
        <w:rPr>
          <w:color w:val="000080"/>
          <w:highlight w:val="white"/>
          <w:lang w:val="en-US"/>
        </w:rPr>
      </w:pPr>
      <w:r w:rsidRPr="00712FEF">
        <w:rPr>
          <w:highlight w:val="white"/>
          <w:lang w:val="en-US"/>
        </w:rPr>
        <w:t>SELECT</w:t>
      </w:r>
      <w:r w:rsidRPr="00712FEF">
        <w:rPr>
          <w:color w:val="000080"/>
          <w:highlight w:val="white"/>
          <w:lang w:val="en-US"/>
        </w:rPr>
        <w:t xml:space="preserve"> *</w:t>
      </w:r>
    </w:p>
    <w:p w:rsidR="009C7F95" w:rsidRPr="00712FEF" w:rsidRDefault="009C7F95" w:rsidP="00712FEF">
      <w:pPr>
        <w:pStyle w:val="11"/>
        <w:rPr>
          <w:color w:val="000080"/>
          <w:highlight w:val="white"/>
          <w:lang w:val="en-US"/>
        </w:rPr>
      </w:pPr>
      <w:r w:rsidRPr="00712FEF">
        <w:rPr>
          <w:highlight w:val="white"/>
          <w:lang w:val="en-US"/>
        </w:rPr>
        <w:t>FROM</w:t>
      </w:r>
      <w:r w:rsidRPr="00712FEF">
        <w:rPr>
          <w:color w:val="000080"/>
          <w:highlight w:val="white"/>
          <w:lang w:val="en-US"/>
        </w:rPr>
        <w:t xml:space="preserve"> (</w:t>
      </w:r>
      <w:r w:rsidRPr="00712FEF">
        <w:rPr>
          <w:highlight w:val="white"/>
          <w:lang w:val="en-US"/>
        </w:rPr>
        <w:t>SELECT</w:t>
      </w:r>
      <w:r w:rsidRPr="00712FEF">
        <w:rPr>
          <w:color w:val="000080"/>
          <w:highlight w:val="white"/>
          <w:lang w:val="en-US"/>
        </w:rPr>
        <w:t xml:space="preserve"> </w:t>
      </w:r>
      <w:r w:rsidRPr="00712FEF">
        <w:rPr>
          <w:highlight w:val="white"/>
          <w:lang w:val="en-US"/>
        </w:rPr>
        <w:t>SUM</w:t>
      </w:r>
      <w:r w:rsidRPr="00712FEF">
        <w:rPr>
          <w:color w:val="000080"/>
          <w:highlight w:val="white"/>
          <w:lang w:val="en-US"/>
        </w:rPr>
        <w:t xml:space="preserve">(SUMMA) </w:t>
      </w:r>
      <w:r w:rsidRPr="00712FEF">
        <w:rPr>
          <w:highlight w:val="white"/>
          <w:lang w:val="en-US"/>
        </w:rPr>
        <w:t>AS</w:t>
      </w:r>
      <w:r w:rsidRPr="00712FEF">
        <w:rPr>
          <w:color w:val="000080"/>
          <w:highlight w:val="white"/>
          <w:lang w:val="en-US"/>
        </w:rPr>
        <w:t xml:space="preserve"> "MONEY", id_d</w:t>
      </w:r>
    </w:p>
    <w:p w:rsidR="009C7F95" w:rsidRPr="00712FEF" w:rsidRDefault="009C7F95" w:rsidP="00712FEF">
      <w:pPr>
        <w:pStyle w:val="11"/>
        <w:rPr>
          <w:color w:val="000080"/>
          <w:highlight w:val="white"/>
          <w:lang w:val="en-US"/>
        </w:rPr>
      </w:pPr>
      <w:r w:rsidRPr="00712FEF">
        <w:rPr>
          <w:color w:val="000080"/>
          <w:highlight w:val="white"/>
          <w:lang w:val="en-US"/>
        </w:rPr>
        <w:t xml:space="preserve">  </w:t>
      </w:r>
      <w:r w:rsidRPr="00712FEF">
        <w:rPr>
          <w:highlight w:val="white"/>
          <w:lang w:val="en-US"/>
        </w:rPr>
        <w:t>FROM</w:t>
      </w:r>
      <w:r w:rsidRPr="00712FEF">
        <w:rPr>
          <w:color w:val="000080"/>
          <w:highlight w:val="white"/>
          <w:lang w:val="en-US"/>
        </w:rPr>
        <w:t xml:space="preserve"> OPLATA</w:t>
      </w:r>
    </w:p>
    <w:p w:rsidR="009C7F95" w:rsidRPr="00712FEF" w:rsidRDefault="009C7F95" w:rsidP="00712FEF">
      <w:pPr>
        <w:pStyle w:val="11"/>
        <w:rPr>
          <w:color w:val="000080"/>
          <w:highlight w:val="white"/>
          <w:lang w:val="en-US"/>
        </w:rPr>
      </w:pPr>
      <w:r w:rsidRPr="00712FEF">
        <w:rPr>
          <w:color w:val="000080"/>
          <w:highlight w:val="white"/>
          <w:lang w:val="en-US"/>
        </w:rPr>
        <w:t xml:space="preserve">  </w:t>
      </w:r>
      <w:r w:rsidRPr="00712FEF">
        <w:rPr>
          <w:highlight w:val="white"/>
          <w:lang w:val="en-US"/>
        </w:rPr>
        <w:t>GROUP</w:t>
      </w:r>
      <w:r w:rsidRPr="00712FEF">
        <w:rPr>
          <w:color w:val="000080"/>
          <w:highlight w:val="white"/>
          <w:lang w:val="en-US"/>
        </w:rPr>
        <w:t xml:space="preserve"> </w:t>
      </w:r>
      <w:r w:rsidRPr="00712FEF">
        <w:rPr>
          <w:highlight w:val="white"/>
          <w:lang w:val="en-US"/>
        </w:rPr>
        <w:t>BY</w:t>
      </w:r>
      <w:r w:rsidRPr="00712FEF">
        <w:rPr>
          <w:color w:val="000080"/>
          <w:highlight w:val="white"/>
          <w:lang w:val="en-US"/>
        </w:rPr>
        <w:t xml:space="preserve"> ID_D</w:t>
      </w:r>
    </w:p>
    <w:p w:rsidR="009C7F95" w:rsidRPr="00712FEF" w:rsidRDefault="009C7F95" w:rsidP="00712FEF">
      <w:pPr>
        <w:pStyle w:val="11"/>
        <w:rPr>
          <w:color w:val="000080"/>
          <w:highlight w:val="white"/>
          <w:lang w:val="en-US"/>
        </w:rPr>
      </w:pPr>
      <w:r w:rsidRPr="00712FEF">
        <w:rPr>
          <w:color w:val="000080"/>
          <w:highlight w:val="white"/>
          <w:lang w:val="en-US"/>
        </w:rPr>
        <w:t xml:space="preserve">  </w:t>
      </w:r>
      <w:r w:rsidRPr="00712FEF">
        <w:rPr>
          <w:highlight w:val="white"/>
          <w:lang w:val="en-US"/>
        </w:rPr>
        <w:t>ORDER</w:t>
      </w:r>
      <w:r w:rsidRPr="00712FEF">
        <w:rPr>
          <w:color w:val="000080"/>
          <w:highlight w:val="white"/>
          <w:lang w:val="en-US"/>
        </w:rPr>
        <w:t xml:space="preserve"> </w:t>
      </w:r>
      <w:r w:rsidRPr="00712FEF">
        <w:rPr>
          <w:highlight w:val="white"/>
          <w:lang w:val="en-US"/>
        </w:rPr>
        <w:t>BY</w:t>
      </w:r>
      <w:r w:rsidRPr="00712FEF">
        <w:rPr>
          <w:color w:val="000080"/>
          <w:highlight w:val="white"/>
          <w:lang w:val="en-US"/>
        </w:rPr>
        <w:t xml:space="preserve"> </w:t>
      </w:r>
      <w:r w:rsidRPr="00712FEF">
        <w:rPr>
          <w:color w:val="0000FF"/>
          <w:highlight w:val="white"/>
          <w:lang w:val="en-US"/>
        </w:rPr>
        <w:t>1</w:t>
      </w:r>
      <w:r w:rsidRPr="00712FEF">
        <w:rPr>
          <w:color w:val="000080"/>
          <w:highlight w:val="white"/>
          <w:lang w:val="en-US"/>
        </w:rPr>
        <w:t>/MONEY) d</w:t>
      </w:r>
    </w:p>
    <w:p w:rsidR="009C7F95" w:rsidRPr="00712FEF" w:rsidRDefault="009C7F95" w:rsidP="00712FEF">
      <w:pPr>
        <w:pStyle w:val="11"/>
        <w:rPr>
          <w:color w:val="000080"/>
          <w:highlight w:val="white"/>
          <w:lang w:val="en-US"/>
        </w:rPr>
      </w:pPr>
      <w:r w:rsidRPr="00712FEF">
        <w:rPr>
          <w:highlight w:val="white"/>
          <w:lang w:val="en-US"/>
        </w:rPr>
        <w:t>WHERE</w:t>
      </w:r>
      <w:r w:rsidRPr="00712FEF">
        <w:rPr>
          <w:color w:val="000080"/>
          <w:highlight w:val="white"/>
          <w:lang w:val="en-US"/>
        </w:rPr>
        <w:t xml:space="preserve"> MONEY = (</w:t>
      </w:r>
      <w:r w:rsidRPr="00712FEF">
        <w:rPr>
          <w:highlight w:val="white"/>
          <w:lang w:val="en-US"/>
        </w:rPr>
        <w:t>SELECT</w:t>
      </w:r>
      <w:r w:rsidRPr="00712FEF">
        <w:rPr>
          <w:color w:val="000080"/>
          <w:highlight w:val="white"/>
          <w:lang w:val="en-US"/>
        </w:rPr>
        <w:t xml:space="preserve"> </w:t>
      </w:r>
      <w:r w:rsidRPr="00712FEF">
        <w:rPr>
          <w:highlight w:val="white"/>
          <w:lang w:val="en-US"/>
        </w:rPr>
        <w:t>MAX</w:t>
      </w:r>
      <w:r w:rsidRPr="00712FEF">
        <w:rPr>
          <w:color w:val="000080"/>
          <w:highlight w:val="white"/>
          <w:lang w:val="en-US"/>
        </w:rPr>
        <w:t>(</w:t>
      </w:r>
      <w:r w:rsidRPr="00712FEF">
        <w:rPr>
          <w:highlight w:val="white"/>
          <w:lang w:val="en-US"/>
        </w:rPr>
        <w:t>SUM</w:t>
      </w:r>
      <w:r w:rsidRPr="00712FEF">
        <w:rPr>
          <w:color w:val="000080"/>
          <w:highlight w:val="white"/>
          <w:lang w:val="en-US"/>
        </w:rPr>
        <w:t>(SUMMA))</w:t>
      </w:r>
    </w:p>
    <w:p w:rsidR="009C7F95" w:rsidRPr="00712FEF" w:rsidRDefault="009C7F95" w:rsidP="00712FEF">
      <w:pPr>
        <w:pStyle w:val="11"/>
        <w:rPr>
          <w:color w:val="000080"/>
          <w:highlight w:val="white"/>
          <w:lang w:val="en-US"/>
        </w:rPr>
      </w:pPr>
      <w:r w:rsidRPr="00712FEF">
        <w:rPr>
          <w:color w:val="000080"/>
          <w:highlight w:val="white"/>
          <w:lang w:val="en-US"/>
        </w:rPr>
        <w:t xml:space="preserve">      </w:t>
      </w:r>
      <w:r w:rsidRPr="00712FEF">
        <w:rPr>
          <w:highlight w:val="white"/>
          <w:lang w:val="en-US"/>
        </w:rPr>
        <w:t>FROM</w:t>
      </w:r>
      <w:r w:rsidRPr="00712FEF">
        <w:rPr>
          <w:color w:val="000080"/>
          <w:highlight w:val="white"/>
          <w:lang w:val="en-US"/>
        </w:rPr>
        <w:t xml:space="preserve"> OPLATA</w:t>
      </w:r>
    </w:p>
    <w:p w:rsidR="009C7F95" w:rsidRPr="00712FEF" w:rsidRDefault="009C7F95" w:rsidP="00712FEF">
      <w:pPr>
        <w:pStyle w:val="11"/>
        <w:rPr>
          <w:color w:val="000080"/>
          <w:highlight w:val="white"/>
          <w:lang w:val="en-US"/>
        </w:rPr>
      </w:pPr>
      <w:r w:rsidRPr="00712FEF">
        <w:rPr>
          <w:color w:val="000080"/>
          <w:highlight w:val="white"/>
          <w:lang w:val="en-US"/>
        </w:rPr>
        <w:t xml:space="preserve">      </w:t>
      </w:r>
      <w:r w:rsidRPr="00712FEF">
        <w:rPr>
          <w:highlight w:val="white"/>
          <w:lang w:val="en-US"/>
        </w:rPr>
        <w:t>GROUP</w:t>
      </w:r>
      <w:r w:rsidRPr="00712FEF">
        <w:rPr>
          <w:color w:val="000080"/>
          <w:highlight w:val="white"/>
          <w:lang w:val="en-US"/>
        </w:rPr>
        <w:t xml:space="preserve"> </w:t>
      </w:r>
      <w:r w:rsidRPr="00712FEF">
        <w:rPr>
          <w:highlight w:val="white"/>
          <w:lang w:val="en-US"/>
        </w:rPr>
        <w:t>BY</w:t>
      </w:r>
      <w:r w:rsidRPr="00712FEF">
        <w:rPr>
          <w:color w:val="000080"/>
          <w:highlight w:val="white"/>
          <w:lang w:val="en-US"/>
        </w:rPr>
        <w:t xml:space="preserve"> ID_D</w:t>
      </w:r>
    </w:p>
    <w:p w:rsidR="009C7F95" w:rsidRDefault="009C7F95" w:rsidP="00712FEF">
      <w:pPr>
        <w:pStyle w:val="11"/>
        <w:rPr>
          <w:color w:val="000080"/>
          <w:highlight w:val="white"/>
        </w:rPr>
      </w:pPr>
      <w:r w:rsidRPr="00712FEF">
        <w:rPr>
          <w:color w:val="000080"/>
          <w:highlight w:val="white"/>
          <w:lang w:val="en-US"/>
        </w:rPr>
        <w:t xml:space="preserve">      </w:t>
      </w:r>
      <w:r w:rsidRPr="009876A2">
        <w:rPr>
          <w:color w:val="000080"/>
          <w:highlight w:val="white"/>
        </w:rPr>
        <w:t>)</w:t>
      </w:r>
    </w:p>
    <w:tbl>
      <w:tblPr>
        <w:tblW w:w="1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
        <w:gridCol w:w="818"/>
      </w:tblGrid>
      <w:tr w:rsidR="009C7F95" w:rsidRPr="009876A2" w:rsidTr="00327682">
        <w:trPr>
          <w:trHeight w:val="255"/>
          <w:jc w:val="center"/>
        </w:trPr>
        <w:tc>
          <w:tcPr>
            <w:tcW w:w="10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MONEY</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ID_D</w:t>
            </w:r>
          </w:p>
        </w:tc>
      </w:tr>
      <w:tr w:rsidR="009C7F95" w:rsidRPr="009876A2" w:rsidTr="00327682">
        <w:trPr>
          <w:trHeight w:val="255"/>
          <w:jc w:val="center"/>
        </w:trPr>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1800</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bl>
    <w:p w:rsidR="009C7F95" w:rsidRPr="009876A2" w:rsidRDefault="009C7F95" w:rsidP="00712FEF">
      <w:pPr>
        <w:pStyle w:val="11"/>
        <w:rPr>
          <w:color w:val="000080"/>
          <w:highlight w:val="white"/>
        </w:rPr>
      </w:pPr>
    </w:p>
    <w:p w:rsidR="009C7F95" w:rsidRDefault="009C7F95" w:rsidP="00712FEF">
      <w:pPr>
        <w:pStyle w:val="12"/>
        <w:numPr>
          <w:ilvl w:val="0"/>
          <w:numId w:val="30"/>
        </w:numPr>
        <w:spacing w:after="120"/>
      </w:pPr>
      <w:r>
        <w:t>Какие клиенты еще не принесли прибыли?</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NOMER, FIO</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DOGOVOR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USERI </w:t>
      </w:r>
      <w:r w:rsidRPr="00712FEF">
        <w:rPr>
          <w:color w:val="008080"/>
          <w:highlight w:val="white"/>
          <w:lang w:val="en-US"/>
        </w:rPr>
        <w:t>ON</w:t>
      </w:r>
      <w:r w:rsidRPr="00712FEF">
        <w:rPr>
          <w:highlight w:val="white"/>
          <w:lang w:val="en-US"/>
        </w:rPr>
        <w:t xml:space="preserve"> DOGOVOR.ID_U = USERI.ID</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NOMER </w:t>
      </w:r>
      <w:r w:rsidRPr="00712FEF">
        <w:rPr>
          <w:color w:val="008080"/>
          <w:highlight w:val="white"/>
          <w:lang w:val="en-US"/>
        </w:rPr>
        <w:t>not</w:t>
      </w:r>
      <w:r w:rsidRPr="00712FEF">
        <w:rPr>
          <w:highlight w:val="white"/>
          <w:lang w:val="en-US"/>
        </w:rPr>
        <w:t xml:space="preserve"> </w:t>
      </w:r>
      <w:r w:rsidRPr="00712FEF">
        <w:rPr>
          <w:color w:val="008080"/>
          <w:highlight w:val="white"/>
          <w:lang w:val="en-US"/>
        </w:rPr>
        <w:t>in</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SELECT</w:t>
      </w:r>
      <w:r w:rsidRPr="00712FEF">
        <w:rPr>
          <w:highlight w:val="white"/>
          <w:lang w:val="en-US"/>
        </w:rPr>
        <w:t xml:space="preserve">  id_d</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OPLATA</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ID_D)</w:t>
      </w:r>
    </w:p>
    <w:p w:rsidR="009C7F95" w:rsidRPr="00712FEF" w:rsidRDefault="009C7F95" w:rsidP="00712FEF">
      <w:pPr>
        <w:pStyle w:val="11"/>
        <w:rPr>
          <w:highlight w:val="white"/>
          <w:lang w:val="en-US"/>
        </w:rPr>
      </w:pPr>
    </w:p>
    <w:p w:rsidR="009C7F95" w:rsidRPr="00712FEF" w:rsidRDefault="009C7F95" w:rsidP="00712FEF">
      <w:pPr>
        <w:pStyle w:val="11"/>
        <w:rPr>
          <w:highlight w:val="white"/>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419"/>
      </w:tblGrid>
      <w:tr w:rsidR="009C7F95" w:rsidRPr="009876A2" w:rsidTr="00327682">
        <w:trPr>
          <w:trHeight w:val="247"/>
          <w:jc w:val="center"/>
        </w:trPr>
        <w:tc>
          <w:tcPr>
            <w:tcW w:w="1087"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NOMER</w:t>
            </w:r>
          </w:p>
        </w:tc>
        <w:tc>
          <w:tcPr>
            <w:tcW w:w="1419"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FIO</w:t>
            </w:r>
          </w:p>
        </w:tc>
      </w:tr>
      <w:tr w:rsidR="009C7F95" w:rsidRPr="009876A2" w:rsidTr="00327682">
        <w:trPr>
          <w:trHeight w:val="247"/>
          <w:jc w:val="center"/>
        </w:trPr>
        <w:tc>
          <w:tcPr>
            <w:tcW w:w="1087"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npi013 </w:t>
            </w:r>
          </w:p>
        </w:tc>
        <w:tc>
          <w:tcPr>
            <w:tcW w:w="1419"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sdg</w:t>
            </w:r>
          </w:p>
        </w:tc>
      </w:tr>
      <w:tr w:rsidR="009C7F95" w:rsidRPr="009876A2" w:rsidTr="00327682">
        <w:trPr>
          <w:trHeight w:val="247"/>
          <w:jc w:val="center"/>
        </w:trPr>
        <w:tc>
          <w:tcPr>
            <w:tcW w:w="1087"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npi011 </w:t>
            </w:r>
          </w:p>
        </w:tc>
        <w:tc>
          <w:tcPr>
            <w:tcW w:w="1419"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Spanch Bob</w:t>
            </w:r>
          </w:p>
        </w:tc>
      </w:tr>
      <w:tr w:rsidR="009C7F95" w:rsidRPr="009876A2" w:rsidTr="00327682">
        <w:trPr>
          <w:trHeight w:val="247"/>
          <w:jc w:val="center"/>
        </w:trPr>
        <w:tc>
          <w:tcPr>
            <w:tcW w:w="1087"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npi012 </w:t>
            </w:r>
          </w:p>
        </w:tc>
        <w:tc>
          <w:tcPr>
            <w:tcW w:w="1419"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sdjfhgsdf</w:t>
            </w:r>
          </w:p>
        </w:tc>
      </w:tr>
    </w:tbl>
    <w:p w:rsidR="009C7F95" w:rsidRDefault="009C7F95" w:rsidP="00712FEF"/>
    <w:p w:rsidR="009C7F95" w:rsidRDefault="009C7F95" w:rsidP="00712FEF">
      <w:pPr>
        <w:pStyle w:val="12"/>
        <w:numPr>
          <w:ilvl w:val="0"/>
          <w:numId w:val="30"/>
        </w:numPr>
        <w:spacing w:after="120"/>
      </w:pPr>
      <w:r>
        <w:t xml:space="preserve"> Какая услуга подключена у каждого пользователя?</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SHIFR, NAME1 , STOIMOST</w:t>
      </w:r>
    </w:p>
    <w:p w:rsidR="009C7F95" w:rsidRPr="00712FEF" w:rsidRDefault="009C7F95" w:rsidP="00712FEF">
      <w:pPr>
        <w:pStyle w:val="11"/>
        <w:rPr>
          <w:highlight w:val="white"/>
          <w:lang w:val="en-US"/>
        </w:rPr>
      </w:pPr>
      <w:r w:rsidRPr="00712FEF">
        <w:rPr>
          <w:color w:val="008080"/>
          <w:highlight w:val="white"/>
          <w:lang w:val="en-US"/>
        </w:rPr>
        <w:t>FROM</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COUNT</w:t>
      </w:r>
      <w:r w:rsidRPr="00712FEF">
        <w:rPr>
          <w:highlight w:val="white"/>
          <w:lang w:val="en-US"/>
        </w:rPr>
        <w:t xml:space="preserve">(NOMER) </w:t>
      </w:r>
      <w:r w:rsidRPr="00712FEF">
        <w:rPr>
          <w:color w:val="008080"/>
          <w:highlight w:val="white"/>
          <w:lang w:val="en-US"/>
        </w:rPr>
        <w:t>AS</w:t>
      </w:r>
      <w:r w:rsidRPr="00712FEF">
        <w:rPr>
          <w:highlight w:val="white"/>
          <w:lang w:val="en-US"/>
        </w:rPr>
        <w:t xml:space="preserve"> "COUNTS", SHIFR </w:t>
      </w:r>
      <w:r w:rsidRPr="00712FEF">
        <w:rPr>
          <w:color w:val="008080"/>
          <w:highlight w:val="white"/>
          <w:lang w:val="en-US"/>
        </w:rPr>
        <w:t>AS</w:t>
      </w:r>
      <w:r w:rsidRPr="00712FEF">
        <w:rPr>
          <w:highlight w:val="white"/>
          <w:lang w:val="en-US"/>
        </w:rPr>
        <w:t xml:space="preserve">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USLUGA_DOGOVOR</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SHIFR)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ID1 = USLUGI.SHIFR</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COUNTS = </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COUNT</w:t>
      </w:r>
      <w:r w:rsidRPr="00712FEF">
        <w:rPr>
          <w:highlight w:val="white"/>
          <w:lang w:val="en-US"/>
        </w:rPr>
        <w:t>(NOMER)</w:t>
      </w:r>
    </w:p>
    <w:p w:rsidR="009C7F95" w:rsidRDefault="009C7F95" w:rsidP="00712FEF">
      <w:pPr>
        <w:pStyle w:val="11"/>
        <w:rPr>
          <w:highlight w:val="white"/>
        </w:rPr>
      </w:pPr>
      <w:r w:rsidRPr="00712FEF">
        <w:rPr>
          <w:highlight w:val="white"/>
          <w:lang w:val="en-US"/>
        </w:rPr>
        <w:t xml:space="preserve">      </w:t>
      </w:r>
      <w:r w:rsidRPr="000934D4">
        <w:rPr>
          <w:color w:val="008080"/>
          <w:highlight w:val="white"/>
        </w:rPr>
        <w:t>FROM</w:t>
      </w:r>
      <w:r w:rsidRPr="000934D4">
        <w:rPr>
          <w:highlight w:val="white"/>
        </w:rPr>
        <w:t xml:space="preserve"> DOGOVOR)</w:t>
      </w:r>
    </w:p>
    <w:p w:rsidR="009C7F95" w:rsidRPr="000934D4" w:rsidRDefault="009C7F95" w:rsidP="00712FEF">
      <w:pPr>
        <w:pStyle w:val="11"/>
        <w:rPr>
          <w:highlight w:val="white"/>
        </w:rPr>
      </w:pPr>
    </w:p>
    <w:tbl>
      <w:tblPr>
        <w:tblW w:w="3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980"/>
        <w:gridCol w:w="1300"/>
      </w:tblGrid>
      <w:tr w:rsidR="009C7F95" w:rsidRPr="000934D4" w:rsidTr="00327682">
        <w:trPr>
          <w:trHeight w:val="255"/>
          <w:jc w:val="center"/>
        </w:trPr>
        <w:tc>
          <w:tcPr>
            <w:tcW w:w="9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SHIFR</w:t>
            </w:r>
          </w:p>
        </w:tc>
        <w:tc>
          <w:tcPr>
            <w:tcW w:w="9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c>
          <w:tcPr>
            <w:tcW w:w="13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STOIMOST</w:t>
            </w:r>
          </w:p>
        </w:tc>
      </w:tr>
      <w:tr w:rsidR="009C7F95" w:rsidRPr="000934D4"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9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limit</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r>
    </w:tbl>
    <w:p w:rsidR="009C7F95" w:rsidRDefault="009C7F95" w:rsidP="00712FEF">
      <w:pPr>
        <w:pStyle w:val="11"/>
        <w:jc w:val="center"/>
      </w:pPr>
    </w:p>
    <w:p w:rsidR="009C7F95" w:rsidRDefault="009C7F95" w:rsidP="00712FEF">
      <w:pPr>
        <w:pStyle w:val="12"/>
        <w:numPr>
          <w:ilvl w:val="0"/>
          <w:numId w:val="30"/>
        </w:numPr>
        <w:spacing w:after="120"/>
      </w:pPr>
      <w:r>
        <w:t xml:space="preserve"> Какую прибыль планируется получить от услуг в конце месяца?</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MONEY * STOIMOST </w:t>
      </w:r>
      <w:r w:rsidRPr="00712FEF">
        <w:rPr>
          <w:color w:val="008080"/>
          <w:highlight w:val="white"/>
          <w:lang w:val="en-US"/>
        </w:rPr>
        <w:t>AS</w:t>
      </w:r>
      <w:r w:rsidRPr="00712FEF">
        <w:rPr>
          <w:highlight w:val="white"/>
          <w:lang w:val="en-US"/>
        </w:rPr>
        <w:t xml:space="preserve"> "PROFIT", SHIFR</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COUNT</w:t>
      </w:r>
      <w:r w:rsidRPr="00712FEF">
        <w:rPr>
          <w:highlight w:val="white"/>
          <w:lang w:val="en-US"/>
        </w:rPr>
        <w:t xml:space="preserve">(NOMER) </w:t>
      </w:r>
      <w:r w:rsidRPr="00712FEF">
        <w:rPr>
          <w:color w:val="008080"/>
          <w:highlight w:val="white"/>
          <w:lang w:val="en-US"/>
        </w:rPr>
        <w:t>AS</w:t>
      </w:r>
      <w:r w:rsidRPr="00712FEF">
        <w:rPr>
          <w:highlight w:val="white"/>
          <w:lang w:val="en-US"/>
        </w:rPr>
        <w:t xml:space="preserve"> "MONEY", USLUGI.SHIFR </w:t>
      </w:r>
      <w:r w:rsidRPr="00712FEF">
        <w:rPr>
          <w:color w:val="008080"/>
          <w:highlight w:val="white"/>
          <w:lang w:val="en-US"/>
        </w:rPr>
        <w:t>AS</w:t>
      </w:r>
      <w:r w:rsidRPr="00712FEF">
        <w:rPr>
          <w:highlight w:val="white"/>
          <w:lang w:val="en-US"/>
        </w:rPr>
        <w:t xml:space="preserve">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USLUGA_DOGOVOR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USLUGA_DOGOVOR.SHIFR = USLUGI.SHIFR</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USLUGI.SHIFR)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USLUGI.SHIFR = "ID1"</w:t>
      </w:r>
    </w:p>
    <w:p w:rsidR="009C7F95" w:rsidRDefault="009C7F95" w:rsidP="00712FEF">
      <w:pPr>
        <w:pStyle w:val="11"/>
      </w:pPr>
      <w:r>
        <w:rPr>
          <w:color w:val="008080"/>
          <w:highlight w:val="white"/>
        </w:rPr>
        <w:t>ORDER</w:t>
      </w:r>
      <w:r>
        <w:rPr>
          <w:highlight w:val="white"/>
        </w:rPr>
        <w:t xml:space="preserve"> </w:t>
      </w:r>
      <w:r>
        <w:rPr>
          <w:color w:val="008080"/>
          <w:highlight w:val="white"/>
        </w:rPr>
        <w:t>BY</w:t>
      </w:r>
      <w:r>
        <w:rPr>
          <w:highlight w:val="white"/>
        </w:rPr>
        <w:t xml:space="preserve"> </w:t>
      </w:r>
      <w:r>
        <w:rPr>
          <w:color w:val="0000FF"/>
          <w:highlight w:val="white"/>
        </w:rPr>
        <w:t>1</w:t>
      </w:r>
      <w:r>
        <w:rPr>
          <w:highlight w:val="white"/>
        </w:rPr>
        <w:t>/"PROFIT"</w:t>
      </w:r>
    </w:p>
    <w:p w:rsidR="009C7F95" w:rsidRDefault="009C7F95" w:rsidP="00712FEF">
      <w:pPr>
        <w:pStyle w:val="1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
        <w:gridCol w:w="945"/>
        <w:gridCol w:w="1498"/>
      </w:tblGrid>
      <w:tr w:rsidR="009C7F95" w:rsidTr="00327682">
        <w:trPr>
          <w:trHeight w:val="247"/>
          <w:jc w:val="center"/>
        </w:trPr>
        <w:tc>
          <w:tcPr>
            <w:tcW w:w="1073"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PROFIT</w:t>
            </w:r>
          </w:p>
        </w:tc>
        <w:tc>
          <w:tcPr>
            <w:tcW w:w="945"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SHIFR</w:t>
            </w:r>
          </w:p>
        </w:tc>
        <w:tc>
          <w:tcPr>
            <w:tcW w:w="149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r>
      <w:tr w:rsidR="009C7F95" w:rsidTr="00327682">
        <w:trPr>
          <w:trHeight w:val="247"/>
          <w:jc w:val="center"/>
        </w:trPr>
        <w:tc>
          <w:tcPr>
            <w:tcW w:w="1073"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2400</w:t>
            </w:r>
          </w:p>
        </w:tc>
        <w:tc>
          <w:tcPr>
            <w:tcW w:w="945"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49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2048</w:t>
            </w:r>
          </w:p>
        </w:tc>
      </w:tr>
      <w:tr w:rsidR="009C7F95" w:rsidTr="00327682">
        <w:trPr>
          <w:trHeight w:val="247"/>
          <w:jc w:val="center"/>
        </w:trPr>
        <w:tc>
          <w:tcPr>
            <w:tcW w:w="1073"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1800</w:t>
            </w:r>
          </w:p>
        </w:tc>
        <w:tc>
          <w:tcPr>
            <w:tcW w:w="945"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49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768</w:t>
            </w:r>
          </w:p>
        </w:tc>
      </w:tr>
      <w:tr w:rsidR="009C7F95" w:rsidTr="00327682">
        <w:trPr>
          <w:trHeight w:val="247"/>
          <w:jc w:val="center"/>
        </w:trPr>
        <w:tc>
          <w:tcPr>
            <w:tcW w:w="1073"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1500</w:t>
            </w:r>
          </w:p>
        </w:tc>
        <w:tc>
          <w:tcPr>
            <w:tcW w:w="945"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49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512</w:t>
            </w:r>
          </w:p>
        </w:tc>
      </w:tr>
      <w:tr w:rsidR="009C7F95" w:rsidTr="00327682">
        <w:trPr>
          <w:trHeight w:val="247"/>
          <w:jc w:val="center"/>
        </w:trPr>
        <w:tc>
          <w:tcPr>
            <w:tcW w:w="1073"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1400</w:t>
            </w:r>
          </w:p>
        </w:tc>
        <w:tc>
          <w:tcPr>
            <w:tcW w:w="945"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49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1024</w:t>
            </w:r>
          </w:p>
        </w:tc>
      </w:tr>
      <w:tr w:rsidR="009C7F95" w:rsidTr="00327682">
        <w:trPr>
          <w:trHeight w:val="247"/>
          <w:jc w:val="center"/>
        </w:trPr>
        <w:tc>
          <w:tcPr>
            <w:tcW w:w="1073"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1300</w:t>
            </w:r>
          </w:p>
        </w:tc>
        <w:tc>
          <w:tcPr>
            <w:tcW w:w="945"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149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limit</w:t>
            </w:r>
          </w:p>
        </w:tc>
      </w:tr>
      <w:tr w:rsidR="009C7F95" w:rsidTr="00327682">
        <w:trPr>
          <w:trHeight w:val="247"/>
          <w:jc w:val="center"/>
        </w:trPr>
        <w:tc>
          <w:tcPr>
            <w:tcW w:w="1073"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1050</w:t>
            </w:r>
          </w:p>
        </w:tc>
        <w:tc>
          <w:tcPr>
            <w:tcW w:w="945"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49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256</w:t>
            </w:r>
          </w:p>
        </w:tc>
      </w:tr>
    </w:tbl>
    <w:p w:rsidR="009C7F95" w:rsidRDefault="009C7F95" w:rsidP="00712FEF">
      <w:pPr>
        <w:pStyle w:val="11"/>
      </w:pPr>
    </w:p>
    <w:p w:rsidR="009C7F95" w:rsidRDefault="009C7F95" w:rsidP="00712FEF">
      <w:pPr>
        <w:pStyle w:val="12"/>
        <w:numPr>
          <w:ilvl w:val="0"/>
          <w:numId w:val="30"/>
        </w:numPr>
        <w:spacing w:after="120"/>
      </w:pPr>
      <w:r>
        <w:t xml:space="preserve"> Найти услугу которая принесет наибольшую прибыль в конце месяца.</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PROFIT, SHIFR, NAME1</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w:t>
      </w:r>
      <w:r w:rsidRPr="00712FEF">
        <w:rPr>
          <w:color w:val="008080"/>
          <w:highlight w:val="white"/>
          <w:lang w:val="en-US"/>
        </w:rPr>
        <w:t>SELECT</w:t>
      </w:r>
      <w:r w:rsidRPr="00712FEF">
        <w:rPr>
          <w:highlight w:val="white"/>
          <w:lang w:val="en-US"/>
        </w:rPr>
        <w:t xml:space="preserve"> MONEY * STOIMOST </w:t>
      </w:r>
      <w:r w:rsidRPr="00712FEF">
        <w:rPr>
          <w:color w:val="008080"/>
          <w:highlight w:val="white"/>
          <w:lang w:val="en-US"/>
        </w:rPr>
        <w:t>AS</w:t>
      </w:r>
      <w:r w:rsidRPr="00712FEF">
        <w:rPr>
          <w:highlight w:val="white"/>
          <w:lang w:val="en-US"/>
        </w:rPr>
        <w:t xml:space="preserve"> "PROFIT", SHIFR, NAME1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COUNT</w:t>
      </w:r>
      <w:r w:rsidRPr="00712FEF">
        <w:rPr>
          <w:highlight w:val="white"/>
          <w:lang w:val="en-US"/>
        </w:rPr>
        <w:t xml:space="preserve">(NOMER) </w:t>
      </w:r>
      <w:r w:rsidRPr="00712FEF">
        <w:rPr>
          <w:color w:val="008080"/>
          <w:highlight w:val="white"/>
          <w:lang w:val="en-US"/>
        </w:rPr>
        <w:t>AS</w:t>
      </w:r>
      <w:r w:rsidRPr="00712FEF">
        <w:rPr>
          <w:highlight w:val="white"/>
          <w:lang w:val="en-US"/>
        </w:rPr>
        <w:t xml:space="preserve"> "MONEY", USLUGI.SHIFR </w:t>
      </w:r>
      <w:r w:rsidRPr="00712FEF">
        <w:rPr>
          <w:color w:val="008080"/>
          <w:highlight w:val="white"/>
          <w:lang w:val="en-US"/>
        </w:rPr>
        <w:t>AS</w:t>
      </w:r>
      <w:r w:rsidRPr="00712FEF">
        <w:rPr>
          <w:highlight w:val="white"/>
          <w:lang w:val="en-US"/>
        </w:rPr>
        <w:t xml:space="preserve">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USLUGA_DOGOVOR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USLUGA_DOGOVOR.SHIFR = USLUGI.SHIFR</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USLUGI.SHIFR)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USLUGI.SHIFR =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ORDER</w:t>
      </w:r>
      <w:r w:rsidRPr="00712FEF">
        <w:rPr>
          <w:highlight w:val="white"/>
          <w:lang w:val="en-US"/>
        </w:rPr>
        <w:t xml:space="preserve"> </w:t>
      </w:r>
      <w:r w:rsidRPr="00712FEF">
        <w:rPr>
          <w:color w:val="008080"/>
          <w:highlight w:val="white"/>
          <w:lang w:val="en-US"/>
        </w:rPr>
        <w:t>BY</w:t>
      </w:r>
      <w:r w:rsidRPr="00712FEF">
        <w:rPr>
          <w:highlight w:val="white"/>
          <w:lang w:val="en-US"/>
        </w:rPr>
        <w:t xml:space="preserve"> </w:t>
      </w:r>
      <w:r w:rsidRPr="00712FEF">
        <w:rPr>
          <w:color w:val="0000FF"/>
          <w:highlight w:val="white"/>
          <w:lang w:val="en-US"/>
        </w:rPr>
        <w:t>1</w:t>
      </w:r>
      <w:r w:rsidRPr="00712FEF">
        <w:rPr>
          <w:highlight w:val="white"/>
          <w:lang w:val="en-US"/>
        </w:rPr>
        <w:t>/"PROFIT")</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PROFIT = (  </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MAX</w:t>
      </w:r>
      <w:r w:rsidRPr="00712FEF">
        <w:rPr>
          <w:highlight w:val="white"/>
          <w:lang w:val="en-US"/>
        </w:rPr>
        <w:t xml:space="preserve">(MONEY * STOIMOST) </w:t>
      </w:r>
      <w:r w:rsidRPr="00712FEF">
        <w:rPr>
          <w:color w:val="008080"/>
          <w:highlight w:val="white"/>
          <w:lang w:val="en-US"/>
        </w:rPr>
        <w:t>AS</w:t>
      </w:r>
      <w:r w:rsidRPr="00712FEF">
        <w:rPr>
          <w:highlight w:val="white"/>
          <w:lang w:val="en-US"/>
        </w:rPr>
        <w:t xml:space="preserve"> "PROFIT"</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COUNT</w:t>
      </w:r>
      <w:r w:rsidRPr="00712FEF">
        <w:rPr>
          <w:highlight w:val="white"/>
          <w:lang w:val="en-US"/>
        </w:rPr>
        <w:t xml:space="preserve">(NOMER) </w:t>
      </w:r>
      <w:r w:rsidRPr="00712FEF">
        <w:rPr>
          <w:color w:val="008080"/>
          <w:highlight w:val="white"/>
          <w:lang w:val="en-US"/>
        </w:rPr>
        <w:t>AS</w:t>
      </w:r>
      <w:r w:rsidRPr="00712FEF">
        <w:rPr>
          <w:highlight w:val="white"/>
          <w:lang w:val="en-US"/>
        </w:rPr>
        <w:t xml:space="preserve"> "MONEY", USLUGI.SHIFR </w:t>
      </w:r>
      <w:r w:rsidRPr="00712FEF">
        <w:rPr>
          <w:color w:val="008080"/>
          <w:highlight w:val="white"/>
          <w:lang w:val="en-US"/>
        </w:rPr>
        <w:t>AS</w:t>
      </w:r>
      <w:r w:rsidRPr="00712FEF">
        <w:rPr>
          <w:highlight w:val="white"/>
          <w:lang w:val="en-US"/>
        </w:rPr>
        <w:t xml:space="preserve">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USLUGA_DOGOVOR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USLUGA_DOGOVOR.SHIFR = USLUGI.SHIFR</w:t>
      </w:r>
    </w:p>
    <w:p w:rsidR="009C7F95" w:rsidRPr="00712FEF" w:rsidRDefault="009C7F95" w:rsidP="00712FEF">
      <w:pPr>
        <w:pStyle w:val="11"/>
        <w:rPr>
          <w:lang w:val="en-US"/>
        </w:rPr>
      </w:pPr>
      <w:r w:rsidRPr="00712FEF">
        <w:rPr>
          <w:highlight w:val="white"/>
          <w:lang w:val="en-US"/>
        </w:rPr>
        <w:t xml:space="preserve">             </w:t>
      </w: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USLUGI.SHIFR)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USLUGI.SHIFR = "ID1")</w:t>
      </w:r>
    </w:p>
    <w:p w:rsidR="009C7F95" w:rsidRPr="00712FEF" w:rsidRDefault="009C7F95" w:rsidP="00712FEF">
      <w:pPr>
        <w:pStyle w:val="11"/>
        <w:rPr>
          <w:lang w:val="en-US"/>
        </w:rPr>
      </w:pPr>
    </w:p>
    <w:tbl>
      <w:tblPr>
        <w:tblW w:w="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
        <w:gridCol w:w="900"/>
        <w:gridCol w:w="1420"/>
      </w:tblGrid>
      <w:tr w:rsidR="009C7F95" w:rsidRPr="006D6810" w:rsidTr="00327682">
        <w:trPr>
          <w:trHeight w:val="255"/>
          <w:jc w:val="center"/>
        </w:trPr>
        <w:tc>
          <w:tcPr>
            <w:tcW w:w="10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PROFIT</w:t>
            </w:r>
          </w:p>
        </w:tc>
        <w:tc>
          <w:tcPr>
            <w:tcW w:w="9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SHIFR</w:t>
            </w:r>
          </w:p>
        </w:tc>
        <w:tc>
          <w:tcPr>
            <w:tcW w:w="14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r>
      <w:tr w:rsidR="009C7F95" w:rsidRPr="006D6810" w:rsidTr="00327682">
        <w:trPr>
          <w:trHeight w:val="255"/>
          <w:jc w:val="center"/>
        </w:trPr>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2400</w:t>
            </w:r>
          </w:p>
        </w:tc>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4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2048</w:t>
            </w:r>
          </w:p>
        </w:tc>
      </w:tr>
    </w:tbl>
    <w:p w:rsidR="009C7F95" w:rsidRDefault="009C7F95" w:rsidP="00712FEF">
      <w:pPr>
        <w:ind w:left="709" w:firstLine="0"/>
      </w:pPr>
    </w:p>
    <w:p w:rsidR="009C7F95" w:rsidRDefault="009C7F95" w:rsidP="00712FEF">
      <w:pPr>
        <w:pStyle w:val="12"/>
        <w:numPr>
          <w:ilvl w:val="0"/>
          <w:numId w:val="30"/>
        </w:numPr>
        <w:spacing w:after="120"/>
      </w:pPr>
      <w:r>
        <w:t xml:space="preserve"> Какие услуги принесут доход ниже среднего?</w:t>
      </w:r>
    </w:p>
    <w:p w:rsidR="009C7F95" w:rsidRPr="00712FEF" w:rsidRDefault="009C7F95" w:rsidP="00712FEF">
      <w:pPr>
        <w:pStyle w:val="11"/>
        <w:rPr>
          <w:highlight w:val="white"/>
          <w:lang w:val="en-US"/>
        </w:rPr>
      </w:pPr>
      <w:r w:rsidRPr="00712FEF">
        <w:rPr>
          <w:color w:val="008080"/>
          <w:highlight w:val="white"/>
          <w:lang w:val="en-US"/>
        </w:rPr>
        <w:t>SELECT</w:t>
      </w:r>
      <w:r w:rsidRPr="00712FEF">
        <w:rPr>
          <w:highlight w:val="white"/>
          <w:lang w:val="en-US"/>
        </w:rPr>
        <w:t xml:space="preserve"> PROFIT, SHIFR, NAME1</w:t>
      </w:r>
    </w:p>
    <w:p w:rsidR="009C7F95" w:rsidRPr="00712FEF" w:rsidRDefault="009C7F95" w:rsidP="00712FEF">
      <w:pPr>
        <w:pStyle w:val="11"/>
        <w:rPr>
          <w:highlight w:val="white"/>
          <w:lang w:val="en-US"/>
        </w:rPr>
      </w:pPr>
      <w:r w:rsidRPr="00712FEF">
        <w:rPr>
          <w:color w:val="008080"/>
          <w:highlight w:val="white"/>
          <w:lang w:val="en-US"/>
        </w:rPr>
        <w:t>FROM</w:t>
      </w:r>
      <w:r w:rsidRPr="00712FEF">
        <w:rPr>
          <w:highlight w:val="white"/>
          <w:lang w:val="en-US"/>
        </w:rPr>
        <w:t xml:space="preserve"> (</w:t>
      </w:r>
      <w:r w:rsidRPr="00712FEF">
        <w:rPr>
          <w:color w:val="008080"/>
          <w:highlight w:val="white"/>
          <w:lang w:val="en-US"/>
        </w:rPr>
        <w:t>SELECT</w:t>
      </w:r>
      <w:r w:rsidRPr="00712FEF">
        <w:rPr>
          <w:highlight w:val="white"/>
          <w:lang w:val="en-US"/>
        </w:rPr>
        <w:t xml:space="preserve"> MONEY * STOIMOST </w:t>
      </w:r>
      <w:r w:rsidRPr="00712FEF">
        <w:rPr>
          <w:color w:val="008080"/>
          <w:highlight w:val="white"/>
          <w:lang w:val="en-US"/>
        </w:rPr>
        <w:t>AS</w:t>
      </w:r>
      <w:r w:rsidRPr="00712FEF">
        <w:rPr>
          <w:highlight w:val="white"/>
          <w:lang w:val="en-US"/>
        </w:rPr>
        <w:t xml:space="preserve"> "PROFIT", SHIFR, NAME1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COUNT</w:t>
      </w:r>
      <w:r w:rsidRPr="00712FEF">
        <w:rPr>
          <w:highlight w:val="white"/>
          <w:lang w:val="en-US"/>
        </w:rPr>
        <w:t xml:space="preserve">(NOMER) </w:t>
      </w:r>
      <w:r w:rsidRPr="00712FEF">
        <w:rPr>
          <w:color w:val="008080"/>
          <w:highlight w:val="white"/>
          <w:lang w:val="en-US"/>
        </w:rPr>
        <w:t>AS</w:t>
      </w:r>
      <w:r w:rsidRPr="00712FEF">
        <w:rPr>
          <w:highlight w:val="white"/>
          <w:lang w:val="en-US"/>
        </w:rPr>
        <w:t xml:space="preserve"> "MONEY", USLUGI.SHIFR </w:t>
      </w:r>
      <w:r w:rsidRPr="00712FEF">
        <w:rPr>
          <w:color w:val="008080"/>
          <w:highlight w:val="white"/>
          <w:lang w:val="en-US"/>
        </w:rPr>
        <w:t>AS</w:t>
      </w:r>
      <w:r w:rsidRPr="00712FEF">
        <w:rPr>
          <w:highlight w:val="white"/>
          <w:lang w:val="en-US"/>
        </w:rPr>
        <w:t xml:space="preserve">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USLUGA_DOGOVOR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USLUGA_DOGOVOR.SHIFR = USLUGI.SHIFR</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USLUGI.SHIFR)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USLUGI.SHIFR =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ORDER</w:t>
      </w:r>
      <w:r w:rsidRPr="00712FEF">
        <w:rPr>
          <w:highlight w:val="white"/>
          <w:lang w:val="en-US"/>
        </w:rPr>
        <w:t xml:space="preserve"> </w:t>
      </w:r>
      <w:r w:rsidRPr="00712FEF">
        <w:rPr>
          <w:color w:val="008080"/>
          <w:highlight w:val="white"/>
          <w:lang w:val="en-US"/>
        </w:rPr>
        <w:t>BY</w:t>
      </w:r>
      <w:r w:rsidRPr="00712FEF">
        <w:rPr>
          <w:highlight w:val="white"/>
          <w:lang w:val="en-US"/>
        </w:rPr>
        <w:t xml:space="preserve"> </w:t>
      </w:r>
      <w:r w:rsidRPr="00712FEF">
        <w:rPr>
          <w:color w:val="0000FF"/>
          <w:highlight w:val="white"/>
          <w:lang w:val="en-US"/>
        </w:rPr>
        <w:t>1</w:t>
      </w:r>
      <w:r w:rsidRPr="00712FEF">
        <w:rPr>
          <w:highlight w:val="white"/>
          <w:lang w:val="en-US"/>
        </w:rPr>
        <w:t>/"PROFIT")</w:t>
      </w:r>
    </w:p>
    <w:p w:rsidR="009C7F95" w:rsidRPr="00712FEF" w:rsidRDefault="009C7F95" w:rsidP="00712FEF">
      <w:pPr>
        <w:pStyle w:val="11"/>
        <w:rPr>
          <w:highlight w:val="white"/>
          <w:lang w:val="en-US"/>
        </w:rPr>
      </w:pPr>
      <w:r w:rsidRPr="00712FEF">
        <w:rPr>
          <w:color w:val="008080"/>
          <w:highlight w:val="white"/>
          <w:lang w:val="en-US"/>
        </w:rPr>
        <w:t>WHERE</w:t>
      </w:r>
      <w:r w:rsidRPr="00712FEF">
        <w:rPr>
          <w:highlight w:val="white"/>
          <w:lang w:val="en-US"/>
        </w:rPr>
        <w:t xml:space="preserve"> PROFIT &lt; (  </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AVG</w:t>
      </w:r>
      <w:r w:rsidRPr="00712FEF">
        <w:rPr>
          <w:highlight w:val="white"/>
          <w:lang w:val="en-US"/>
        </w:rPr>
        <w:t xml:space="preserve">(MONEY * STOIMOST) </w:t>
      </w:r>
      <w:r w:rsidRPr="00712FEF">
        <w:rPr>
          <w:color w:val="008080"/>
          <w:highlight w:val="white"/>
          <w:lang w:val="en-US"/>
        </w:rPr>
        <w:t>AS</w:t>
      </w:r>
      <w:r w:rsidRPr="00712FEF">
        <w:rPr>
          <w:highlight w:val="white"/>
          <w:lang w:val="en-US"/>
        </w:rPr>
        <w:t xml:space="preserve"> "PROFIT"</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w:t>
      </w:r>
      <w:r w:rsidRPr="00712FEF">
        <w:rPr>
          <w:color w:val="008080"/>
          <w:highlight w:val="white"/>
          <w:lang w:val="en-US"/>
        </w:rPr>
        <w:t>SELECT</w:t>
      </w:r>
      <w:r w:rsidRPr="00712FEF">
        <w:rPr>
          <w:highlight w:val="white"/>
          <w:lang w:val="en-US"/>
        </w:rPr>
        <w:t xml:space="preserve"> </w:t>
      </w:r>
      <w:r w:rsidRPr="00712FEF">
        <w:rPr>
          <w:color w:val="008080"/>
          <w:highlight w:val="white"/>
          <w:lang w:val="en-US"/>
        </w:rPr>
        <w:t>COUNT</w:t>
      </w:r>
      <w:r w:rsidRPr="00712FEF">
        <w:rPr>
          <w:highlight w:val="white"/>
          <w:lang w:val="en-US"/>
        </w:rPr>
        <w:t xml:space="preserve">(NOMER) </w:t>
      </w:r>
      <w:r w:rsidRPr="00712FEF">
        <w:rPr>
          <w:color w:val="008080"/>
          <w:highlight w:val="white"/>
          <w:lang w:val="en-US"/>
        </w:rPr>
        <w:t>AS</w:t>
      </w:r>
      <w:r w:rsidRPr="00712FEF">
        <w:rPr>
          <w:highlight w:val="white"/>
          <w:lang w:val="en-US"/>
        </w:rPr>
        <w:t xml:space="preserve"> "MONEY", USLUGI.SHIFR </w:t>
      </w:r>
      <w:r w:rsidRPr="00712FEF">
        <w:rPr>
          <w:color w:val="008080"/>
          <w:highlight w:val="white"/>
          <w:lang w:val="en-US"/>
        </w:rPr>
        <w:t>AS</w:t>
      </w:r>
      <w:r w:rsidRPr="00712FEF">
        <w:rPr>
          <w:highlight w:val="white"/>
          <w:lang w:val="en-US"/>
        </w:rPr>
        <w:t xml:space="preserve"> "ID1"</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FROM</w:t>
      </w:r>
      <w:r w:rsidRPr="00712FEF">
        <w:rPr>
          <w:highlight w:val="white"/>
          <w:lang w:val="en-US"/>
        </w:rPr>
        <w:t xml:space="preserve"> USLUGA_DOGOVOR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USLUGA_DOGOVOR.SHIFR = USLUGI.SHIFR</w:t>
      </w:r>
    </w:p>
    <w:p w:rsidR="009C7F95" w:rsidRPr="00712FEF" w:rsidRDefault="009C7F95" w:rsidP="00712FEF">
      <w:pPr>
        <w:pStyle w:val="11"/>
        <w:rPr>
          <w:highlight w:val="white"/>
          <w:lang w:val="en-US"/>
        </w:rPr>
      </w:pPr>
      <w:r w:rsidRPr="00712FEF">
        <w:rPr>
          <w:highlight w:val="white"/>
          <w:lang w:val="en-US"/>
        </w:rPr>
        <w:t xml:space="preserve">             </w:t>
      </w:r>
      <w:r w:rsidRPr="00712FEF">
        <w:rPr>
          <w:color w:val="008080"/>
          <w:highlight w:val="white"/>
          <w:lang w:val="en-US"/>
        </w:rPr>
        <w:t>GROUP</w:t>
      </w:r>
      <w:r w:rsidRPr="00712FEF">
        <w:rPr>
          <w:highlight w:val="white"/>
          <w:lang w:val="en-US"/>
        </w:rPr>
        <w:t xml:space="preserve"> </w:t>
      </w:r>
      <w:r w:rsidRPr="00712FEF">
        <w:rPr>
          <w:color w:val="008080"/>
          <w:highlight w:val="white"/>
          <w:lang w:val="en-US"/>
        </w:rPr>
        <w:t>BY</w:t>
      </w:r>
      <w:r w:rsidRPr="00712FEF">
        <w:rPr>
          <w:highlight w:val="white"/>
          <w:lang w:val="en-US"/>
        </w:rPr>
        <w:t xml:space="preserve"> USLUGI.SHIFR) </w:t>
      </w:r>
      <w:r w:rsidRPr="00712FEF">
        <w:rPr>
          <w:color w:val="008080"/>
          <w:highlight w:val="white"/>
          <w:lang w:val="en-US"/>
        </w:rPr>
        <w:t>INNER</w:t>
      </w:r>
      <w:r w:rsidRPr="00712FEF">
        <w:rPr>
          <w:highlight w:val="white"/>
          <w:lang w:val="en-US"/>
        </w:rPr>
        <w:t xml:space="preserve"> </w:t>
      </w:r>
      <w:r w:rsidRPr="00712FEF">
        <w:rPr>
          <w:color w:val="008080"/>
          <w:highlight w:val="white"/>
          <w:lang w:val="en-US"/>
        </w:rPr>
        <w:t>JOIN</w:t>
      </w:r>
      <w:r w:rsidRPr="00712FEF">
        <w:rPr>
          <w:highlight w:val="white"/>
          <w:lang w:val="en-US"/>
        </w:rPr>
        <w:t xml:space="preserve"> USLUGI </w:t>
      </w:r>
      <w:r w:rsidRPr="00712FEF">
        <w:rPr>
          <w:color w:val="008080"/>
          <w:highlight w:val="white"/>
          <w:lang w:val="en-US"/>
        </w:rPr>
        <w:t>ON</w:t>
      </w:r>
      <w:r w:rsidRPr="00712FEF">
        <w:rPr>
          <w:highlight w:val="white"/>
          <w:lang w:val="en-US"/>
        </w:rPr>
        <w:t xml:space="preserve"> USLUGI.SHIFR = "ID1")</w:t>
      </w:r>
    </w:p>
    <w:p w:rsidR="009C7F95" w:rsidRDefault="009C7F95" w:rsidP="00712FEF">
      <w:pPr>
        <w:pStyle w:val="11"/>
      </w:pPr>
      <w:r>
        <w:rPr>
          <w:color w:val="008080"/>
          <w:highlight w:val="white"/>
        </w:rPr>
        <w:t>ORDER</w:t>
      </w:r>
      <w:r>
        <w:rPr>
          <w:highlight w:val="white"/>
        </w:rPr>
        <w:t xml:space="preserve"> </w:t>
      </w:r>
      <w:r>
        <w:rPr>
          <w:color w:val="008080"/>
          <w:highlight w:val="white"/>
        </w:rPr>
        <w:t>BY</w:t>
      </w:r>
      <w:r>
        <w:rPr>
          <w:highlight w:val="white"/>
        </w:rPr>
        <w:t xml:space="preserve"> PROFIT</w:t>
      </w:r>
    </w:p>
    <w:p w:rsidR="009C7F95" w:rsidRPr="00ED21C2" w:rsidRDefault="009C7F95" w:rsidP="00712FEF">
      <w:pPr>
        <w:pStyle w:val="11"/>
      </w:pPr>
    </w:p>
    <w:tbl>
      <w:tblPr>
        <w:tblW w:w="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
        <w:gridCol w:w="900"/>
        <w:gridCol w:w="1420"/>
      </w:tblGrid>
      <w:tr w:rsidR="009C7F95" w:rsidRPr="00ED21C2" w:rsidTr="00327682">
        <w:trPr>
          <w:trHeight w:val="255"/>
          <w:jc w:val="center"/>
        </w:trPr>
        <w:tc>
          <w:tcPr>
            <w:tcW w:w="10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PROFIT</w:t>
            </w:r>
          </w:p>
        </w:tc>
        <w:tc>
          <w:tcPr>
            <w:tcW w:w="9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SHIFR</w:t>
            </w:r>
          </w:p>
        </w:tc>
        <w:tc>
          <w:tcPr>
            <w:tcW w:w="14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r>
      <w:tr w:rsidR="009C7F95" w:rsidRPr="00ED21C2" w:rsidTr="00327682">
        <w:trPr>
          <w:trHeight w:val="255"/>
          <w:jc w:val="center"/>
        </w:trPr>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1050</w:t>
            </w:r>
          </w:p>
        </w:tc>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4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256</w:t>
            </w:r>
          </w:p>
        </w:tc>
      </w:tr>
      <w:tr w:rsidR="009C7F95" w:rsidRPr="00ED21C2" w:rsidTr="00327682">
        <w:trPr>
          <w:trHeight w:val="255"/>
          <w:jc w:val="center"/>
        </w:trPr>
        <w:tc>
          <w:tcPr>
            <w:tcW w:w="102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1300</w:t>
            </w:r>
          </w:p>
        </w:tc>
        <w:tc>
          <w:tcPr>
            <w:tcW w:w="90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7</w:t>
            </w:r>
          </w:p>
        </w:tc>
        <w:tc>
          <w:tcPr>
            <w:tcW w:w="142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limit</w:t>
            </w:r>
          </w:p>
        </w:tc>
      </w:tr>
      <w:tr w:rsidR="009C7F95" w:rsidRPr="00ED21C2" w:rsidTr="00327682">
        <w:trPr>
          <w:trHeight w:val="255"/>
          <w:jc w:val="center"/>
        </w:trPr>
        <w:tc>
          <w:tcPr>
            <w:tcW w:w="102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1400</w:t>
            </w:r>
          </w:p>
        </w:tc>
        <w:tc>
          <w:tcPr>
            <w:tcW w:w="90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4</w:t>
            </w:r>
          </w:p>
        </w:tc>
        <w:tc>
          <w:tcPr>
            <w:tcW w:w="142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Bezlimit  1024</w:t>
            </w:r>
          </w:p>
        </w:tc>
      </w:tr>
      <w:tr w:rsidR="009C7F95" w:rsidRPr="00ED21C2" w:rsidTr="00327682">
        <w:trPr>
          <w:trHeight w:val="255"/>
          <w:jc w:val="center"/>
        </w:trPr>
        <w:tc>
          <w:tcPr>
            <w:tcW w:w="102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1500</w:t>
            </w:r>
          </w:p>
        </w:tc>
        <w:tc>
          <w:tcPr>
            <w:tcW w:w="900" w:type="dxa"/>
            <w:noWrap/>
          </w:tcPr>
          <w:p w:rsidR="009C7F95" w:rsidRPr="00327682" w:rsidRDefault="009C7F95" w:rsidP="00327682">
            <w:pPr>
              <w:spacing w:line="240" w:lineRule="auto"/>
              <w:ind w:firstLine="0"/>
              <w:contextualSpacing w:val="0"/>
              <w:jc w:val="right"/>
              <w:rPr>
                <w:rFonts w:ascii="Arial" w:hAnsi="Arial" w:cs="Arial"/>
                <w:color w:val="000000"/>
                <w:sz w:val="20"/>
                <w:szCs w:val="20"/>
              </w:rPr>
            </w:pPr>
            <w:r w:rsidRPr="00327682">
              <w:rPr>
                <w:rFonts w:ascii="Arial" w:hAnsi="Arial" w:cs="Arial"/>
                <w:color w:val="000000"/>
                <w:sz w:val="20"/>
                <w:szCs w:val="20"/>
              </w:rPr>
              <w:t>2</w:t>
            </w:r>
          </w:p>
        </w:tc>
        <w:tc>
          <w:tcPr>
            <w:tcW w:w="1420" w:type="dxa"/>
            <w:noWrap/>
          </w:tcPr>
          <w:p w:rsidR="009C7F95" w:rsidRPr="00327682" w:rsidRDefault="009C7F95" w:rsidP="00327682">
            <w:pPr>
              <w:spacing w:line="240" w:lineRule="auto"/>
              <w:ind w:firstLine="0"/>
              <w:contextualSpacing w:val="0"/>
              <w:jc w:val="left"/>
              <w:rPr>
                <w:rFonts w:ascii="Arial" w:hAnsi="Arial" w:cs="Arial"/>
                <w:color w:val="000000"/>
                <w:sz w:val="20"/>
                <w:szCs w:val="20"/>
              </w:rPr>
            </w:pPr>
            <w:r w:rsidRPr="00327682">
              <w:rPr>
                <w:rFonts w:ascii="Arial" w:hAnsi="Arial" w:cs="Arial"/>
                <w:color w:val="000000"/>
                <w:sz w:val="20"/>
                <w:szCs w:val="20"/>
              </w:rPr>
              <w:t>Bezlimit 512</w:t>
            </w:r>
          </w:p>
        </w:tc>
      </w:tr>
    </w:tbl>
    <w:p w:rsidR="009C7F95" w:rsidRDefault="009C7F95" w:rsidP="00712FEF">
      <w:pPr>
        <w:pStyle w:val="11"/>
      </w:pPr>
    </w:p>
    <w:p w:rsidR="009C7F95" w:rsidRDefault="009C7F95" w:rsidP="00712FEF">
      <w:pPr>
        <w:pStyle w:val="2"/>
      </w:pPr>
      <w:bookmarkStart w:id="17" w:name="_Toc280694614"/>
      <w:r>
        <w:t>6.3 Клиентская часть</w:t>
      </w:r>
      <w:bookmarkEnd w:id="17"/>
    </w:p>
    <w:p w:rsidR="009C7F95" w:rsidRDefault="009C7F95" w:rsidP="00712FEF">
      <w:r>
        <w:t xml:space="preserve">Клиентская часть была реализована в виде сайта на </w:t>
      </w:r>
      <w:r>
        <w:rPr>
          <w:lang w:val="en-US"/>
        </w:rPr>
        <w:t>PHP</w:t>
      </w:r>
      <w:r>
        <w:t xml:space="preserve">. В качестве </w:t>
      </w:r>
      <w:r>
        <w:rPr>
          <w:lang w:val="en-US"/>
        </w:rPr>
        <w:t>WEB</w:t>
      </w:r>
      <w:r w:rsidRPr="00712FEF">
        <w:t xml:space="preserve"> </w:t>
      </w:r>
      <w:r>
        <w:t xml:space="preserve">сервера был использован бесплатный сервер </w:t>
      </w:r>
      <w:r>
        <w:rPr>
          <w:lang w:val="en-US"/>
        </w:rPr>
        <w:t>APACHE</w:t>
      </w:r>
      <w:r>
        <w:t>.</w:t>
      </w:r>
    </w:p>
    <w:p w:rsidR="009C7F95" w:rsidRPr="007D36CE" w:rsidRDefault="009C7F95" w:rsidP="00712FEF">
      <w:r>
        <w:t xml:space="preserve">Почему был выбран </w:t>
      </w:r>
      <w:r>
        <w:rPr>
          <w:lang w:val="en-US"/>
        </w:rPr>
        <w:t>WEB</w:t>
      </w:r>
      <w:r w:rsidRPr="007D36CE">
        <w:t xml:space="preserve"> </w:t>
      </w:r>
      <w:r>
        <w:t>интерфейс? Так как данный проект нацелен на реализацию обслуживания провайдера, то клиентам проще всего получить информацию просто зайдя на сайт статистики, нежели устанавливать специальное ПО.</w:t>
      </w:r>
    </w:p>
    <w:p w:rsidR="009C7F95" w:rsidRPr="00712FEF" w:rsidRDefault="009C7F95" w:rsidP="00712FEF">
      <w:r>
        <w:t>Apache HTTP-сервер (произносится /ə.ˈpæ.ʧi/, сокращение от англ. a patchy server) — свободный веб-сервер.</w:t>
      </w:r>
    </w:p>
    <w:p w:rsidR="009C7F95" w:rsidRPr="00712FEF" w:rsidRDefault="009C7F95" w:rsidP="00712FEF">
      <w:r w:rsidRPr="00712FEF">
        <w:rPr>
          <w:lang w:val="en-US"/>
        </w:rPr>
        <w:t>Apache</w:t>
      </w:r>
      <w:r w:rsidRPr="00712FEF">
        <w:t xml:space="preserve"> </w:t>
      </w:r>
      <w:r>
        <w:t>является</w:t>
      </w:r>
      <w:r w:rsidRPr="00712FEF">
        <w:t xml:space="preserve"> </w:t>
      </w:r>
      <w:r>
        <w:t>кроссплатформенным</w:t>
      </w:r>
      <w:r w:rsidRPr="00712FEF">
        <w:t xml:space="preserve"> </w:t>
      </w:r>
      <w:r>
        <w:t>ПО</w:t>
      </w:r>
      <w:r w:rsidRPr="00712FEF">
        <w:t xml:space="preserve">, </w:t>
      </w:r>
      <w:r>
        <w:t>поддерживает</w:t>
      </w:r>
      <w:r w:rsidRPr="00712FEF">
        <w:t xml:space="preserve"> </w:t>
      </w:r>
      <w:r>
        <w:t>операционные</w:t>
      </w:r>
      <w:r w:rsidRPr="00712FEF">
        <w:t xml:space="preserve"> </w:t>
      </w:r>
      <w:r>
        <w:t>системы</w:t>
      </w:r>
      <w:r w:rsidRPr="00712FEF">
        <w:t xml:space="preserve"> </w:t>
      </w:r>
      <w:r w:rsidRPr="00712FEF">
        <w:rPr>
          <w:lang w:val="en-US"/>
        </w:rPr>
        <w:t>Linux</w:t>
      </w:r>
      <w:r w:rsidRPr="00712FEF">
        <w:t xml:space="preserve">, </w:t>
      </w:r>
      <w:r w:rsidRPr="00712FEF">
        <w:rPr>
          <w:lang w:val="en-US"/>
        </w:rPr>
        <w:t>BSD</w:t>
      </w:r>
      <w:r w:rsidRPr="00712FEF">
        <w:t xml:space="preserve">, </w:t>
      </w:r>
      <w:r w:rsidRPr="00712FEF">
        <w:rPr>
          <w:lang w:val="en-US"/>
        </w:rPr>
        <w:t>Mac</w:t>
      </w:r>
      <w:r w:rsidRPr="00712FEF">
        <w:t xml:space="preserve"> </w:t>
      </w:r>
      <w:r w:rsidRPr="00712FEF">
        <w:rPr>
          <w:lang w:val="en-US"/>
        </w:rPr>
        <w:t>OS</w:t>
      </w:r>
      <w:r w:rsidRPr="00712FEF">
        <w:t xml:space="preserve">, </w:t>
      </w:r>
      <w:r w:rsidRPr="00712FEF">
        <w:rPr>
          <w:lang w:val="en-US"/>
        </w:rPr>
        <w:t>Microsoft</w:t>
      </w:r>
      <w:r w:rsidRPr="00712FEF">
        <w:t xml:space="preserve"> </w:t>
      </w:r>
      <w:r w:rsidRPr="00712FEF">
        <w:rPr>
          <w:lang w:val="en-US"/>
        </w:rPr>
        <w:t>Windows</w:t>
      </w:r>
      <w:r w:rsidRPr="00712FEF">
        <w:t xml:space="preserve">, </w:t>
      </w:r>
      <w:r w:rsidRPr="00712FEF">
        <w:rPr>
          <w:lang w:val="en-US"/>
        </w:rPr>
        <w:t>Novell</w:t>
      </w:r>
      <w:r w:rsidRPr="00712FEF">
        <w:t xml:space="preserve"> </w:t>
      </w:r>
      <w:r w:rsidRPr="00712FEF">
        <w:rPr>
          <w:lang w:val="en-US"/>
        </w:rPr>
        <w:t>NetWare</w:t>
      </w:r>
      <w:r w:rsidRPr="00712FEF">
        <w:t xml:space="preserve">, </w:t>
      </w:r>
      <w:r w:rsidRPr="00712FEF">
        <w:rPr>
          <w:lang w:val="en-US"/>
        </w:rPr>
        <w:t>BeOS</w:t>
      </w:r>
      <w:r w:rsidRPr="00712FEF">
        <w:t>.</w:t>
      </w:r>
    </w:p>
    <w:p w:rsidR="009C7F95" w:rsidRPr="00356F87" w:rsidRDefault="009C7F95" w:rsidP="00712FEF">
      <w:r>
        <w:t>Основными достоинствами Apache считаются надёжность и гибкость конфигурации. Он позволяет подключать внешние модули для предоставления данных, использовать СУБД для аутентификации пользователей, модифицировать сообщения об ошибках и т. д. Поддерживает IPv6.</w:t>
      </w:r>
    </w:p>
    <w:p w:rsidR="009C7F95" w:rsidRPr="00712FEF" w:rsidRDefault="009C7F95" w:rsidP="00712FEF">
      <w:r>
        <w:t>Ядро Apache включает в себя основные функциональные возможности, такие как обработка конфигурационных файлов, протокол HTTP и система загрузки модулей. Ядро (в отличие от модулей) полностью разрабатывается Apache Software Foundation, без участия сторонних программистов.</w:t>
      </w:r>
    </w:p>
    <w:p w:rsidR="009C7F95" w:rsidRDefault="009C7F95" w:rsidP="007D36CE">
      <w:r>
        <w:t>Теоретически, ядро apache может функционировать в чистом виде, без использования модулей. Однако, функциональность такого решения крайне ограничена.</w:t>
      </w:r>
    </w:p>
    <w:p w:rsidR="009C7F95" w:rsidRDefault="009C7F95" w:rsidP="00712FEF">
      <w:r>
        <w:t>Ядро Apache полностью написано на языке программирования C.</w:t>
      </w:r>
    </w:p>
    <w:p w:rsidR="009C7F95" w:rsidRDefault="009C7F95" w:rsidP="00712FEF">
      <w:r>
        <w:t>Система конфигурации Apache основана на текстовых конфигурационных файлах. Имеет три условных уровня конфигурации:</w:t>
      </w:r>
    </w:p>
    <w:p w:rsidR="009C7F95" w:rsidRDefault="009C7F95" w:rsidP="00712FEF">
      <w:r>
        <w:t>Конфигурация сервера (httpd.conf).</w:t>
      </w:r>
    </w:p>
    <w:p w:rsidR="009C7F95" w:rsidRDefault="009C7F95" w:rsidP="00712FEF">
      <w:r>
        <w:t>Конфигурация виртуального хоста (httpd.conf c версии 2.2 extra/httpd-vhosts.conf).</w:t>
      </w:r>
    </w:p>
    <w:p w:rsidR="009C7F95" w:rsidRPr="00356F87" w:rsidRDefault="009C7F95" w:rsidP="007D36CE">
      <w:r>
        <w:t>Конфигурация уровня директории (.htaccess).</w:t>
      </w:r>
    </w:p>
    <w:p w:rsidR="009C7F95" w:rsidRPr="007D36CE" w:rsidRDefault="009C7F95" w:rsidP="007D36CE">
      <w:r>
        <w:t>Имеет собственный язык конфигурационных файлов, основанный на блоках директив. Практически все параметры ядра могут быть изменены через конфигурационные файлы, вплоть до управления MPM. Большая часть модулей имеет собственные параметры.</w:t>
      </w:r>
    </w:p>
    <w:p w:rsidR="009C7F95" w:rsidRPr="007D36CE" w:rsidRDefault="009C7F95" w:rsidP="007D36CE">
      <w:r>
        <w:t>Часть модулей использует в своей работе конфигурационные файлы операционной системы (например /etc/passwd и /etc/hosts).</w:t>
      </w:r>
    </w:p>
    <w:p w:rsidR="009C7F95" w:rsidRPr="00356F87" w:rsidRDefault="009C7F95" w:rsidP="00712FEF">
      <w:r>
        <w:t>Помимо этого, параметры могут быть заданы через ключи командной строки.</w:t>
      </w:r>
    </w:p>
    <w:p w:rsidR="009C7F95" w:rsidRDefault="009C7F95" w:rsidP="00712FEF">
      <w:r>
        <w:t xml:space="preserve">Для работы </w:t>
      </w:r>
      <w:r>
        <w:rPr>
          <w:lang w:val="en-US"/>
        </w:rPr>
        <w:t>PHP</w:t>
      </w:r>
      <w:r>
        <w:t xml:space="preserve"> с </w:t>
      </w:r>
      <w:r>
        <w:rPr>
          <w:lang w:val="en-US"/>
        </w:rPr>
        <w:t>Oracle</w:t>
      </w:r>
      <w:r w:rsidRPr="007D36CE">
        <w:t xml:space="preserve"> 10</w:t>
      </w:r>
      <w:r>
        <w:rPr>
          <w:lang w:val="en-US"/>
        </w:rPr>
        <w:t>g</w:t>
      </w:r>
      <w:r w:rsidRPr="007D36CE">
        <w:t xml:space="preserve"> </w:t>
      </w:r>
      <w:r>
        <w:t xml:space="preserve">был использован модуль </w:t>
      </w:r>
      <w:r w:rsidRPr="007D36CE">
        <w:rPr>
          <w:lang w:val="en-US"/>
        </w:rPr>
        <w:t>php</w:t>
      </w:r>
      <w:r w:rsidRPr="007D36CE">
        <w:t>_</w:t>
      </w:r>
      <w:r w:rsidRPr="007D36CE">
        <w:rPr>
          <w:lang w:val="en-US"/>
        </w:rPr>
        <w:t>oci</w:t>
      </w:r>
      <w:r w:rsidRPr="007D36CE">
        <w:t>8</w:t>
      </w:r>
      <w:r>
        <w:t xml:space="preserve">. Он представляет из себя динамическую библиотеку данных </w:t>
      </w:r>
      <w:r>
        <w:rPr>
          <w:lang w:val="en-US"/>
        </w:rPr>
        <w:t>DLL</w:t>
      </w:r>
      <w:r>
        <w:t>.</w:t>
      </w:r>
    </w:p>
    <w:p w:rsidR="009C7F95" w:rsidRDefault="009C7F95" w:rsidP="00906845">
      <w:r>
        <w:t>В ходе выполнения проекта были выполнены функции представленные на рисунке 6.1.  Условные обозначения представлены в таблице 6.1</w:t>
      </w:r>
    </w:p>
    <w:p w:rsidR="009C7F95" w:rsidRPr="00906845" w:rsidRDefault="009C7F95" w:rsidP="00906845">
      <w:pPr>
        <w:jc w:val="center"/>
        <w:rPr>
          <w:sz w:val="24"/>
        </w:rPr>
      </w:pPr>
      <w:r w:rsidRPr="00906845">
        <w:rPr>
          <w:sz w:val="24"/>
        </w:rPr>
        <w:t>Таблица 6.1 Условные обозначения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785"/>
      </w:tblGrid>
      <w:tr w:rsidR="009C7F95" w:rsidRPr="00906845" w:rsidTr="00327682">
        <w:trPr>
          <w:jc w:val="center"/>
        </w:trPr>
        <w:tc>
          <w:tcPr>
            <w:tcW w:w="817" w:type="dxa"/>
          </w:tcPr>
          <w:p w:rsidR="009C7F95" w:rsidRPr="00327682" w:rsidRDefault="009C7F95" w:rsidP="00327682">
            <w:pPr>
              <w:ind w:firstLine="0"/>
              <w:jc w:val="center"/>
              <w:rPr>
                <w:sz w:val="24"/>
              </w:rPr>
            </w:pPr>
            <w:r w:rsidRPr="00327682">
              <w:rPr>
                <w:sz w:val="24"/>
              </w:rPr>
              <w:t>Имя</w:t>
            </w:r>
          </w:p>
        </w:tc>
        <w:tc>
          <w:tcPr>
            <w:tcW w:w="4785" w:type="dxa"/>
          </w:tcPr>
          <w:p w:rsidR="009C7F95" w:rsidRPr="00327682" w:rsidRDefault="009C7F95" w:rsidP="00327682">
            <w:pPr>
              <w:ind w:firstLine="0"/>
              <w:jc w:val="center"/>
              <w:rPr>
                <w:sz w:val="24"/>
              </w:rPr>
            </w:pPr>
            <w:r w:rsidRPr="00327682">
              <w:rPr>
                <w:sz w:val="24"/>
              </w:rPr>
              <w:t>Описание</w:t>
            </w:r>
          </w:p>
        </w:tc>
      </w:tr>
      <w:tr w:rsidR="009C7F95" w:rsidRPr="00906845" w:rsidTr="00327682">
        <w:trPr>
          <w:jc w:val="center"/>
        </w:trPr>
        <w:tc>
          <w:tcPr>
            <w:tcW w:w="817" w:type="dxa"/>
          </w:tcPr>
          <w:p w:rsidR="009C7F95" w:rsidRPr="00327682" w:rsidRDefault="009C7F95" w:rsidP="00327682">
            <w:pPr>
              <w:ind w:firstLine="0"/>
              <w:jc w:val="center"/>
              <w:rPr>
                <w:sz w:val="24"/>
                <w:lang w:val="en-US"/>
              </w:rPr>
            </w:pPr>
            <w:r w:rsidRPr="00327682">
              <w:rPr>
                <w:sz w:val="24"/>
                <w:lang w:val="en-US"/>
              </w:rPr>
              <w:t>M1</w:t>
            </w:r>
          </w:p>
        </w:tc>
        <w:tc>
          <w:tcPr>
            <w:tcW w:w="4785" w:type="dxa"/>
          </w:tcPr>
          <w:p w:rsidR="009C7F95" w:rsidRPr="00327682" w:rsidRDefault="009C7F95" w:rsidP="00327682">
            <w:pPr>
              <w:ind w:firstLine="0"/>
              <w:jc w:val="center"/>
              <w:rPr>
                <w:sz w:val="24"/>
              </w:rPr>
            </w:pPr>
            <w:r w:rsidRPr="00327682">
              <w:rPr>
                <w:sz w:val="24"/>
              </w:rPr>
              <w:t>Статистика оплат (Рисунок 6.2)</w:t>
            </w:r>
          </w:p>
        </w:tc>
      </w:tr>
      <w:tr w:rsidR="009C7F95" w:rsidRPr="00906845" w:rsidTr="00327682">
        <w:trPr>
          <w:jc w:val="center"/>
        </w:trPr>
        <w:tc>
          <w:tcPr>
            <w:tcW w:w="817" w:type="dxa"/>
          </w:tcPr>
          <w:p w:rsidR="009C7F95" w:rsidRPr="00327682" w:rsidRDefault="009C7F95" w:rsidP="00327682">
            <w:pPr>
              <w:ind w:firstLine="0"/>
              <w:jc w:val="center"/>
              <w:rPr>
                <w:sz w:val="24"/>
                <w:lang w:val="en-US"/>
              </w:rPr>
            </w:pPr>
            <w:r w:rsidRPr="00327682">
              <w:rPr>
                <w:sz w:val="24"/>
                <w:lang w:val="en-US"/>
              </w:rPr>
              <w:t>M2</w:t>
            </w:r>
          </w:p>
        </w:tc>
        <w:tc>
          <w:tcPr>
            <w:tcW w:w="4785" w:type="dxa"/>
          </w:tcPr>
          <w:p w:rsidR="009C7F95" w:rsidRPr="00327682" w:rsidRDefault="009C7F95" w:rsidP="00327682">
            <w:pPr>
              <w:ind w:firstLine="0"/>
              <w:jc w:val="center"/>
              <w:rPr>
                <w:sz w:val="24"/>
              </w:rPr>
            </w:pPr>
            <w:r w:rsidRPr="00327682">
              <w:rPr>
                <w:sz w:val="24"/>
              </w:rPr>
              <w:t>Добавление клиента (Рисунок 6.3)</w:t>
            </w:r>
          </w:p>
        </w:tc>
      </w:tr>
      <w:tr w:rsidR="009C7F95" w:rsidRPr="00906845" w:rsidTr="00327682">
        <w:trPr>
          <w:jc w:val="center"/>
        </w:trPr>
        <w:tc>
          <w:tcPr>
            <w:tcW w:w="817" w:type="dxa"/>
          </w:tcPr>
          <w:p w:rsidR="009C7F95" w:rsidRPr="00327682" w:rsidRDefault="009C7F95" w:rsidP="00327682">
            <w:pPr>
              <w:ind w:firstLine="0"/>
              <w:jc w:val="center"/>
              <w:rPr>
                <w:sz w:val="24"/>
                <w:lang w:val="en-US"/>
              </w:rPr>
            </w:pPr>
            <w:r w:rsidRPr="00327682">
              <w:rPr>
                <w:sz w:val="24"/>
                <w:lang w:val="en-US"/>
              </w:rPr>
              <w:t>M3</w:t>
            </w:r>
          </w:p>
        </w:tc>
        <w:tc>
          <w:tcPr>
            <w:tcW w:w="4785" w:type="dxa"/>
          </w:tcPr>
          <w:p w:rsidR="009C7F95" w:rsidRPr="00327682" w:rsidRDefault="009C7F95" w:rsidP="00327682">
            <w:pPr>
              <w:ind w:firstLine="0"/>
              <w:jc w:val="center"/>
              <w:rPr>
                <w:sz w:val="24"/>
              </w:rPr>
            </w:pPr>
            <w:r w:rsidRPr="00327682">
              <w:rPr>
                <w:sz w:val="24"/>
              </w:rPr>
              <w:t>Список клиентов (Рисунок 6.4)</w:t>
            </w:r>
          </w:p>
        </w:tc>
      </w:tr>
      <w:tr w:rsidR="009C7F95" w:rsidRPr="00906845" w:rsidTr="00327682">
        <w:trPr>
          <w:jc w:val="center"/>
        </w:trPr>
        <w:tc>
          <w:tcPr>
            <w:tcW w:w="817" w:type="dxa"/>
          </w:tcPr>
          <w:p w:rsidR="009C7F95" w:rsidRPr="00327682" w:rsidRDefault="009C7F95" w:rsidP="00327682">
            <w:pPr>
              <w:ind w:firstLine="0"/>
              <w:jc w:val="center"/>
              <w:rPr>
                <w:sz w:val="24"/>
                <w:lang w:val="en-US"/>
              </w:rPr>
            </w:pPr>
            <w:r w:rsidRPr="00327682">
              <w:rPr>
                <w:sz w:val="24"/>
                <w:lang w:val="en-US"/>
              </w:rPr>
              <w:t>M4</w:t>
            </w:r>
          </w:p>
        </w:tc>
        <w:tc>
          <w:tcPr>
            <w:tcW w:w="4785" w:type="dxa"/>
          </w:tcPr>
          <w:p w:rsidR="009C7F95" w:rsidRPr="00327682" w:rsidRDefault="009C7F95" w:rsidP="00327682">
            <w:pPr>
              <w:ind w:firstLine="0"/>
              <w:jc w:val="center"/>
              <w:rPr>
                <w:sz w:val="24"/>
              </w:rPr>
            </w:pPr>
            <w:r w:rsidRPr="00327682">
              <w:rPr>
                <w:sz w:val="24"/>
              </w:rPr>
              <w:t>Пополнение баланса (Рисунок 6.5)</w:t>
            </w:r>
          </w:p>
        </w:tc>
      </w:tr>
      <w:tr w:rsidR="009C7F95" w:rsidRPr="00906845" w:rsidTr="00327682">
        <w:trPr>
          <w:jc w:val="center"/>
        </w:trPr>
        <w:tc>
          <w:tcPr>
            <w:tcW w:w="817" w:type="dxa"/>
          </w:tcPr>
          <w:p w:rsidR="009C7F95" w:rsidRPr="00327682" w:rsidRDefault="009C7F95" w:rsidP="00327682">
            <w:pPr>
              <w:ind w:firstLine="0"/>
              <w:jc w:val="center"/>
              <w:rPr>
                <w:sz w:val="24"/>
                <w:lang w:val="en-US"/>
              </w:rPr>
            </w:pPr>
            <w:r w:rsidRPr="00327682">
              <w:rPr>
                <w:sz w:val="24"/>
                <w:lang w:val="en-US"/>
              </w:rPr>
              <w:t>M5</w:t>
            </w:r>
          </w:p>
        </w:tc>
        <w:tc>
          <w:tcPr>
            <w:tcW w:w="4785" w:type="dxa"/>
          </w:tcPr>
          <w:p w:rsidR="009C7F95" w:rsidRPr="00327682" w:rsidRDefault="009C7F95" w:rsidP="00327682">
            <w:pPr>
              <w:ind w:firstLine="0"/>
              <w:jc w:val="center"/>
              <w:rPr>
                <w:sz w:val="24"/>
              </w:rPr>
            </w:pPr>
            <w:r w:rsidRPr="00327682">
              <w:rPr>
                <w:sz w:val="24"/>
              </w:rPr>
              <w:t>Изменение данных о клиентах (Рисунок 6.6)</w:t>
            </w:r>
          </w:p>
        </w:tc>
      </w:tr>
      <w:tr w:rsidR="009C7F95" w:rsidRPr="00906845" w:rsidTr="00327682">
        <w:trPr>
          <w:jc w:val="center"/>
        </w:trPr>
        <w:tc>
          <w:tcPr>
            <w:tcW w:w="817" w:type="dxa"/>
          </w:tcPr>
          <w:p w:rsidR="009C7F95" w:rsidRPr="00327682" w:rsidRDefault="009C7F95" w:rsidP="00327682">
            <w:pPr>
              <w:ind w:firstLine="0"/>
              <w:jc w:val="center"/>
              <w:rPr>
                <w:sz w:val="24"/>
                <w:lang w:val="en-US"/>
              </w:rPr>
            </w:pPr>
            <w:r w:rsidRPr="00327682">
              <w:rPr>
                <w:sz w:val="24"/>
                <w:lang w:val="en-US"/>
              </w:rPr>
              <w:t>M6</w:t>
            </w:r>
          </w:p>
        </w:tc>
        <w:tc>
          <w:tcPr>
            <w:tcW w:w="4785" w:type="dxa"/>
          </w:tcPr>
          <w:p w:rsidR="009C7F95" w:rsidRPr="00327682" w:rsidRDefault="009C7F95" w:rsidP="00327682">
            <w:pPr>
              <w:ind w:firstLine="0"/>
              <w:jc w:val="center"/>
              <w:rPr>
                <w:sz w:val="24"/>
              </w:rPr>
            </w:pPr>
            <w:r w:rsidRPr="00327682">
              <w:rPr>
                <w:sz w:val="24"/>
              </w:rPr>
              <w:t>Полезная информация (Рисунок 6.7)</w:t>
            </w:r>
          </w:p>
        </w:tc>
      </w:tr>
      <w:tr w:rsidR="009C7F95" w:rsidRPr="00906845" w:rsidTr="00327682">
        <w:trPr>
          <w:jc w:val="center"/>
        </w:trPr>
        <w:tc>
          <w:tcPr>
            <w:tcW w:w="817" w:type="dxa"/>
          </w:tcPr>
          <w:p w:rsidR="009C7F95" w:rsidRPr="00327682" w:rsidRDefault="009C7F95" w:rsidP="00327682">
            <w:pPr>
              <w:ind w:firstLine="0"/>
              <w:jc w:val="center"/>
              <w:rPr>
                <w:sz w:val="24"/>
                <w:lang w:val="en-US"/>
              </w:rPr>
            </w:pPr>
            <w:r w:rsidRPr="00327682">
              <w:rPr>
                <w:sz w:val="24"/>
                <w:lang w:val="en-US"/>
              </w:rPr>
              <w:t>M7</w:t>
            </w:r>
          </w:p>
        </w:tc>
        <w:tc>
          <w:tcPr>
            <w:tcW w:w="4785" w:type="dxa"/>
          </w:tcPr>
          <w:p w:rsidR="009C7F95" w:rsidRPr="00327682" w:rsidRDefault="009C7F95" w:rsidP="00327682">
            <w:pPr>
              <w:ind w:firstLine="0"/>
              <w:jc w:val="center"/>
              <w:rPr>
                <w:sz w:val="24"/>
              </w:rPr>
            </w:pPr>
            <w:r w:rsidRPr="00327682">
              <w:rPr>
                <w:sz w:val="24"/>
              </w:rPr>
              <w:t>Активность портов (Рисунок 6.8)</w:t>
            </w:r>
          </w:p>
        </w:tc>
      </w:tr>
    </w:tbl>
    <w:p w:rsidR="009C7F95" w:rsidRDefault="009C7F95" w:rsidP="009E0A30">
      <w:pPr>
        <w:ind w:firstLine="0"/>
      </w:pPr>
    </w:p>
    <w:p w:rsidR="009C7F95" w:rsidRDefault="009C7F95" w:rsidP="00906845">
      <w:pPr>
        <w:tabs>
          <w:tab w:val="left" w:pos="1065"/>
          <w:tab w:val="center" w:pos="4677"/>
        </w:tabs>
        <w:ind w:firstLine="0"/>
        <w:jc w:val="center"/>
      </w:pPr>
      <w:r>
        <w:object w:dxaOrig="5724" w:dyaOrig="5157">
          <v:shape id="_x0000_i1029" type="#_x0000_t75" style="width:286.5pt;height:258pt" o:ole="">
            <v:imagedata r:id="rId21" o:title=""/>
          </v:shape>
          <o:OLEObject Type="Embed" ProgID="Visio.Drawing.11" ShapeID="_x0000_i1029" DrawAspect="Content" ObjectID="_1461484237" r:id="rId22"/>
        </w:object>
      </w:r>
    </w:p>
    <w:p w:rsidR="009C7F95" w:rsidRDefault="009C7F95" w:rsidP="00906845">
      <w:pPr>
        <w:tabs>
          <w:tab w:val="left" w:pos="1065"/>
          <w:tab w:val="center" w:pos="4677"/>
        </w:tabs>
        <w:ind w:firstLine="0"/>
        <w:jc w:val="center"/>
        <w:rPr>
          <w:sz w:val="24"/>
        </w:rPr>
      </w:pPr>
      <w:r w:rsidRPr="009E0A30">
        <w:rPr>
          <w:sz w:val="24"/>
        </w:rPr>
        <w:t xml:space="preserve">Рисунок 6.1 Функции клиентской части </w:t>
      </w:r>
    </w:p>
    <w:p w:rsidR="009C7F95" w:rsidRPr="009E0A30" w:rsidRDefault="009C7F95" w:rsidP="00906845">
      <w:pPr>
        <w:tabs>
          <w:tab w:val="left" w:pos="1065"/>
          <w:tab w:val="center" w:pos="4677"/>
        </w:tabs>
        <w:ind w:firstLine="0"/>
        <w:jc w:val="center"/>
        <w:rPr>
          <w:sz w:val="24"/>
        </w:rPr>
      </w:pPr>
    </w:p>
    <w:p w:rsidR="009C7F95" w:rsidRDefault="009C7F95" w:rsidP="00906845">
      <w:pPr>
        <w:tabs>
          <w:tab w:val="left" w:pos="1065"/>
          <w:tab w:val="center" w:pos="4677"/>
        </w:tabs>
        <w:ind w:firstLine="0"/>
        <w:jc w:val="left"/>
      </w:pPr>
      <w:r>
        <w:tab/>
      </w:r>
      <w:r>
        <w:br w:type="page"/>
      </w:r>
      <w:r w:rsidR="00520A1F">
        <w:rPr>
          <w:noProof/>
        </w:rPr>
        <w:pict>
          <v:shape id="Рисунок 9" o:spid="_x0000_i1030" type="#_x0000_t75" style="width:468pt;height:483pt;visibility:visible">
            <v:imagedata r:id="rId23" o:title=""/>
          </v:shape>
        </w:pict>
      </w:r>
    </w:p>
    <w:p w:rsidR="009C7F95" w:rsidRDefault="009C7F95" w:rsidP="009E0A30">
      <w:pPr>
        <w:spacing w:after="200" w:line="252" w:lineRule="auto"/>
        <w:ind w:firstLine="0"/>
        <w:contextualSpacing w:val="0"/>
        <w:jc w:val="center"/>
        <w:rPr>
          <w:sz w:val="24"/>
        </w:rPr>
      </w:pPr>
      <w:r w:rsidRPr="009E0A30">
        <w:rPr>
          <w:sz w:val="24"/>
        </w:rPr>
        <w:t>Рисунок 6.2 Статистика оплат</w:t>
      </w:r>
    </w:p>
    <w:p w:rsidR="009C7F95" w:rsidRPr="009E0A30" w:rsidRDefault="00520A1F" w:rsidP="009E0A30">
      <w:pPr>
        <w:ind w:firstLine="0"/>
        <w:jc w:val="center"/>
      </w:pPr>
      <w:r>
        <w:rPr>
          <w:noProof/>
        </w:rPr>
        <w:pict>
          <v:shape id="Рисунок 12" o:spid="_x0000_i1031" type="#_x0000_t75" style="width:465pt;height:314.25pt;visibility:visible">
            <v:imagedata r:id="rId24" o:title=""/>
          </v:shape>
        </w:pict>
      </w:r>
    </w:p>
    <w:p w:rsidR="009C7F95" w:rsidRDefault="009C7F95" w:rsidP="009E0A30">
      <w:pPr>
        <w:spacing w:after="200" w:line="252" w:lineRule="auto"/>
        <w:ind w:firstLine="0"/>
        <w:contextualSpacing w:val="0"/>
        <w:jc w:val="center"/>
        <w:rPr>
          <w:sz w:val="24"/>
        </w:rPr>
      </w:pPr>
      <w:r w:rsidRPr="009E0A30">
        <w:rPr>
          <w:sz w:val="24"/>
        </w:rPr>
        <w:t>Рисунок 6.3 Добавление клиента</w:t>
      </w:r>
    </w:p>
    <w:p w:rsidR="009C7F95" w:rsidRDefault="00520A1F" w:rsidP="009E0A30">
      <w:pPr>
        <w:spacing w:after="200" w:line="252" w:lineRule="auto"/>
        <w:ind w:firstLine="0"/>
        <w:contextualSpacing w:val="0"/>
        <w:jc w:val="center"/>
        <w:rPr>
          <w:sz w:val="24"/>
        </w:rPr>
      </w:pPr>
      <w:r>
        <w:rPr>
          <w:noProof/>
          <w:sz w:val="24"/>
        </w:rPr>
        <w:pict>
          <v:shape id="Рисунок 15" o:spid="_x0000_i1032" type="#_x0000_t75" style="width:464.25pt;height:189.75pt;visibility:visible">
            <v:imagedata r:id="rId25" o:title=""/>
          </v:shape>
        </w:pict>
      </w:r>
      <w:r w:rsidR="009C7F95">
        <w:rPr>
          <w:sz w:val="24"/>
        </w:rPr>
        <w:t>Рисунок 6.4 Список клиентов</w:t>
      </w:r>
    </w:p>
    <w:p w:rsidR="009C7F95" w:rsidRDefault="00520A1F" w:rsidP="009E0A30">
      <w:pPr>
        <w:spacing w:after="200" w:line="252" w:lineRule="auto"/>
        <w:ind w:firstLine="0"/>
        <w:contextualSpacing w:val="0"/>
        <w:jc w:val="center"/>
        <w:rPr>
          <w:sz w:val="24"/>
        </w:rPr>
      </w:pPr>
      <w:r>
        <w:rPr>
          <w:noProof/>
          <w:sz w:val="24"/>
        </w:rPr>
        <w:pict>
          <v:shape id="Рисунок 18" o:spid="_x0000_i1033" type="#_x0000_t75" style="width:463.5pt;height:334.5pt;visibility:visible">
            <v:imagedata r:id="rId26" o:title=""/>
          </v:shape>
        </w:pict>
      </w:r>
      <w:r w:rsidR="009C7F95">
        <w:rPr>
          <w:sz w:val="24"/>
        </w:rPr>
        <w:t>Рисунок 6.5 Пополнение баланса.</w:t>
      </w:r>
    </w:p>
    <w:p w:rsidR="009C7F95" w:rsidRDefault="00520A1F" w:rsidP="009E0A30">
      <w:pPr>
        <w:spacing w:after="200" w:line="252" w:lineRule="auto"/>
        <w:ind w:firstLine="0"/>
        <w:contextualSpacing w:val="0"/>
        <w:jc w:val="center"/>
        <w:rPr>
          <w:sz w:val="24"/>
        </w:rPr>
      </w:pPr>
      <w:r>
        <w:rPr>
          <w:noProof/>
          <w:sz w:val="24"/>
        </w:rPr>
        <w:pict>
          <v:shape id="Рисунок 21" o:spid="_x0000_i1034" type="#_x0000_t75" style="width:465pt;height:267pt;visibility:visible">
            <v:imagedata r:id="rId27" o:title=""/>
          </v:shape>
        </w:pict>
      </w:r>
      <w:r w:rsidR="009C7F95">
        <w:rPr>
          <w:sz w:val="24"/>
        </w:rPr>
        <w:t>Рисунок 6.6 Изменение данных о пользователе.</w:t>
      </w:r>
    </w:p>
    <w:p w:rsidR="009C7F95" w:rsidRDefault="00520A1F" w:rsidP="009E0A30">
      <w:pPr>
        <w:spacing w:after="200" w:line="252" w:lineRule="auto"/>
        <w:ind w:firstLine="0"/>
        <w:contextualSpacing w:val="0"/>
        <w:jc w:val="center"/>
        <w:rPr>
          <w:sz w:val="24"/>
        </w:rPr>
      </w:pPr>
      <w:r>
        <w:rPr>
          <w:noProof/>
          <w:sz w:val="24"/>
        </w:rPr>
        <w:pict>
          <v:shape id="Рисунок 24" o:spid="_x0000_i1035" type="#_x0000_t75" style="width:468pt;height:433.5pt;visibility:visible">
            <v:imagedata r:id="rId28" o:title=""/>
          </v:shape>
        </w:pict>
      </w:r>
      <w:r w:rsidR="009C7F95">
        <w:rPr>
          <w:sz w:val="24"/>
        </w:rPr>
        <w:t>Рисунок 6.7 Активность портов</w:t>
      </w:r>
    </w:p>
    <w:p w:rsidR="009C7F95" w:rsidRPr="009E0A30" w:rsidRDefault="00520A1F" w:rsidP="009E0A30">
      <w:pPr>
        <w:spacing w:after="200" w:line="252" w:lineRule="auto"/>
        <w:ind w:firstLine="0"/>
        <w:contextualSpacing w:val="0"/>
        <w:jc w:val="center"/>
        <w:rPr>
          <w:sz w:val="24"/>
        </w:rPr>
      </w:pPr>
      <w:r>
        <w:rPr>
          <w:noProof/>
          <w:sz w:val="24"/>
        </w:rPr>
        <w:pict>
          <v:shape id="Рисунок 27" o:spid="_x0000_i1036" type="#_x0000_t75" style="width:462pt;height:372.75pt;visibility:visible">
            <v:imagedata r:id="rId29" o:title=""/>
          </v:shape>
        </w:pict>
      </w:r>
      <w:r w:rsidR="009C7F95">
        <w:rPr>
          <w:sz w:val="24"/>
        </w:rPr>
        <w:t>Рисунок 6.8 Различная информация</w:t>
      </w:r>
      <w:r w:rsidR="009C7F95" w:rsidRPr="009E0A30">
        <w:rPr>
          <w:sz w:val="24"/>
        </w:rPr>
        <w:br w:type="page"/>
      </w:r>
    </w:p>
    <w:p w:rsidR="009C7F95" w:rsidRPr="00A712AA" w:rsidRDefault="009C7F95" w:rsidP="00F3569C">
      <w:pPr>
        <w:pStyle w:val="1"/>
      </w:pPr>
      <w:r>
        <w:t xml:space="preserve"> </w:t>
      </w:r>
      <w:bookmarkStart w:id="18" w:name="_Toc280694615"/>
      <w:r>
        <w:t>7 Заключение</w:t>
      </w:r>
      <w:bookmarkEnd w:id="18"/>
    </w:p>
    <w:p w:rsidR="009C7F95" w:rsidRDefault="009C7F95" w:rsidP="007F5734">
      <w:pPr>
        <w:spacing w:line="300" w:lineRule="auto"/>
        <w:ind w:firstLine="567"/>
        <w:rPr>
          <w:szCs w:val="28"/>
        </w:rPr>
      </w:pPr>
      <w:r w:rsidRPr="00496398">
        <w:rPr>
          <w:szCs w:val="28"/>
        </w:rPr>
        <w:t xml:space="preserve">В </w:t>
      </w:r>
      <w:r>
        <w:rPr>
          <w:szCs w:val="28"/>
        </w:rPr>
        <w:t xml:space="preserve">результате выполнения курсового проекта была спроектирована информационная система «Провайдер». Была проанализирована  предметная область, изучены   её функции, описаны </w:t>
      </w:r>
      <w:r w:rsidRPr="004A3761">
        <w:rPr>
          <w:szCs w:val="28"/>
        </w:rPr>
        <w:t>смысл операций и ограничений</w:t>
      </w:r>
      <w:r>
        <w:rPr>
          <w:szCs w:val="28"/>
        </w:rPr>
        <w:t xml:space="preserve"> с помощью </w:t>
      </w:r>
      <w:r w:rsidRPr="004A3761">
        <w:rPr>
          <w:szCs w:val="28"/>
        </w:rPr>
        <w:t>диаграмм</w:t>
      </w:r>
      <w:r>
        <w:rPr>
          <w:szCs w:val="28"/>
        </w:rPr>
        <w:t xml:space="preserve">ы </w:t>
      </w:r>
      <w:r w:rsidRPr="004A3761">
        <w:rPr>
          <w:szCs w:val="28"/>
        </w:rPr>
        <w:t xml:space="preserve"> потоков данных</w:t>
      </w:r>
      <w:r>
        <w:rPr>
          <w:szCs w:val="28"/>
        </w:rPr>
        <w:t>. На основе выделенных информационных объектов и их атрибутов построена концептуальная и логическая модель.   Для защиты нашей базы  данных от неправильного внесения изменений,  целостность данных была разграничена на три  составляющие: целостность объектов, целостность приложения и ссылочная целостность.</w:t>
      </w:r>
    </w:p>
    <w:p w:rsidR="009C7F95" w:rsidRDefault="009C7F95" w:rsidP="007F5734">
      <w:pPr>
        <w:spacing w:line="300" w:lineRule="auto"/>
        <w:ind w:firstLine="567"/>
        <w:rPr>
          <w:szCs w:val="28"/>
        </w:rPr>
      </w:pPr>
      <w:r w:rsidRPr="00AA0E17">
        <w:rPr>
          <w:szCs w:val="28"/>
        </w:rPr>
        <w:t>Физическая модель данных представлена реляционными таблицами</w:t>
      </w:r>
      <w:r>
        <w:rPr>
          <w:szCs w:val="28"/>
        </w:rPr>
        <w:t>, вся информация которых содержится в базе данных, реализованной на СУБД</w:t>
      </w:r>
      <w:r w:rsidRPr="007C5F61">
        <w:rPr>
          <w:szCs w:val="28"/>
        </w:rPr>
        <w:t xml:space="preserve"> </w:t>
      </w:r>
      <w:r>
        <w:rPr>
          <w:szCs w:val="28"/>
          <w:lang w:val="en-US"/>
        </w:rPr>
        <w:t>Oracle</w:t>
      </w:r>
      <w:r w:rsidRPr="007C5F61">
        <w:rPr>
          <w:szCs w:val="28"/>
        </w:rPr>
        <w:t xml:space="preserve"> 10</w:t>
      </w:r>
      <w:r>
        <w:rPr>
          <w:szCs w:val="28"/>
          <w:lang w:val="en-US"/>
        </w:rPr>
        <w:t>g</w:t>
      </w:r>
      <w:r>
        <w:rPr>
          <w:szCs w:val="28"/>
        </w:rPr>
        <w:t xml:space="preserve">. Была спроектирована и реализована информационная система описанная созданием базы и запросов на языке </w:t>
      </w:r>
      <w:r>
        <w:rPr>
          <w:szCs w:val="28"/>
          <w:lang w:val="en-US"/>
        </w:rPr>
        <w:t>SQL</w:t>
      </w:r>
      <w:r w:rsidRPr="00876A87">
        <w:rPr>
          <w:szCs w:val="28"/>
        </w:rPr>
        <w:t>.</w:t>
      </w:r>
      <w:r>
        <w:rPr>
          <w:szCs w:val="28"/>
        </w:rPr>
        <w:t xml:space="preserve"> </w:t>
      </w:r>
    </w:p>
    <w:p w:rsidR="009C7F95" w:rsidRPr="00712FEF" w:rsidRDefault="009C7F95" w:rsidP="00712FEF">
      <w:pPr>
        <w:spacing w:line="300" w:lineRule="auto"/>
        <w:ind w:firstLine="567"/>
        <w:rPr>
          <w:szCs w:val="28"/>
        </w:rPr>
      </w:pPr>
      <w:r>
        <w:rPr>
          <w:szCs w:val="28"/>
        </w:rPr>
        <w:t xml:space="preserve">Так же в процессе выполнения проекта была реализована клиентская часть в виде сайта. Сайт был выполнен в виде шаблона для дальнейшего использования. Т.е в нем минимум дизайна и максимум функциональности. В целом при создании сайта статистики данная модель будет вполне работоспособна.  </w:t>
      </w:r>
    </w:p>
    <w:p w:rsidR="009C7F95" w:rsidRDefault="009C7F95">
      <w:pPr>
        <w:spacing w:after="200" w:line="252" w:lineRule="auto"/>
        <w:ind w:firstLine="0"/>
        <w:contextualSpacing w:val="0"/>
        <w:jc w:val="left"/>
        <w:rPr>
          <w:b/>
          <w:szCs w:val="28"/>
        </w:rPr>
      </w:pPr>
      <w:r>
        <w:rPr>
          <w:b/>
          <w:szCs w:val="28"/>
        </w:rPr>
        <w:br w:type="page"/>
      </w:r>
    </w:p>
    <w:p w:rsidR="009C7F95" w:rsidRPr="00F82C53" w:rsidRDefault="009C7F95" w:rsidP="00F3569C">
      <w:pPr>
        <w:pStyle w:val="1"/>
      </w:pPr>
      <w:bookmarkStart w:id="19" w:name="_Toc280694616"/>
      <w:r>
        <w:t>8 Список литературы</w:t>
      </w:r>
      <w:bookmarkEnd w:id="19"/>
    </w:p>
    <w:p w:rsidR="009C7F95" w:rsidRPr="00F82C53" w:rsidRDefault="009C7F95" w:rsidP="00F82C53">
      <w:pPr>
        <w:ind w:left="420"/>
        <w:rPr>
          <w:b/>
          <w:szCs w:val="28"/>
        </w:rPr>
      </w:pPr>
    </w:p>
    <w:p w:rsidR="009C7F95" w:rsidRDefault="009C7F95" w:rsidP="007F5734">
      <w:pPr>
        <w:ind w:firstLine="708"/>
        <w:rPr>
          <w:szCs w:val="28"/>
        </w:rPr>
      </w:pPr>
      <w:r w:rsidRPr="00147896">
        <w:rPr>
          <w:szCs w:val="28"/>
        </w:rPr>
        <w:t xml:space="preserve">1. </w:t>
      </w:r>
      <w:r>
        <w:rPr>
          <w:szCs w:val="28"/>
        </w:rPr>
        <w:t xml:space="preserve">Дж. Грофф, П. Вайнберг: «Энциклопедия </w:t>
      </w:r>
      <w:r>
        <w:rPr>
          <w:szCs w:val="28"/>
          <w:lang w:val="en-US"/>
        </w:rPr>
        <w:t>SQL</w:t>
      </w:r>
      <w:r>
        <w:rPr>
          <w:szCs w:val="28"/>
        </w:rPr>
        <w:t>», Питер, 2004 год;</w:t>
      </w:r>
    </w:p>
    <w:p w:rsidR="009C7F95" w:rsidRDefault="009C7F95" w:rsidP="007F5734">
      <w:pPr>
        <w:tabs>
          <w:tab w:val="left" w:pos="567"/>
        </w:tabs>
        <w:rPr>
          <w:szCs w:val="28"/>
        </w:rPr>
      </w:pPr>
      <w:r>
        <w:rPr>
          <w:szCs w:val="28"/>
        </w:rPr>
        <w:t>2. Г.А Черноморов «Базы данных в среде промышленных СУБД»</w:t>
      </w:r>
      <w:r w:rsidRPr="00303D9A">
        <w:t xml:space="preserve"> </w:t>
      </w:r>
      <w:r w:rsidRPr="00303D9A">
        <w:rPr>
          <w:szCs w:val="28"/>
        </w:rPr>
        <w:t>- Новочеркасск : ЮРГТУ, 2006</w:t>
      </w:r>
      <w:r>
        <w:rPr>
          <w:szCs w:val="28"/>
        </w:rPr>
        <w:t>;</w:t>
      </w:r>
    </w:p>
    <w:p w:rsidR="009C7F95" w:rsidRDefault="009C7F95" w:rsidP="007F5734">
      <w:pPr>
        <w:tabs>
          <w:tab w:val="left" w:pos="567"/>
        </w:tabs>
        <w:rPr>
          <w:szCs w:val="28"/>
        </w:rPr>
      </w:pPr>
      <w:r>
        <w:rPr>
          <w:szCs w:val="28"/>
        </w:rPr>
        <w:t xml:space="preserve">3. </w:t>
      </w:r>
      <w:r w:rsidRPr="00303D9A">
        <w:rPr>
          <w:szCs w:val="28"/>
        </w:rPr>
        <w:t>Дейт К. Введение в системы баз данных. К.; М.; Спб; Издат. Дом «Вильямс». 2000.</w:t>
      </w:r>
    </w:p>
    <w:p w:rsidR="009C7F95" w:rsidRDefault="009C7F95" w:rsidP="007F5734">
      <w:pPr>
        <w:tabs>
          <w:tab w:val="left" w:pos="567"/>
        </w:tabs>
        <w:rPr>
          <w:szCs w:val="28"/>
        </w:rPr>
      </w:pPr>
      <w:r>
        <w:rPr>
          <w:szCs w:val="28"/>
        </w:rPr>
        <w:t>4. Г.Хансен, Д. Хансен «Базы данных:разработка и управление»</w:t>
      </w:r>
      <w:r w:rsidRPr="00303D9A">
        <w:t xml:space="preserve"> </w:t>
      </w:r>
      <w:r w:rsidRPr="00303D9A">
        <w:rPr>
          <w:szCs w:val="28"/>
        </w:rPr>
        <w:t>//Пер. с англ. – М.: ЗАО «Издательство БИНОМ», - 2003.-704 с.:ил</w:t>
      </w:r>
    </w:p>
    <w:p w:rsidR="009C7F95" w:rsidRDefault="009C7F95" w:rsidP="007F5734">
      <w:pPr>
        <w:tabs>
          <w:tab w:val="left" w:pos="567"/>
        </w:tabs>
        <w:ind w:firstLine="567"/>
        <w:rPr>
          <w:szCs w:val="28"/>
        </w:rPr>
      </w:pPr>
      <w:r>
        <w:rPr>
          <w:szCs w:val="28"/>
        </w:rPr>
        <w:tab/>
        <w:t>5. М.Я. Выгодский: «Проектирование баз данных», Москва, 2005.</w:t>
      </w:r>
    </w:p>
    <w:p w:rsidR="009C7F95" w:rsidRDefault="009C7F95" w:rsidP="007F5734">
      <w:pPr>
        <w:tabs>
          <w:tab w:val="left" w:pos="567"/>
        </w:tabs>
        <w:ind w:firstLine="567"/>
        <w:rPr>
          <w:szCs w:val="28"/>
        </w:rPr>
      </w:pPr>
      <w:r>
        <w:rPr>
          <w:szCs w:val="28"/>
        </w:rPr>
        <w:tab/>
        <w:t>6.</w:t>
      </w:r>
      <w:r w:rsidRPr="00303D9A">
        <w:t xml:space="preserve"> </w:t>
      </w:r>
      <w:r w:rsidRPr="00303D9A">
        <w:rPr>
          <w:szCs w:val="28"/>
        </w:rPr>
        <w:t>http://rostow-na-donu.ru/organizacii/dsbw~tours.html</w:t>
      </w:r>
    </w:p>
    <w:p w:rsidR="009C7F95" w:rsidRDefault="009C7F95" w:rsidP="00F82C53">
      <w:pPr>
        <w:rPr>
          <w:szCs w:val="28"/>
        </w:rPr>
      </w:pPr>
    </w:p>
    <w:p w:rsidR="009C7F95" w:rsidRDefault="009C7F95" w:rsidP="00F3569C">
      <w:pPr>
        <w:pStyle w:val="1"/>
      </w:pPr>
      <w:r>
        <w:br w:type="page"/>
      </w:r>
      <w:bookmarkStart w:id="20" w:name="_Toc280694617"/>
      <w:r>
        <w:t>9 Приложения</w:t>
      </w:r>
      <w:bookmarkEnd w:id="20"/>
      <w:r w:rsidRPr="001D45A8">
        <w:t xml:space="preserve"> </w:t>
      </w:r>
    </w:p>
    <w:p w:rsidR="009C7F95" w:rsidRDefault="009C7F95" w:rsidP="003F643F">
      <w:pPr>
        <w:pStyle w:val="2"/>
      </w:pPr>
      <w:bookmarkStart w:id="21" w:name="_Toc280694618"/>
      <w:r>
        <w:t xml:space="preserve">Приложение </w:t>
      </w:r>
      <w:r w:rsidRPr="001D45A8">
        <w:rPr>
          <w:lang w:val="en-US"/>
        </w:rPr>
        <w:t>A</w:t>
      </w:r>
      <w:r w:rsidRPr="001D45A8">
        <w:t xml:space="preserve"> </w:t>
      </w:r>
      <w:r>
        <w:t>Макетные данные</w:t>
      </w:r>
      <w:bookmarkEnd w:id="21"/>
    </w:p>
    <w:p w:rsidR="009C7F95" w:rsidRPr="008B27D6" w:rsidRDefault="009C7F95" w:rsidP="00DB6B1D">
      <w:pPr>
        <w:ind w:firstLine="0"/>
        <w:jc w:val="center"/>
        <w:rPr>
          <w:sz w:val="24"/>
        </w:rPr>
      </w:pPr>
      <w:r w:rsidRPr="008B27D6">
        <w:rPr>
          <w:sz w:val="24"/>
        </w:rPr>
        <w:t>Таблица 9.</w:t>
      </w:r>
      <w:r w:rsidRPr="008B27D6">
        <w:rPr>
          <w:sz w:val="24"/>
          <w:lang w:val="en-US"/>
        </w:rPr>
        <w:t>A</w:t>
      </w:r>
      <w:r w:rsidRPr="008B27D6">
        <w:rPr>
          <w:sz w:val="24"/>
        </w:rPr>
        <w:t>.1 «</w:t>
      </w:r>
      <w:r w:rsidRPr="008B27D6">
        <w:rPr>
          <w:sz w:val="24"/>
          <w:lang w:val="en-US"/>
        </w:rPr>
        <w:t>Debit</w:t>
      </w:r>
      <w:r w:rsidRPr="008B27D6">
        <w:rPr>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2412"/>
        <w:gridCol w:w="3259"/>
      </w:tblGrid>
      <w:tr w:rsidR="009C7F95" w:rsidTr="00327682">
        <w:trPr>
          <w:trHeight w:val="401"/>
          <w:jc w:val="center"/>
        </w:trPr>
        <w:tc>
          <w:tcPr>
            <w:tcW w:w="2273" w:type="dxa"/>
          </w:tcPr>
          <w:p w:rsidR="009C7F95" w:rsidRPr="00682386" w:rsidRDefault="009C7F95" w:rsidP="00327682">
            <w:pPr>
              <w:ind w:firstLine="0"/>
            </w:pPr>
            <w:r w:rsidRPr="00682386">
              <w:t>23.12.2010</w:t>
            </w:r>
          </w:p>
        </w:tc>
        <w:tc>
          <w:tcPr>
            <w:tcW w:w="2412" w:type="dxa"/>
          </w:tcPr>
          <w:p w:rsidR="009C7F95" w:rsidRPr="00682386" w:rsidRDefault="009C7F95" w:rsidP="00327682">
            <w:pPr>
              <w:ind w:firstLine="0"/>
            </w:pPr>
            <w:r w:rsidRPr="00682386">
              <w:t>50</w:t>
            </w:r>
          </w:p>
        </w:tc>
        <w:tc>
          <w:tcPr>
            <w:tcW w:w="3259" w:type="dxa"/>
          </w:tcPr>
          <w:p w:rsidR="009C7F95" w:rsidRPr="00682386" w:rsidRDefault="009C7F95" w:rsidP="00327682">
            <w:pPr>
              <w:ind w:firstLine="0"/>
            </w:pPr>
            <w:r w:rsidRPr="00682386">
              <w:t>Usluga</w:t>
            </w:r>
          </w:p>
        </w:tc>
      </w:tr>
      <w:tr w:rsidR="009C7F95" w:rsidTr="00327682">
        <w:trPr>
          <w:jc w:val="center"/>
        </w:trPr>
        <w:tc>
          <w:tcPr>
            <w:tcW w:w="2273" w:type="dxa"/>
          </w:tcPr>
          <w:p w:rsidR="009C7F95" w:rsidRPr="00682386" w:rsidRDefault="009C7F95" w:rsidP="00327682">
            <w:pPr>
              <w:ind w:firstLine="0"/>
            </w:pPr>
            <w:r w:rsidRPr="00682386">
              <w:t>31.12.2010</w:t>
            </w:r>
          </w:p>
        </w:tc>
        <w:tc>
          <w:tcPr>
            <w:tcW w:w="2412" w:type="dxa"/>
          </w:tcPr>
          <w:p w:rsidR="009C7F95" w:rsidRPr="00682386" w:rsidRDefault="009C7F95" w:rsidP="00327682">
            <w:pPr>
              <w:ind w:firstLine="0"/>
            </w:pPr>
            <w:r w:rsidRPr="00682386">
              <w:t>100</w:t>
            </w:r>
          </w:p>
        </w:tc>
        <w:tc>
          <w:tcPr>
            <w:tcW w:w="3259" w:type="dxa"/>
          </w:tcPr>
          <w:p w:rsidR="009C7F95" w:rsidRPr="00682386" w:rsidRDefault="009C7F95" w:rsidP="00327682">
            <w:pPr>
              <w:ind w:firstLine="0"/>
            </w:pPr>
            <w:r w:rsidRPr="00682386">
              <w:t>Tarif</w:t>
            </w:r>
          </w:p>
        </w:tc>
      </w:tr>
      <w:tr w:rsidR="009C7F95" w:rsidTr="00327682">
        <w:trPr>
          <w:jc w:val="center"/>
        </w:trPr>
        <w:tc>
          <w:tcPr>
            <w:tcW w:w="2273" w:type="dxa"/>
          </w:tcPr>
          <w:p w:rsidR="009C7F95" w:rsidRPr="00682386" w:rsidRDefault="009C7F95" w:rsidP="00327682">
            <w:pPr>
              <w:ind w:firstLine="0"/>
            </w:pPr>
            <w:r w:rsidRPr="00682386">
              <w:t>08.12.2010</w:t>
            </w:r>
          </w:p>
        </w:tc>
        <w:tc>
          <w:tcPr>
            <w:tcW w:w="2412" w:type="dxa"/>
          </w:tcPr>
          <w:p w:rsidR="009C7F95" w:rsidRPr="00682386" w:rsidRDefault="009C7F95" w:rsidP="00327682">
            <w:pPr>
              <w:ind w:firstLine="0"/>
            </w:pPr>
            <w:r w:rsidRPr="00682386">
              <w:t>500</w:t>
            </w:r>
          </w:p>
        </w:tc>
        <w:tc>
          <w:tcPr>
            <w:tcW w:w="3259" w:type="dxa"/>
          </w:tcPr>
          <w:p w:rsidR="009C7F95" w:rsidRPr="00682386" w:rsidRDefault="009C7F95" w:rsidP="00327682">
            <w:pPr>
              <w:ind w:firstLine="0"/>
            </w:pPr>
            <w:r w:rsidRPr="00682386">
              <w:t>Tarif</w:t>
            </w:r>
          </w:p>
        </w:tc>
      </w:tr>
      <w:tr w:rsidR="009C7F95" w:rsidTr="00327682">
        <w:trPr>
          <w:jc w:val="center"/>
        </w:trPr>
        <w:tc>
          <w:tcPr>
            <w:tcW w:w="2273" w:type="dxa"/>
          </w:tcPr>
          <w:p w:rsidR="009C7F95" w:rsidRPr="00682386" w:rsidRDefault="009C7F95" w:rsidP="00327682">
            <w:pPr>
              <w:ind w:firstLine="0"/>
            </w:pPr>
            <w:r w:rsidRPr="00682386">
              <w:t>14.12.2010</w:t>
            </w:r>
          </w:p>
        </w:tc>
        <w:tc>
          <w:tcPr>
            <w:tcW w:w="2412" w:type="dxa"/>
          </w:tcPr>
          <w:p w:rsidR="009C7F95" w:rsidRPr="00682386" w:rsidRDefault="009C7F95" w:rsidP="00327682">
            <w:pPr>
              <w:ind w:firstLine="0"/>
            </w:pPr>
            <w:r w:rsidRPr="00682386">
              <w:t>200</w:t>
            </w:r>
          </w:p>
        </w:tc>
        <w:tc>
          <w:tcPr>
            <w:tcW w:w="3259" w:type="dxa"/>
          </w:tcPr>
          <w:p w:rsidR="009C7F95" w:rsidRPr="00682386" w:rsidRDefault="009C7F95" w:rsidP="00327682">
            <w:pPr>
              <w:ind w:firstLine="0"/>
            </w:pPr>
            <w:r w:rsidRPr="00682386">
              <w:t>Tarif</w:t>
            </w:r>
          </w:p>
        </w:tc>
      </w:tr>
    </w:tbl>
    <w:p w:rsidR="009C7F95" w:rsidRPr="001D45A8" w:rsidRDefault="009C7F95" w:rsidP="00DB6B1D">
      <w:pPr>
        <w:ind w:firstLine="0"/>
        <w:rPr>
          <w:szCs w:val="28"/>
          <w:lang w:val="en-US"/>
        </w:rPr>
      </w:pPr>
    </w:p>
    <w:p w:rsidR="009C7F95" w:rsidRPr="008B27D6" w:rsidRDefault="009C7F95" w:rsidP="00DB6B1D">
      <w:pPr>
        <w:ind w:firstLine="0"/>
        <w:jc w:val="center"/>
        <w:rPr>
          <w:sz w:val="24"/>
          <w:lang w:val="en-US"/>
        </w:rPr>
      </w:pPr>
      <w:r w:rsidRPr="008B27D6">
        <w:rPr>
          <w:sz w:val="24"/>
        </w:rPr>
        <w:t>Таблица</w:t>
      </w:r>
      <w:r w:rsidRPr="008B27D6">
        <w:rPr>
          <w:sz w:val="24"/>
          <w:lang w:val="en-US"/>
        </w:rPr>
        <w:t xml:space="preserve"> 9.A.2 «Dogovor».</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1217"/>
        <w:gridCol w:w="1217"/>
        <w:gridCol w:w="1412"/>
        <w:gridCol w:w="760"/>
        <w:gridCol w:w="1020"/>
        <w:gridCol w:w="880"/>
        <w:gridCol w:w="1100"/>
      </w:tblGrid>
      <w:tr w:rsidR="009C7F95" w:rsidRPr="008B27D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NOMER</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DATE2</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DATE3</w:t>
            </w:r>
          </w:p>
        </w:tc>
        <w:tc>
          <w:tcPr>
            <w:tcW w:w="12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INN</w:t>
            </w:r>
          </w:p>
        </w:tc>
        <w:tc>
          <w:tcPr>
            <w:tcW w:w="7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ID_U</w:t>
            </w:r>
          </w:p>
        </w:tc>
        <w:tc>
          <w:tcPr>
            <w:tcW w:w="102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MONEY</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PASS</w:t>
            </w:r>
          </w:p>
        </w:tc>
        <w:tc>
          <w:tcPr>
            <w:tcW w:w="11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STATUS</w:t>
            </w:r>
          </w:p>
        </w:tc>
      </w:tr>
      <w:tr w:rsidR="009C7F95" w:rsidRPr="008B27D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npi013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17.12.2010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17.12.2011</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13</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5656</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npi001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01.11.2010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lang w:val="en-US"/>
              </w:rPr>
              <w:t>30.04.</w:t>
            </w:r>
            <w:r w:rsidRPr="00327682">
              <w:rPr>
                <w:rFonts w:ascii="Microsoft Sans Serif" w:hAnsi="Microsoft Sans Serif" w:cs="Microsoft Sans Serif"/>
                <w:color w:val="000000"/>
                <w:sz w:val="20"/>
                <w:szCs w:val="20"/>
              </w:rPr>
              <w:t>2013</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1100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npi001</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npi002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23.11.2010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23.11.2012</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npi002</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npi003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23.11.2010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28.07.2012</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npi003</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npi004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23.11.2010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17.02.2012</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npi004</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npi005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02.11.2010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22.10.2011</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npi005</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npi006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25.11.2010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28.07.2012</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npi006</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npi007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28.07.2012</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npi007</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npi008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09.11.2010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28.07.2012</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npi008</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npi009 </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04.11.2010</w:t>
            </w:r>
          </w:p>
        </w:tc>
        <w:tc>
          <w:tcPr>
            <w:tcW w:w="11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28.07.2012</w:t>
            </w:r>
          </w:p>
        </w:tc>
        <w:tc>
          <w:tcPr>
            <w:tcW w:w="128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7,77778E+11</w:t>
            </w:r>
          </w:p>
        </w:tc>
        <w:tc>
          <w:tcPr>
            <w:tcW w:w="76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w:t>
            </w:r>
          </w:p>
        </w:tc>
        <w:tc>
          <w:tcPr>
            <w:tcW w:w="10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8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npi009</w:t>
            </w:r>
          </w:p>
        </w:tc>
        <w:tc>
          <w:tcPr>
            <w:tcW w:w="11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bl>
    <w:p w:rsidR="009C7F95" w:rsidRPr="001D45A8" w:rsidRDefault="009C7F95" w:rsidP="00DB6B1D">
      <w:pPr>
        <w:ind w:firstLine="0"/>
        <w:jc w:val="center"/>
        <w:rPr>
          <w:szCs w:val="28"/>
          <w:lang w:val="en-US"/>
        </w:rPr>
      </w:pPr>
    </w:p>
    <w:p w:rsidR="009C7F95" w:rsidRPr="008B27D6" w:rsidRDefault="009C7F95" w:rsidP="00DB6B1D">
      <w:pPr>
        <w:ind w:firstLine="0"/>
        <w:jc w:val="center"/>
        <w:rPr>
          <w:sz w:val="24"/>
          <w:lang w:val="en-US"/>
        </w:rPr>
      </w:pPr>
      <w:r w:rsidRPr="008B27D6">
        <w:rPr>
          <w:sz w:val="24"/>
        </w:rPr>
        <w:t>Таблица</w:t>
      </w:r>
      <w:r w:rsidRPr="008B27D6">
        <w:rPr>
          <w:sz w:val="24"/>
          <w:lang w:val="en-US"/>
        </w:rPr>
        <w:t xml:space="preserve"> 9.A.3 «Ip»</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701"/>
        <w:gridCol w:w="992"/>
        <w:gridCol w:w="1607"/>
        <w:gridCol w:w="803"/>
        <w:gridCol w:w="884"/>
        <w:gridCol w:w="676"/>
        <w:gridCol w:w="567"/>
        <w:gridCol w:w="1040"/>
      </w:tblGrid>
      <w:tr w:rsidR="009C7F95" w:rsidRPr="008B27D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TIME1</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WITH_ADRESS</w:t>
            </w:r>
          </w:p>
        </w:tc>
        <w:tc>
          <w:tcPr>
            <w:tcW w:w="992"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WITH PORT</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ON ADRESS</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ON PORT</w:t>
            </w:r>
          </w:p>
        </w:tc>
        <w:tc>
          <w:tcPr>
            <w:tcW w:w="56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lang w:val="en-US"/>
              </w:rPr>
              <w:t>B</w:t>
            </w:r>
          </w:p>
        </w:tc>
        <w:tc>
          <w:tcPr>
            <w:tcW w:w="676"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 xml:space="preserve"> W I</w:t>
            </w:r>
          </w:p>
        </w:tc>
        <w:tc>
          <w:tcPr>
            <w:tcW w:w="56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ON I</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NOMER</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16-NOV-10 01.53.00.000000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205.188.8.238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443</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lang w:val="en-US"/>
              </w:rPr>
              <w:t>109.106.195.3</w:t>
            </w:r>
            <w:r w:rsidRPr="00327682">
              <w:rPr>
                <w:rFonts w:ascii="Microsoft Sans Serif" w:hAnsi="Microsoft Sans Serif" w:cs="Microsoft Sans Serif"/>
                <w:color w:val="000000"/>
                <w:sz w:val="20"/>
                <w:szCs w:val="20"/>
              </w:rPr>
              <w:t>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195.239.111.21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137</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01.53.00.000000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01.53.00.000000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301</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195.49.206.219</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55928</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44758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48</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95.139.188.235</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26871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44758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137</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195.49.206.219</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63698</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44758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01.54.00.000000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301</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195.239.111.21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137</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77.37.171.143</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64200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44758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95.139.188.235</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27309</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44758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152</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195.239.111.21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320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95.139.188.235</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26871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44758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91.209.196.174</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7930</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140885</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80.239.174.44</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7931</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132</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7930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91.209.196.174</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80</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195.239.111.21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320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01.55.00.000000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344</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137</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195.239.111.21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77.37.171.143</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64200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44758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7931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80.239.174.44</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80</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3135</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109.106.192.3</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109.106.192.3</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53</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3135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424</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320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344</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91.209.196.174</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7930</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1532</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65.55.158.118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3544</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58497</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137</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7881</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109.234.153.37</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301</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01.56.00.000000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81.19.70.48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7928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5204</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7928</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81.19.70.48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110</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01.57.00.000000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81.19.70.48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110</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7928</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01.58.00.000000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86</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01.58.00.000000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195.239.111.21</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5222</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7883</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160</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8961C6" w:rsidTr="00327682">
        <w:trPr>
          <w:trHeight w:val="255"/>
        </w:trPr>
        <w:tc>
          <w:tcPr>
            <w:tcW w:w="209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16-NOV-10 01.58.00.000000 PM</w:t>
            </w:r>
          </w:p>
        </w:tc>
        <w:tc>
          <w:tcPr>
            <w:tcW w:w="1701"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205.188.8.238</w:t>
            </w:r>
          </w:p>
        </w:tc>
        <w:tc>
          <w:tcPr>
            <w:tcW w:w="992"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443</w:t>
            </w:r>
          </w:p>
        </w:tc>
        <w:tc>
          <w:tcPr>
            <w:tcW w:w="1607"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109.106.195.31</w:t>
            </w:r>
          </w:p>
        </w:tc>
        <w:tc>
          <w:tcPr>
            <w:tcW w:w="803"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7872</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359</w:t>
            </w:r>
          </w:p>
        </w:tc>
        <w:tc>
          <w:tcPr>
            <w:tcW w:w="676"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567"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345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bl>
    <w:p w:rsidR="009C7F95" w:rsidRPr="001D45A8" w:rsidRDefault="009C7F95" w:rsidP="00DB6B1D">
      <w:pPr>
        <w:ind w:firstLine="0"/>
        <w:rPr>
          <w:szCs w:val="28"/>
          <w:lang w:val="en-US"/>
        </w:rPr>
      </w:pPr>
    </w:p>
    <w:p w:rsidR="009C7F95" w:rsidRPr="008B27D6" w:rsidRDefault="009C7F95" w:rsidP="00DB6B1D">
      <w:pPr>
        <w:ind w:firstLine="0"/>
        <w:jc w:val="center"/>
        <w:rPr>
          <w:sz w:val="24"/>
          <w:lang w:val="en-US"/>
        </w:rPr>
      </w:pPr>
      <w:r w:rsidRPr="008B27D6">
        <w:rPr>
          <w:sz w:val="24"/>
        </w:rPr>
        <w:t>Таблица</w:t>
      </w:r>
      <w:r w:rsidRPr="008B27D6">
        <w:rPr>
          <w:sz w:val="24"/>
          <w:lang w:val="en-US"/>
        </w:rPr>
        <w:t xml:space="preserve"> </w:t>
      </w:r>
      <w:r>
        <w:rPr>
          <w:sz w:val="24"/>
          <w:lang w:val="en-US"/>
        </w:rPr>
        <w:t xml:space="preserve">9.A.4 </w:t>
      </w:r>
      <w:r w:rsidRPr="008B27D6">
        <w:rPr>
          <w:sz w:val="24"/>
          <w:lang w:val="en-US"/>
        </w:rPr>
        <w:t>«Karta».</w:t>
      </w: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040"/>
        <w:gridCol w:w="1040"/>
        <w:gridCol w:w="1520"/>
        <w:gridCol w:w="1628"/>
      </w:tblGrid>
      <w:tr w:rsidR="009C7F95" w:rsidRPr="008B27D6" w:rsidTr="00327682">
        <w:trPr>
          <w:trHeight w:val="255"/>
          <w:jc w:val="center"/>
        </w:trPr>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NOMER</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SUMMA</w:t>
            </w:r>
          </w:p>
        </w:tc>
        <w:tc>
          <w:tcPr>
            <w:tcW w:w="1520" w:type="dxa"/>
            <w:noWrap/>
          </w:tcPr>
          <w:p w:rsidR="009C7F95" w:rsidRPr="00327682" w:rsidRDefault="009C7F95" w:rsidP="00327682">
            <w:pPr>
              <w:spacing w:line="240" w:lineRule="auto"/>
              <w:ind w:firstLine="0"/>
              <w:contextualSpacing w:val="0"/>
              <w:jc w:val="center"/>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SOSTOYANIE</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PASSWORD_K</w:t>
            </w:r>
          </w:p>
        </w:tc>
      </w:tr>
      <w:tr w:rsidR="009C7F95" w:rsidRPr="008B27D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403827</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KERjvR</w:t>
            </w:r>
          </w:p>
        </w:tc>
      </w:tr>
      <w:tr w:rsidR="009C7F95" w:rsidRPr="008B27D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356813</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O5vO0t</w:t>
            </w:r>
          </w:p>
        </w:tc>
      </w:tr>
      <w:tr w:rsidR="009C7F95" w:rsidRPr="008B27D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81533</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FiPZ4H</w:t>
            </w:r>
          </w:p>
        </w:tc>
      </w:tr>
      <w:tr w:rsidR="009C7F95" w:rsidRPr="008B27D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854964</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zWrGMe</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968989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lang w:val="en-US"/>
              </w:rPr>
              <w:t>2</w:t>
            </w:r>
            <w:r w:rsidRPr="00327682">
              <w:rPr>
                <w:rFonts w:ascii="Microsoft Sans Serif" w:hAnsi="Microsoft Sans Serif" w:cs="Microsoft Sans Serif"/>
                <w:color w:val="000000"/>
                <w:sz w:val="20"/>
                <w:szCs w:val="20"/>
              </w:rPr>
              <w:t>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DBHJfa</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28331</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S3oBLn</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19614</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3fna9t</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620220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Tqo8Mr</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756448</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gNPNXR</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383709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cDrk0b</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200982</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F8KzJH</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214786</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h5w4uf</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643796</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QGQFwX</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181403</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vHGsIi</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533330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K4rtWk</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152435</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r63T9z</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460901</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TBBx30</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36</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1t</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742569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YiEppT</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717861</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CJCZmp</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284646</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ULOY49</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661971</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Tj5r4z</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303795</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OEzMMR</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676278</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4HcByF</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117905</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gfP3el</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955040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Bjxdbe</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186041</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wj5hqf</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694007</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7tEZSh</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222055</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Dz1aR9</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565494</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W5pwOk</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401484</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Mlz0sv</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505279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IUGKh8</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121069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3Vyfoz</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222296</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79bnb7</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902656</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IgYUv0</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350950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aFmVh2</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288525</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955l8T</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390588</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AY255Z</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916820</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iXvixI</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929618</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PZV85w</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476008</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iXp2yA</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505269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lzIvMd</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473594</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XneKCM</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650983</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Bhph8Y</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822392</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MD09GP</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315538</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EMadBn</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635475</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BwvuVr</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71127</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Qrcia3</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865125</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CUCgaJ</w:t>
            </w:r>
          </w:p>
        </w:tc>
      </w:tr>
      <w:tr w:rsidR="009C7F95" w:rsidRPr="008961C6" w:rsidTr="00327682">
        <w:trPr>
          <w:trHeight w:val="255"/>
          <w:jc w:val="center"/>
        </w:trPr>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311289</w:t>
            </w:r>
          </w:p>
        </w:tc>
        <w:tc>
          <w:tcPr>
            <w:tcW w:w="10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200</w:t>
            </w:r>
          </w:p>
        </w:tc>
        <w:tc>
          <w:tcPr>
            <w:tcW w:w="152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0</w:t>
            </w:r>
          </w:p>
        </w:tc>
        <w:tc>
          <w:tcPr>
            <w:tcW w:w="16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ZUnMfN</w:t>
            </w:r>
          </w:p>
        </w:tc>
      </w:tr>
    </w:tbl>
    <w:p w:rsidR="009C7F95" w:rsidRPr="001D45A8" w:rsidRDefault="009C7F95" w:rsidP="00DB6B1D">
      <w:pPr>
        <w:ind w:firstLine="0"/>
        <w:rPr>
          <w:szCs w:val="28"/>
          <w:lang w:val="en-US"/>
        </w:rPr>
      </w:pPr>
    </w:p>
    <w:p w:rsidR="009C7F95" w:rsidRPr="00DB6B1D" w:rsidRDefault="009C7F95" w:rsidP="00DB6B1D">
      <w:pPr>
        <w:ind w:firstLine="0"/>
        <w:jc w:val="center"/>
        <w:rPr>
          <w:sz w:val="24"/>
          <w:lang w:val="en-US"/>
        </w:rPr>
      </w:pPr>
      <w:r w:rsidRPr="00DB6B1D">
        <w:rPr>
          <w:sz w:val="24"/>
        </w:rPr>
        <w:t>Таблица</w:t>
      </w:r>
      <w:r w:rsidRPr="00DB6B1D">
        <w:rPr>
          <w:sz w:val="24"/>
          <w:lang w:val="en-US"/>
        </w:rPr>
        <w:t xml:space="preserve"> 9.A.5 «Oplata»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4"/>
        <w:gridCol w:w="1956"/>
        <w:gridCol w:w="1088"/>
        <w:gridCol w:w="804"/>
      </w:tblGrid>
      <w:tr w:rsidR="009C7F95" w:rsidRPr="008B27D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ID_KARTI</w:t>
            </w:r>
          </w:p>
        </w:tc>
        <w:tc>
          <w:tcPr>
            <w:tcW w:w="1956"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DATA_VREMYA</w:t>
            </w:r>
          </w:p>
        </w:tc>
        <w:tc>
          <w:tcPr>
            <w:tcW w:w="108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SUMMA</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ID_D</w:t>
            </w:r>
          </w:p>
        </w:tc>
      </w:tr>
      <w:tr w:rsidR="009C7F95" w:rsidRPr="008B27D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854964</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22.12.2010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500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 xml:space="preserve">npi002 </w:t>
            </w:r>
          </w:p>
        </w:tc>
      </w:tr>
      <w:tr w:rsidR="009C7F95" w:rsidRPr="008B27D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968989</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21.12.2010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200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 xml:space="preserve">npi002 </w:t>
            </w:r>
          </w:p>
        </w:tc>
      </w:tr>
      <w:tr w:rsidR="009C7F95" w:rsidRPr="008B27D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28331</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15.12.2010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500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 xml:space="preserve">npi003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val="en-US" w:eastAsia="en-US"/>
              </w:rPr>
              <w:t>196</w:t>
            </w:r>
            <w:r w:rsidRPr="00327682">
              <w:rPr>
                <w:rFonts w:ascii="Microsoft Sans Serif" w:hAnsi="Microsoft Sans Serif" w:cs="Microsoft Sans Serif"/>
                <w:color w:val="000000"/>
                <w:sz w:val="20"/>
                <w:szCs w:val="20"/>
                <w:lang w:eastAsia="en-US"/>
              </w:rPr>
              <w:t>14</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13.12.2010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npi003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620220</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14.12.2010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500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npi004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756448</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npi005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383709</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07.12.2010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npi006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200982</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13.12.2010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npi005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214786</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22.12.2010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500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npi006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643796</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28.12.2010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npi007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181403</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28.12.2010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500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npi008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152435</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01.12.2010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npi009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460901</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28.12.2010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npi010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403827</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09.12.2010 12:56:58</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500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356813</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14.12.2010 22:02:02</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81533</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16.12.2010 1:02:59</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3</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03.12.2010 15:48:00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4</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04.12.2010 5:02:00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36</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04.12.2010 5:03:00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1</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03.12.2010 15:47:00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500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r w:rsidR="009C7F95" w:rsidRPr="008961C6" w:rsidTr="00327682">
        <w:trPr>
          <w:trHeight w:val="247"/>
          <w:jc w:val="center"/>
        </w:trPr>
        <w:tc>
          <w:tcPr>
            <w:tcW w:w="1214"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w:t>
            </w:r>
          </w:p>
        </w:tc>
        <w:tc>
          <w:tcPr>
            <w:tcW w:w="1956"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03.12.2010 15:47:00</w:t>
            </w:r>
          </w:p>
        </w:tc>
        <w:tc>
          <w:tcPr>
            <w:tcW w:w="108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200</w:t>
            </w:r>
          </w:p>
        </w:tc>
        <w:tc>
          <w:tcPr>
            <w:tcW w:w="804"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eastAsia="en-US"/>
              </w:rPr>
            </w:pPr>
            <w:r w:rsidRPr="00327682">
              <w:rPr>
                <w:rFonts w:ascii="Microsoft Sans Serif" w:hAnsi="Microsoft Sans Serif" w:cs="Microsoft Sans Serif"/>
                <w:color w:val="000000"/>
                <w:sz w:val="20"/>
                <w:szCs w:val="20"/>
                <w:lang w:eastAsia="en-US"/>
              </w:rPr>
              <w:t xml:space="preserve">npi001 </w:t>
            </w:r>
          </w:p>
        </w:tc>
      </w:tr>
    </w:tbl>
    <w:p w:rsidR="009C7F95" w:rsidRPr="001D45A8" w:rsidRDefault="009C7F95" w:rsidP="00DB6B1D">
      <w:pPr>
        <w:ind w:firstLine="0"/>
        <w:rPr>
          <w:szCs w:val="28"/>
          <w:lang w:val="en-US"/>
        </w:rPr>
      </w:pPr>
    </w:p>
    <w:p w:rsidR="009C7F95" w:rsidRPr="008B27D6" w:rsidRDefault="009C7F95" w:rsidP="00DB6B1D">
      <w:pPr>
        <w:tabs>
          <w:tab w:val="left" w:pos="0"/>
        </w:tabs>
        <w:ind w:firstLine="0"/>
        <w:jc w:val="center"/>
        <w:rPr>
          <w:sz w:val="24"/>
          <w:lang w:val="en-US"/>
        </w:rPr>
      </w:pPr>
      <w:r w:rsidRPr="008B27D6">
        <w:rPr>
          <w:sz w:val="24"/>
        </w:rPr>
        <w:t>Таблица</w:t>
      </w:r>
      <w:r w:rsidRPr="008B27D6">
        <w:rPr>
          <w:sz w:val="24"/>
          <w:lang w:val="en-US"/>
        </w:rPr>
        <w:t xml:space="preserve"> </w:t>
      </w:r>
      <w:r>
        <w:rPr>
          <w:sz w:val="24"/>
          <w:lang w:val="en-US"/>
        </w:rPr>
        <w:t xml:space="preserve">9.A.6 </w:t>
      </w:r>
      <w:r w:rsidRPr="008B27D6">
        <w:rPr>
          <w:sz w:val="24"/>
          <w:lang w:val="en-US"/>
        </w:rPr>
        <w:t>«Provaider».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2"/>
        <w:gridCol w:w="1341"/>
        <w:gridCol w:w="1167"/>
        <w:gridCol w:w="1356"/>
        <w:gridCol w:w="1528"/>
      </w:tblGrid>
      <w:tr w:rsidR="009C7F95" w:rsidRPr="00A346CA" w:rsidTr="00327682">
        <w:trPr>
          <w:trHeight w:val="247"/>
          <w:jc w:val="center"/>
        </w:trPr>
        <w:tc>
          <w:tcPr>
            <w:tcW w:w="1342"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INN</w:t>
            </w:r>
          </w:p>
        </w:tc>
        <w:tc>
          <w:tcPr>
            <w:tcW w:w="1341"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NAMEORG</w:t>
            </w:r>
          </w:p>
        </w:tc>
        <w:tc>
          <w:tcPr>
            <w:tcW w:w="1167"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ADRESS</w:t>
            </w:r>
          </w:p>
        </w:tc>
        <w:tc>
          <w:tcPr>
            <w:tcW w:w="1356"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DIRECTOR</w:t>
            </w:r>
          </w:p>
        </w:tc>
        <w:tc>
          <w:tcPr>
            <w:tcW w:w="1528"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b/>
                <w:bCs/>
                <w:color w:val="000000"/>
                <w:sz w:val="20"/>
                <w:szCs w:val="20"/>
                <w:lang w:val="en-US" w:eastAsia="en-US"/>
              </w:rPr>
            </w:pPr>
            <w:r w:rsidRPr="00327682">
              <w:rPr>
                <w:rFonts w:ascii="Microsoft Sans Serif" w:hAnsi="Microsoft Sans Serif" w:cs="Microsoft Sans Serif"/>
                <w:b/>
                <w:bCs/>
                <w:color w:val="000000"/>
                <w:sz w:val="20"/>
                <w:szCs w:val="20"/>
                <w:lang w:val="en-US" w:eastAsia="en-US"/>
              </w:rPr>
              <w:t>TELEPHONE</w:t>
            </w:r>
          </w:p>
        </w:tc>
      </w:tr>
      <w:tr w:rsidR="009C7F95" w:rsidRPr="00A346CA" w:rsidTr="00327682">
        <w:trPr>
          <w:trHeight w:val="247"/>
          <w:jc w:val="center"/>
        </w:trPr>
        <w:tc>
          <w:tcPr>
            <w:tcW w:w="1342"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7,77778E+11</w:t>
            </w:r>
          </w:p>
        </w:tc>
        <w:tc>
          <w:tcPr>
            <w:tcW w:w="1341"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Orbita</w:t>
            </w:r>
          </w:p>
        </w:tc>
        <w:tc>
          <w:tcPr>
            <w:tcW w:w="1167"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Xz</w:t>
            </w:r>
          </w:p>
        </w:tc>
        <w:tc>
          <w:tcPr>
            <w:tcW w:w="1356" w:type="dxa"/>
          </w:tcPr>
          <w:p w:rsidR="009C7F95" w:rsidRPr="00327682" w:rsidRDefault="009C7F95" w:rsidP="00327682">
            <w:pPr>
              <w:autoSpaceDE w:val="0"/>
              <w:autoSpaceDN w:val="0"/>
              <w:adjustRightInd w:val="0"/>
              <w:spacing w:line="240" w:lineRule="auto"/>
              <w:ind w:firstLine="0"/>
              <w:contextualSpacing w:val="0"/>
              <w:jc w:val="lef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Pupkin</w:t>
            </w:r>
          </w:p>
        </w:tc>
        <w:tc>
          <w:tcPr>
            <w:tcW w:w="1528" w:type="dxa"/>
          </w:tcPr>
          <w:p w:rsidR="009C7F95" w:rsidRPr="00327682" w:rsidRDefault="009C7F95" w:rsidP="00327682">
            <w:pPr>
              <w:autoSpaceDE w:val="0"/>
              <w:autoSpaceDN w:val="0"/>
              <w:adjustRightInd w:val="0"/>
              <w:spacing w:line="240" w:lineRule="auto"/>
              <w:ind w:firstLine="0"/>
              <w:contextualSpacing w:val="0"/>
              <w:jc w:val="right"/>
              <w:rPr>
                <w:rFonts w:ascii="Microsoft Sans Serif" w:hAnsi="Microsoft Sans Serif" w:cs="Microsoft Sans Serif"/>
                <w:color w:val="000000"/>
                <w:sz w:val="20"/>
                <w:szCs w:val="20"/>
                <w:lang w:val="en-US" w:eastAsia="en-US"/>
              </w:rPr>
            </w:pPr>
            <w:r w:rsidRPr="00327682">
              <w:rPr>
                <w:rFonts w:ascii="Microsoft Sans Serif" w:hAnsi="Microsoft Sans Serif" w:cs="Microsoft Sans Serif"/>
                <w:color w:val="000000"/>
                <w:sz w:val="20"/>
                <w:szCs w:val="20"/>
                <w:lang w:val="en-US" w:eastAsia="en-US"/>
              </w:rPr>
              <w:t>9821743</w:t>
            </w:r>
          </w:p>
        </w:tc>
      </w:tr>
    </w:tbl>
    <w:p w:rsidR="009C7F95" w:rsidRPr="001D45A8" w:rsidRDefault="009C7F95" w:rsidP="00DB6B1D">
      <w:pPr>
        <w:ind w:firstLine="0"/>
        <w:rPr>
          <w:szCs w:val="28"/>
          <w:lang w:val="en-US"/>
        </w:rPr>
      </w:pPr>
    </w:p>
    <w:p w:rsidR="009C7F95" w:rsidRPr="008B27D6" w:rsidRDefault="009C7F95" w:rsidP="00DB6B1D">
      <w:pPr>
        <w:ind w:firstLine="0"/>
        <w:jc w:val="center"/>
        <w:rPr>
          <w:sz w:val="24"/>
          <w:lang w:val="en-US"/>
        </w:rPr>
      </w:pPr>
      <w:r w:rsidRPr="008B27D6">
        <w:rPr>
          <w:sz w:val="24"/>
          <w:lang w:val="en-US"/>
        </w:rPr>
        <w:t xml:space="preserve"> </w:t>
      </w:r>
      <w:r w:rsidRPr="008B27D6">
        <w:rPr>
          <w:sz w:val="24"/>
        </w:rPr>
        <w:t>Таблица</w:t>
      </w:r>
      <w:r>
        <w:rPr>
          <w:sz w:val="24"/>
          <w:lang w:val="en-US"/>
        </w:rPr>
        <w:t xml:space="preserve"> 9.A.7</w:t>
      </w:r>
      <w:r w:rsidRPr="008B27D6">
        <w:rPr>
          <w:sz w:val="24"/>
          <w:lang w:val="en-US"/>
        </w:rPr>
        <w:t xml:space="preserve"> «Useri».</w:t>
      </w: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240"/>
        <w:gridCol w:w="2560"/>
        <w:gridCol w:w="1718"/>
        <w:gridCol w:w="1460"/>
      </w:tblGrid>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ID</w:t>
            </w:r>
          </w:p>
        </w:tc>
        <w:tc>
          <w:tcPr>
            <w:tcW w:w="12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PASPORT</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FIO</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REGISTRATION</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TELEPHONE</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13</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235456</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sdg</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dhdfe4</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3245</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1</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705631</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Ivanov Ivan Ivanovich</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Troickaya 9</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89518477875</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2</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lang w:val="en-US"/>
              </w:rPr>
              <w:t>7</w:t>
            </w:r>
            <w:r w:rsidRPr="00327682">
              <w:rPr>
                <w:rFonts w:ascii="Microsoft Sans Serif" w:hAnsi="Microsoft Sans Serif" w:cs="Microsoft Sans Serif"/>
                <w:color w:val="000000"/>
                <w:sz w:val="20"/>
                <w:szCs w:val="20"/>
              </w:rPr>
              <w:t>0563161</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Zlatous Eduard Petrovich</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Troickaya 88</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89518477872</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70563162</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Veri Big Evil</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Troickaya 77</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89518477873</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70563163</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Sv Lol</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Troickaya 12</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89518477877</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70563164</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Buga ga ga</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Troickaya 33</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89518477877</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70563165</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F I O</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Engelsa 88</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89518477875</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70563166</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Adolf Gitler</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AD 666/2</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89518477871</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70563167</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Ktylxy</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Engelsa 66</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89518477879</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9</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70563167</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Chikotilo</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AD 666/1</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89518477810</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70563321</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Vladimir Vladimirovich Purin</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Rai 777</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89518477812</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11</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123123</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Spanch Bob</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Dno Okeana</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1234578</w:t>
            </w:r>
          </w:p>
        </w:tc>
      </w:tr>
      <w:tr w:rsidR="009C7F95" w:rsidRPr="00A346CA" w:rsidTr="00327682">
        <w:trPr>
          <w:trHeight w:val="255"/>
          <w:jc w:val="center"/>
        </w:trPr>
        <w:tc>
          <w:tcPr>
            <w:tcW w:w="5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w:t>
            </w:r>
          </w:p>
        </w:tc>
        <w:tc>
          <w:tcPr>
            <w:tcW w:w="124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123112</w:t>
            </w:r>
          </w:p>
        </w:tc>
        <w:tc>
          <w:tcPr>
            <w:tcW w:w="25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sdjfhgsdf</w:t>
            </w:r>
          </w:p>
        </w:tc>
        <w:tc>
          <w:tcPr>
            <w:tcW w:w="17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sfsdfsdf</w:t>
            </w:r>
          </w:p>
        </w:tc>
        <w:tc>
          <w:tcPr>
            <w:tcW w:w="146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1231231</w:t>
            </w:r>
          </w:p>
        </w:tc>
      </w:tr>
    </w:tbl>
    <w:p w:rsidR="009C7F95" w:rsidRPr="001D45A8" w:rsidRDefault="009C7F95" w:rsidP="00DB6B1D">
      <w:pPr>
        <w:ind w:firstLine="0"/>
        <w:rPr>
          <w:szCs w:val="28"/>
          <w:lang w:val="en-US"/>
        </w:rPr>
      </w:pPr>
    </w:p>
    <w:p w:rsidR="009C7F95" w:rsidRPr="008B27D6" w:rsidRDefault="009C7F95" w:rsidP="00DB6B1D">
      <w:pPr>
        <w:ind w:firstLine="0"/>
        <w:jc w:val="center"/>
        <w:rPr>
          <w:sz w:val="24"/>
          <w:lang w:val="en-US"/>
        </w:rPr>
      </w:pPr>
      <w:r w:rsidRPr="008B27D6">
        <w:rPr>
          <w:sz w:val="24"/>
        </w:rPr>
        <w:t>Таблица</w:t>
      </w:r>
      <w:r w:rsidRPr="008B27D6">
        <w:rPr>
          <w:sz w:val="24"/>
          <w:lang w:val="en-US"/>
        </w:rPr>
        <w:t xml:space="preserve"> </w:t>
      </w:r>
      <w:r>
        <w:rPr>
          <w:sz w:val="24"/>
          <w:lang w:val="en-US"/>
        </w:rPr>
        <w:t xml:space="preserve">9.A.8 </w:t>
      </w:r>
      <w:r w:rsidRPr="008B27D6">
        <w:rPr>
          <w:sz w:val="24"/>
          <w:lang w:val="en-US"/>
        </w:rPr>
        <w:t>«USluga_Dogovor».</w:t>
      </w:r>
    </w:p>
    <w:tbl>
      <w:tblPr>
        <w:tblW w:w="1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1040"/>
      </w:tblGrid>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SHIFR</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lang w:val="en-US"/>
              </w:rPr>
            </w:pPr>
            <w:r w:rsidRPr="00327682">
              <w:rPr>
                <w:rFonts w:ascii="Microsoft Sans Serif" w:hAnsi="Microsoft Sans Serif" w:cs="Microsoft Sans Serif"/>
                <w:b/>
                <w:bCs/>
                <w:color w:val="000000"/>
                <w:sz w:val="20"/>
                <w:szCs w:val="20"/>
                <w:lang w:val="en-US"/>
              </w:rPr>
              <w:t>NOMER</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2</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npi013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npi001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npi002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npi003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npi004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npi005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npi006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npi007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npi008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 xml:space="preserve">npi009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lang w:val="en-US"/>
              </w:rPr>
            </w:pPr>
            <w:r w:rsidRPr="00327682">
              <w:rPr>
                <w:rFonts w:ascii="Microsoft Sans Serif" w:hAnsi="Microsoft Sans Serif" w:cs="Microsoft Sans Serif"/>
                <w:color w:val="000000"/>
                <w:sz w:val="20"/>
                <w:szCs w:val="20"/>
                <w:lang w:val="en-US"/>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lang w:val="en-US"/>
              </w:rPr>
              <w:t>n</w:t>
            </w:r>
            <w:r w:rsidRPr="00327682">
              <w:rPr>
                <w:rFonts w:ascii="Microsoft Sans Serif" w:hAnsi="Microsoft Sans Serif" w:cs="Microsoft Sans Serif"/>
                <w:color w:val="000000"/>
                <w:sz w:val="20"/>
                <w:szCs w:val="20"/>
              </w:rPr>
              <w:t xml:space="preserve">pi010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npi011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npi012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npi013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npi001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npi002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npi003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npi004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npi005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npi006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npi007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npi008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npi009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npi010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npi011 </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04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 xml:space="preserve">npi012 </w:t>
            </w:r>
          </w:p>
        </w:tc>
      </w:tr>
    </w:tbl>
    <w:p w:rsidR="009C7F95" w:rsidRPr="001D45A8" w:rsidRDefault="009C7F95" w:rsidP="00DB6B1D">
      <w:pPr>
        <w:ind w:firstLine="0"/>
        <w:rPr>
          <w:szCs w:val="28"/>
          <w:lang w:val="en-US"/>
        </w:rPr>
      </w:pPr>
    </w:p>
    <w:p w:rsidR="009C7F95" w:rsidRPr="00DB6B1D" w:rsidRDefault="009C7F95" w:rsidP="00DB6B1D">
      <w:pPr>
        <w:ind w:firstLine="0"/>
        <w:jc w:val="center"/>
        <w:rPr>
          <w:sz w:val="24"/>
          <w:lang w:val="en-US"/>
        </w:rPr>
      </w:pPr>
      <w:r w:rsidRPr="00DB6B1D">
        <w:rPr>
          <w:sz w:val="24"/>
        </w:rPr>
        <w:t>Таблица</w:t>
      </w:r>
      <w:r w:rsidRPr="00DB6B1D">
        <w:rPr>
          <w:sz w:val="24"/>
          <w:lang w:val="en-US"/>
        </w:rPr>
        <w:t xml:space="preserve"> </w:t>
      </w:r>
      <w:r w:rsidRPr="00DB6B1D">
        <w:rPr>
          <w:sz w:val="24"/>
        </w:rPr>
        <w:t>9</w:t>
      </w:r>
      <w:r w:rsidRPr="00DB6B1D">
        <w:rPr>
          <w:sz w:val="24"/>
          <w:lang w:val="en-US"/>
        </w:rPr>
        <w:t>.A.9 «Usluga».</w:t>
      </w: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1480"/>
        <w:gridCol w:w="1300"/>
        <w:gridCol w:w="1180"/>
      </w:tblGrid>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SHIFR</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NAME1</w:t>
            </w:r>
          </w:p>
        </w:tc>
        <w:tc>
          <w:tcPr>
            <w:tcW w:w="130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STOIMOST</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b/>
                <w:bCs/>
                <w:color w:val="000000"/>
                <w:sz w:val="20"/>
                <w:szCs w:val="20"/>
              </w:rPr>
            </w:pPr>
            <w:r w:rsidRPr="00327682">
              <w:rPr>
                <w:rFonts w:ascii="Microsoft Sans Serif" w:hAnsi="Microsoft Sans Serif" w:cs="Microsoft Sans Serif"/>
                <w:b/>
                <w:bCs/>
                <w:color w:val="000000"/>
                <w:sz w:val="20"/>
                <w:szCs w:val="20"/>
              </w:rPr>
              <w:t>TYPE_US</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2</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512</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768</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4</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1024</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5</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2048</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1200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7</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limit</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usluga</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256</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350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r w:rsidR="009C7F95" w:rsidRPr="00A346CA" w:rsidTr="00327682">
        <w:trPr>
          <w:trHeight w:val="255"/>
          <w:jc w:val="center"/>
        </w:trPr>
        <w:tc>
          <w:tcPr>
            <w:tcW w:w="9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6</w:t>
            </w:r>
          </w:p>
        </w:tc>
        <w:tc>
          <w:tcPr>
            <w:tcW w:w="14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Bezlimit 10000</w:t>
            </w:r>
          </w:p>
        </w:tc>
        <w:tc>
          <w:tcPr>
            <w:tcW w:w="1300" w:type="dxa"/>
            <w:noWrap/>
          </w:tcPr>
          <w:p w:rsidR="009C7F95" w:rsidRPr="00327682" w:rsidRDefault="009C7F95" w:rsidP="00327682">
            <w:pPr>
              <w:spacing w:line="240" w:lineRule="auto"/>
              <w:ind w:firstLine="0"/>
              <w:contextualSpacing w:val="0"/>
              <w:jc w:val="righ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10000</w:t>
            </w:r>
          </w:p>
        </w:tc>
        <w:tc>
          <w:tcPr>
            <w:tcW w:w="1180" w:type="dxa"/>
            <w:noWrap/>
          </w:tcPr>
          <w:p w:rsidR="009C7F95" w:rsidRPr="00327682" w:rsidRDefault="009C7F95" w:rsidP="00327682">
            <w:pPr>
              <w:spacing w:line="240" w:lineRule="auto"/>
              <w:ind w:firstLine="0"/>
              <w:contextualSpacing w:val="0"/>
              <w:jc w:val="left"/>
              <w:rPr>
                <w:rFonts w:ascii="Microsoft Sans Serif" w:hAnsi="Microsoft Sans Serif" w:cs="Microsoft Sans Serif"/>
                <w:color w:val="000000"/>
                <w:sz w:val="20"/>
                <w:szCs w:val="20"/>
              </w:rPr>
            </w:pPr>
            <w:r w:rsidRPr="00327682">
              <w:rPr>
                <w:rFonts w:ascii="Microsoft Sans Serif" w:hAnsi="Microsoft Sans Serif" w:cs="Microsoft Sans Serif"/>
                <w:color w:val="000000"/>
                <w:sz w:val="20"/>
                <w:szCs w:val="20"/>
              </w:rPr>
              <w:t>tarif</w:t>
            </w:r>
          </w:p>
        </w:tc>
      </w:tr>
    </w:tbl>
    <w:p w:rsidR="009C7F95" w:rsidRDefault="009C7F95" w:rsidP="00F82C53">
      <w:pPr>
        <w:rPr>
          <w:szCs w:val="28"/>
          <w:lang w:val="en-US"/>
        </w:rPr>
      </w:pPr>
    </w:p>
    <w:p w:rsidR="009C7F95" w:rsidRPr="001D45A8" w:rsidRDefault="009C7F95" w:rsidP="00F82C53">
      <w:pPr>
        <w:rPr>
          <w:szCs w:val="28"/>
          <w:lang w:val="en-US"/>
        </w:rPr>
      </w:pPr>
    </w:p>
    <w:p w:rsidR="009C7F95" w:rsidRPr="001D45A8" w:rsidRDefault="009C7F95" w:rsidP="00F82C53">
      <w:pPr>
        <w:ind w:left="567"/>
        <w:rPr>
          <w:szCs w:val="28"/>
          <w:lang w:val="en-US"/>
        </w:rPr>
      </w:pPr>
    </w:p>
    <w:p w:rsidR="009C7F95" w:rsidRDefault="009C7F95">
      <w:pPr>
        <w:spacing w:after="200" w:line="252" w:lineRule="auto"/>
        <w:ind w:firstLine="0"/>
        <w:contextualSpacing w:val="0"/>
        <w:jc w:val="left"/>
      </w:pPr>
      <w:r>
        <w:br w:type="page"/>
      </w:r>
    </w:p>
    <w:p w:rsidR="009C7F95" w:rsidRDefault="009C7F95" w:rsidP="003F643F">
      <w:pPr>
        <w:pStyle w:val="2"/>
      </w:pPr>
      <w:bookmarkStart w:id="22" w:name="_Toc280694619"/>
      <w:r>
        <w:t xml:space="preserve">Приложение </w:t>
      </w:r>
      <w:r>
        <w:rPr>
          <w:lang w:val="en-US"/>
        </w:rPr>
        <w:t>B</w:t>
      </w:r>
      <w:r w:rsidRPr="00F3569C">
        <w:t xml:space="preserve"> </w:t>
      </w:r>
      <w:r>
        <w:t>Код клиентской части</w:t>
      </w:r>
      <w:bookmarkEnd w:id="22"/>
    </w:p>
    <w:p w:rsidR="009C7F95" w:rsidRDefault="009C7F95" w:rsidP="00F3569C">
      <w:r>
        <w:t xml:space="preserve">Файл </w:t>
      </w:r>
      <w:r w:rsidRPr="003F643F">
        <w:t>“</w:t>
      </w:r>
      <w:r>
        <w:rPr>
          <w:lang w:val="en-US"/>
        </w:rPr>
        <w:t>add</w:t>
      </w:r>
      <w:r w:rsidRPr="003F643F">
        <w:t>_</w:t>
      </w:r>
      <w:r>
        <w:rPr>
          <w:lang w:val="en-US"/>
        </w:rPr>
        <w:t>dogovor</w:t>
      </w:r>
      <w:r w:rsidRPr="003F643F">
        <w:t>.</w:t>
      </w:r>
      <w:r>
        <w:rPr>
          <w:lang w:val="en-US"/>
        </w:rPr>
        <w:t>php</w:t>
      </w:r>
      <w:r w:rsidRPr="003F643F">
        <w:t>”</w:t>
      </w:r>
    </w:p>
    <w:p w:rsidR="009C7F95" w:rsidRPr="00F3569C" w:rsidRDefault="009C7F95" w:rsidP="00F3569C">
      <w:pPr>
        <w:pStyle w:val="11"/>
      </w:pPr>
      <w:r w:rsidRPr="00F3569C">
        <w:t>&lt;HTML&gt;</w:t>
      </w:r>
    </w:p>
    <w:p w:rsidR="009C7F95" w:rsidRPr="00F3569C" w:rsidRDefault="009C7F95" w:rsidP="00F3569C">
      <w:pPr>
        <w:pStyle w:val="11"/>
      </w:pPr>
      <w:r w:rsidRPr="00F3569C">
        <w:tab/>
        <w:t>&lt;HEAD&gt;</w:t>
      </w:r>
    </w:p>
    <w:p w:rsidR="009C7F95" w:rsidRPr="00F3569C" w:rsidRDefault="009C7F95" w:rsidP="00F3569C">
      <w:pPr>
        <w:pStyle w:val="11"/>
      </w:pPr>
      <w:r w:rsidRPr="00F3569C">
        <w:tab/>
      </w:r>
      <w:r w:rsidRPr="00F3569C">
        <w:tab/>
        <w:t>&lt;TITLE&gt;Сайт статистики::Заключение договора&lt;/TITLE&gt;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&lt;TD align="center"&gt;Заключение договора&lt;/TD&gt;</w:t>
      </w:r>
    </w:p>
    <w:p w:rsidR="009C7F95" w:rsidRPr="00F3569C" w:rsidRDefault="009C7F95" w:rsidP="00F3569C">
      <w:pPr>
        <w:pStyle w:val="11"/>
        <w:rPr>
          <w:lang w:val="en-US"/>
        </w:rPr>
      </w:pPr>
      <w:r w:rsidRPr="00F3569C">
        <w:tab/>
      </w:r>
      <w:r w:rsidRPr="00F3569C">
        <w:tab/>
      </w:r>
      <w:r w:rsidRPr="00F3569C">
        <w:rPr>
          <w:lang w:val="en-US"/>
        </w:rPr>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align="center"&gt;&lt;a href="http://winer/statistic.php"&gt; </w:t>
      </w:r>
      <w:r w:rsidRPr="00F3569C">
        <w:t>Статистика</w:t>
      </w:r>
      <w:r w:rsidRPr="00F3569C">
        <w:rPr>
          <w:lang w:val="en-US"/>
        </w:rPr>
        <w:t xml:space="preserve"> </w:t>
      </w:r>
      <w:r w:rsidRPr="00F3569C">
        <w:t>оплат</w:t>
      </w:r>
      <w:r w:rsidRPr="00F3569C">
        <w:rPr>
          <w:lang w:val="en-US"/>
        </w:rPr>
        <w:t>&lt;/a&gt;&lt;/TD&gt;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&lt;?php</w:t>
      </w:r>
    </w:p>
    <w:p w:rsidR="009C7F95" w:rsidRPr="00F3569C" w:rsidRDefault="009C7F95" w:rsidP="00F3569C">
      <w:pPr>
        <w:pStyle w:val="11"/>
        <w:rPr>
          <w:lang w:val="en-US"/>
        </w:rPr>
      </w:pPr>
      <w:r w:rsidRPr="00F3569C">
        <w:rPr>
          <w:lang w:val="en-US"/>
        </w:rPr>
        <w:t>/*------------------------------------------------------------------------------------------------------*/</w:t>
      </w:r>
    </w:p>
    <w:p w:rsidR="009C7F95" w:rsidRPr="00F3569C" w:rsidRDefault="009C7F95" w:rsidP="00F3569C">
      <w:pPr>
        <w:pStyle w:val="11"/>
        <w:rPr>
          <w:lang w:val="en-US"/>
        </w:rPr>
      </w:pPr>
      <w:r w:rsidRPr="00F3569C">
        <w:rPr>
          <w:lang w:val="en-US"/>
        </w:rPr>
        <w:tab/>
        <w:t>$ALTA2 = "(DESCRIPTION =</w:t>
      </w:r>
    </w:p>
    <w:p w:rsidR="009C7F95" w:rsidRPr="00F3569C" w:rsidRDefault="009C7F95" w:rsidP="00F3569C">
      <w:pPr>
        <w:pStyle w:val="11"/>
        <w:rPr>
          <w:lang w:val="en-US"/>
        </w:rPr>
      </w:pP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(SID =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(SERVER = DEDICATED)</w:t>
      </w:r>
    </w:p>
    <w:p w:rsidR="009C7F95" w:rsidRPr="00F3569C" w:rsidRDefault="009C7F95" w:rsidP="00F3569C">
      <w:pPr>
        <w:pStyle w:val="11"/>
      </w:pPr>
      <w:r w:rsidRPr="00F3569C">
        <w:rPr>
          <w:lang w:val="en-US"/>
        </w:rPr>
        <w:tab/>
      </w:r>
      <w:r w:rsidRPr="00F3569C">
        <w:rPr>
          <w:lang w:val="en-US"/>
        </w:rPr>
        <w:tab/>
      </w:r>
      <w:r w:rsidRPr="00F3569C">
        <w:t>)</w:t>
      </w:r>
    </w:p>
    <w:p w:rsidR="009C7F95" w:rsidRPr="00F3569C" w:rsidRDefault="009C7F95" w:rsidP="00F3569C">
      <w:pPr>
        <w:pStyle w:val="11"/>
      </w:pPr>
      <w:r w:rsidRPr="00F3569C">
        <w:tab/>
        <w:t xml:space="preserve">)"; </w:t>
      </w:r>
    </w:p>
    <w:p w:rsidR="009C7F95" w:rsidRPr="00F3569C" w:rsidRDefault="009C7F95" w:rsidP="00F3569C">
      <w:pPr>
        <w:pStyle w:val="11"/>
      </w:pPr>
      <w:r w:rsidRPr="00F3569C">
        <w:tab/>
        <w:t>if(isset($_REQUEST['next'])) {/*если вход выполнен со страницы регистрации абонента*/</w:t>
      </w:r>
    </w:p>
    <w:p w:rsidR="009C7F95" w:rsidRPr="00F3569C" w:rsidRDefault="009C7F95" w:rsidP="00F3569C">
      <w:pPr>
        <w:pStyle w:val="11"/>
        <w:rPr>
          <w:lang w:val="en-US"/>
        </w:rPr>
      </w:pPr>
      <w:r w:rsidRPr="00F3569C">
        <w:tab/>
      </w:r>
      <w:r w:rsidRPr="00F3569C">
        <w:rPr>
          <w:lang w:val="en-US"/>
        </w:rPr>
        <w:t xml:space="preserve">?&gt; </w:t>
      </w:r>
    </w:p>
    <w:p w:rsidR="009C7F95" w:rsidRPr="00F3569C" w:rsidRDefault="009C7F95" w:rsidP="00F3569C">
      <w:pPr>
        <w:pStyle w:val="11"/>
        <w:rPr>
          <w:lang w:val="en-US"/>
        </w:rPr>
      </w:pPr>
      <w:r w:rsidRPr="00F3569C">
        <w:rPr>
          <w:lang w:val="en-US"/>
        </w:rPr>
        <w:t>&lt;form action="add_dogovor.php" method = post&gt;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ab/>
      </w:r>
      <w:r w:rsidRPr="00F3569C">
        <w:rPr>
          <w:lang w:val="en-US"/>
        </w:rPr>
        <w:tab/>
        <w:t>&lt;tr&gt;&lt;td&gt;</w:t>
      </w:r>
      <w:r w:rsidRPr="00F3569C">
        <w:t>Логин</w:t>
      </w:r>
      <w:r w:rsidRPr="00F3569C">
        <w:rPr>
          <w:lang w:val="en-US"/>
        </w:rPr>
        <w:t>&lt;/td&gt;&lt;td&gt;</w:t>
      </w:r>
    </w:p>
    <w:p w:rsidR="009C7F95" w:rsidRPr="00F3569C" w:rsidRDefault="009C7F95" w:rsidP="00F3569C">
      <w:pPr>
        <w:pStyle w:val="11"/>
        <w:rPr>
          <w:lang w:val="en-US"/>
        </w:rPr>
      </w:pPr>
      <w:r w:rsidRPr="00F3569C">
        <w:rPr>
          <w:lang w:val="en-US"/>
        </w:rPr>
        <w:tab/>
        <w:t>&lt;?</w:t>
      </w:r>
    </w:p>
    <w:p w:rsidR="009C7F95" w:rsidRPr="00F3569C" w:rsidRDefault="009C7F95" w:rsidP="00F3569C">
      <w:pPr>
        <w:pStyle w:val="11"/>
        <w:rPr>
          <w:lang w:val="en-US"/>
        </w:rPr>
      </w:pPr>
      <w:r w:rsidRPr="00F3569C">
        <w:rPr>
          <w:lang w:val="en-US"/>
        </w:rPr>
        <w:tab/>
      </w:r>
      <w:r w:rsidRPr="00F3569C">
        <w:rPr>
          <w:lang w:val="en-US"/>
        </w:rPr>
        <w:tab/>
        <w:t xml:space="preserve">if($db1=OCILogon("b27", "b27", $ALTA2))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FROM 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NOMER =(SELECT MAX(NOMER)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FROM 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$NomerDogovor = $results['NOMER'][0][3] . $results['NOMER'][0][4] . $results['NOMER'][0][5];</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$NomerDogovor++;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$Nomer_dogovora;</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if($NomerDogovor &lt; 10) $Nomer_dogovora = "npi00" . $_REQUEST['NomerDogovor'];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else if(($NomerDogovor &gt; 10 )&amp;&amp;($NomerDogovor &lt; 100 )) {$Nomer_dogovora = "npi0" . $NomerDogovor;}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else if(($NomerDogovor &gt; 100 )&amp;&amp;($NomerDogovor &lt; 1000 )) $Nomer_dogovora = "npi" . $NomerDogovor;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$Nomer_dogovora;</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$now_date = date("d.m.Y");</w:t>
      </w:r>
    </w:p>
    <w:p w:rsidR="009C7F95" w:rsidRPr="00356F87" w:rsidRDefault="009C7F95" w:rsidP="00F3569C">
      <w:pPr>
        <w:pStyle w:val="11"/>
        <w:rPr>
          <w:lang w:val="en-US"/>
        </w:rPr>
      </w:pPr>
      <w:r w:rsidRPr="00F3569C">
        <w:rPr>
          <w:lang w:val="en-US"/>
        </w:rPr>
        <w:tab/>
      </w:r>
      <w:r w:rsidRPr="00356F87">
        <w:rPr>
          <w:lang w:val="en-US"/>
        </w:rPr>
        <w:t>?&gt;</w:t>
      </w:r>
    </w:p>
    <w:p w:rsidR="009C7F95" w:rsidRPr="00F3569C" w:rsidRDefault="009C7F95" w:rsidP="00F3569C">
      <w:pPr>
        <w:pStyle w:val="11"/>
        <w:rPr>
          <w:lang w:val="en-US"/>
        </w:rPr>
      </w:pPr>
      <w:r w:rsidRPr="00356F87">
        <w:rPr>
          <w:lang w:val="en-US"/>
        </w:rPr>
        <w:tab/>
      </w:r>
      <w:r w:rsidRPr="00356F87">
        <w:rPr>
          <w:lang w:val="en-US"/>
        </w:rPr>
        <w:tab/>
      </w:r>
      <w:r w:rsidRPr="00F3569C">
        <w:rPr>
          <w:lang w:val="en-US"/>
        </w:rPr>
        <w:t>&lt;input type=hidden name=NomerDogovor value=&lt;?echo $Nomer_dogovora;?&gt;&gt;</w:t>
      </w:r>
    </w:p>
    <w:p w:rsidR="009C7F95" w:rsidRPr="00F3569C" w:rsidRDefault="009C7F95" w:rsidP="00F3569C">
      <w:pPr>
        <w:pStyle w:val="11"/>
        <w:rPr>
          <w:lang w:val="en-US"/>
        </w:rPr>
      </w:pPr>
      <w:r w:rsidRPr="00F3569C">
        <w:rPr>
          <w:lang w:val="en-US"/>
        </w:rPr>
        <w:tab/>
      </w:r>
      <w:r w:rsidRPr="00F3569C">
        <w:rPr>
          <w:lang w:val="en-US"/>
        </w:rPr>
        <w:tab/>
        <w:t>&lt;input type=hidden name=IdUser value=&lt;?echo $_REQUEST['IdUser'];?&gt;&gt;</w:t>
      </w:r>
    </w:p>
    <w:p w:rsidR="009C7F95" w:rsidRPr="00F3569C" w:rsidRDefault="009C7F95" w:rsidP="00F3569C">
      <w:pPr>
        <w:pStyle w:val="11"/>
        <w:rPr>
          <w:lang w:val="en-US"/>
        </w:rPr>
      </w:pPr>
      <w:r w:rsidRPr="00F3569C">
        <w:rPr>
          <w:lang w:val="en-US"/>
        </w:rPr>
        <w:tab/>
      </w:r>
      <w:r w:rsidRPr="00F3569C">
        <w:rPr>
          <w:lang w:val="en-US"/>
        </w:rPr>
        <w:tab/>
        <w:t>&lt;input type=hidden name=now_date value=&lt;?echo $now_date;?&gt;&gt;</w:t>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pPr>
      <w:r w:rsidRPr="00F3569C">
        <w:rPr>
          <w:lang w:val="en-US"/>
        </w:rPr>
        <w:tab/>
      </w:r>
      <w:r w:rsidRPr="00F3569C">
        <w:t>&lt;?</w:t>
      </w:r>
    </w:p>
    <w:p w:rsidR="009C7F95" w:rsidRPr="00F3569C" w:rsidRDefault="009C7F95" w:rsidP="00F3569C">
      <w:pPr>
        <w:pStyle w:val="11"/>
      </w:pPr>
      <w:r w:rsidRPr="00F3569C">
        <w:tab/>
      </w:r>
      <w:r w:rsidRPr="00F3569C">
        <w:tab/>
      </w:r>
      <w:r w:rsidRPr="00F3569C">
        <w:tab/>
        <w:t>OCILogoff($db1);</w:t>
      </w:r>
    </w:p>
    <w:p w:rsidR="009C7F95" w:rsidRPr="00F3569C" w:rsidRDefault="009C7F95" w:rsidP="00F3569C">
      <w:pPr>
        <w:pStyle w:val="11"/>
      </w:pPr>
      <w:r w:rsidRPr="00F3569C">
        <w:tab/>
      </w:r>
      <w:r w:rsidRPr="00F3569C">
        <w:tab/>
        <w:t>}else echo "&lt;/br&gt;Не удалось соедениться с базой данных";</w:t>
      </w:r>
    </w:p>
    <w:p w:rsidR="009C7F95" w:rsidRPr="00F3569C" w:rsidRDefault="009C7F95" w:rsidP="00F3569C">
      <w:pPr>
        <w:pStyle w:val="11"/>
      </w:pPr>
      <w:r w:rsidRPr="00F3569C">
        <w:tab/>
        <w:t>?&gt;</w:t>
      </w:r>
    </w:p>
    <w:p w:rsidR="009C7F95" w:rsidRPr="00F3569C" w:rsidRDefault="009C7F95" w:rsidP="00F3569C">
      <w:pPr>
        <w:pStyle w:val="11"/>
      </w:pPr>
      <w:r w:rsidRPr="00F3569C">
        <w:tab/>
      </w:r>
      <w:r w:rsidRPr="00F3569C">
        <w:tab/>
        <w:t>&lt;/td&gt;&lt;/tr&gt;</w:t>
      </w:r>
    </w:p>
    <w:p w:rsidR="009C7F95" w:rsidRPr="00F3569C" w:rsidRDefault="009C7F95" w:rsidP="00F3569C">
      <w:pPr>
        <w:pStyle w:val="11"/>
      </w:pPr>
      <w:r w:rsidRPr="00F3569C">
        <w:tab/>
      </w:r>
      <w:r w:rsidRPr="00F3569C">
        <w:tab/>
        <w:t>&lt;tr&gt;&lt;td&gt;Дата заключения&lt;/td&gt;&lt;td&gt;&lt;?echo $now_date?&gt;&lt;/td&gt;&lt;/tr&gt;</w:t>
      </w:r>
    </w:p>
    <w:p w:rsidR="009C7F95" w:rsidRPr="00F3569C" w:rsidRDefault="009C7F95" w:rsidP="00F3569C">
      <w:pPr>
        <w:pStyle w:val="11"/>
        <w:rPr>
          <w:lang w:val="en-US"/>
        </w:rPr>
      </w:pPr>
      <w:r w:rsidRPr="00F3569C">
        <w:tab/>
      </w:r>
      <w:r w:rsidRPr="00F3569C">
        <w:tab/>
      </w:r>
      <w:r w:rsidRPr="00F3569C">
        <w:rPr>
          <w:lang w:val="en-US"/>
        </w:rPr>
        <w:t>&lt;tr&gt;&lt;td&gt;</w:t>
      </w:r>
      <w:r w:rsidRPr="00F3569C">
        <w:t>Пароль</w:t>
      </w:r>
      <w:r w:rsidRPr="00F3569C">
        <w:rPr>
          <w:lang w:val="en-US"/>
        </w:rPr>
        <w:t>&lt;/td&gt;&lt;td&gt;&lt;input type=text name="password" value="password"&gt;&lt;/td&gt;&lt;/tr&gt;</w:t>
      </w:r>
    </w:p>
    <w:p w:rsidR="009C7F95" w:rsidRPr="00F3569C" w:rsidRDefault="009C7F95" w:rsidP="00F3569C">
      <w:pPr>
        <w:pStyle w:val="11"/>
        <w:rPr>
          <w:lang w:val="en-US"/>
        </w:rPr>
      </w:pPr>
      <w:r w:rsidRPr="00F3569C">
        <w:rPr>
          <w:lang w:val="en-US"/>
        </w:rPr>
        <w:tab/>
      </w:r>
      <w:r w:rsidRPr="00F3569C">
        <w:rPr>
          <w:lang w:val="en-US"/>
        </w:rPr>
        <w:tab/>
        <w:t>&lt;tr&gt;&lt;td&gt;</w:t>
      </w:r>
      <w:r w:rsidRPr="00F3569C">
        <w:t>Тариф</w:t>
      </w:r>
      <w:r w:rsidRPr="00F3569C">
        <w:rPr>
          <w:lang w:val="en-US"/>
        </w:rPr>
        <w:t>&lt;/td&gt;&lt;td&gt;</w:t>
      </w:r>
    </w:p>
    <w:p w:rsidR="009C7F95" w:rsidRPr="00356F87" w:rsidRDefault="009C7F95" w:rsidP="00F3569C">
      <w:pPr>
        <w:pStyle w:val="11"/>
        <w:rPr>
          <w:lang w:val="en-US"/>
        </w:rPr>
      </w:pPr>
      <w:r w:rsidRPr="00F3569C">
        <w:rPr>
          <w:lang w:val="en-US"/>
        </w:rPr>
        <w:tab/>
      </w:r>
      <w:r w:rsidRPr="00356F87">
        <w:rPr>
          <w:lang w:val="en-US"/>
        </w:rPr>
        <w:t>&lt;? /*</w:t>
      </w:r>
      <w:r w:rsidRPr="00F3569C">
        <w:t>выбор</w:t>
      </w:r>
      <w:r w:rsidRPr="00356F87">
        <w:rPr>
          <w:lang w:val="en-US"/>
        </w:rPr>
        <w:t xml:space="preserve"> </w:t>
      </w:r>
      <w:r w:rsidRPr="00F3569C">
        <w:t>тарифа</w:t>
      </w:r>
      <w:r w:rsidRPr="00356F87">
        <w:rPr>
          <w:lang w:val="en-US"/>
        </w:rPr>
        <w:t>*/</w:t>
      </w:r>
    </w:p>
    <w:p w:rsidR="009C7F95" w:rsidRPr="00356F87" w:rsidRDefault="009C7F95" w:rsidP="00F3569C">
      <w:pPr>
        <w:pStyle w:val="11"/>
        <w:rPr>
          <w:lang w:val="en-US"/>
        </w:rPr>
      </w:pPr>
      <w:r w:rsidRPr="00356F87">
        <w:rPr>
          <w:lang w:val="en-US"/>
        </w:rPr>
        <w:tab/>
      </w:r>
      <w:r w:rsidRPr="00356F87">
        <w:rPr>
          <w:lang w:val="en-US"/>
        </w:rPr>
        <w:tab/>
        <w:t xml:space="preserve">if($db1=OCILogon("b27", "b27", $ALTA2)) { </w:t>
      </w:r>
    </w:p>
    <w:p w:rsidR="009C7F95" w:rsidRPr="00F3569C" w:rsidRDefault="009C7F95" w:rsidP="00F3569C">
      <w:pPr>
        <w:pStyle w:val="11"/>
        <w:rPr>
          <w:lang w:val="en-US"/>
        </w:rPr>
      </w:pPr>
      <w:r w:rsidRPr="00356F87">
        <w:rPr>
          <w:lang w:val="en-US"/>
        </w:rPr>
        <w:tab/>
      </w:r>
      <w:r w:rsidRPr="00356F87">
        <w:rPr>
          <w:lang w:val="en-US"/>
        </w:rPr>
        <w:tab/>
      </w:r>
      <w:r w:rsidRPr="00356F87">
        <w:rPr>
          <w:lang w:val="en-US"/>
        </w:rPr>
        <w:tab/>
      </w:r>
      <w:r w:rsidRPr="00F3569C">
        <w:rPr>
          <w:lang w:val="en-US"/>
        </w:rPr>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FROM USLUGI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type_us = 'tarif'</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ORDER BY STOIMOST");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"&lt;pre&gt;";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//var_dump($results);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"&lt;/pre&gt;";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"&lt;select name=tarif size=1&gt;";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for($i = 0; $i &lt; $nrows; $i++){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"\n&lt;/br&gt;&lt;option value={$results['SHIFR'][$i]}&gt;{$results['NAME1'][$i]}&lt;/option&gt;";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"&lt;/select&gt;";</w:t>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t>}else{</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echo "&lt;/br&gt;Не удалось соедениться с базой данных";</w:t>
      </w:r>
    </w:p>
    <w:p w:rsidR="009C7F95" w:rsidRPr="00F3569C" w:rsidRDefault="009C7F95" w:rsidP="00F3569C">
      <w:pPr>
        <w:pStyle w:val="11"/>
        <w:rPr>
          <w:lang w:val="en-US"/>
        </w:rPr>
      </w:pPr>
      <w:r w:rsidRPr="00F3569C">
        <w:tab/>
      </w:r>
      <w:r w:rsidRPr="00F3569C">
        <w:tab/>
      </w:r>
      <w:r w:rsidRPr="00F3569C">
        <w:rPr>
          <w:lang w:val="en-US"/>
        </w:rPr>
        <w:t>}</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ab/>
        <w:t>?&gt;</w:t>
      </w:r>
    </w:p>
    <w:p w:rsidR="009C7F95" w:rsidRPr="00F3569C" w:rsidRDefault="009C7F95" w:rsidP="00F3569C">
      <w:pPr>
        <w:pStyle w:val="11"/>
        <w:rPr>
          <w:lang w:val="en-US"/>
        </w:rPr>
      </w:pPr>
      <w:r w:rsidRPr="00F3569C">
        <w:rPr>
          <w:lang w:val="en-US"/>
        </w:rPr>
        <w:tab/>
      </w:r>
      <w:r w:rsidRPr="00F3569C">
        <w:rPr>
          <w:lang w:val="en-US"/>
        </w:rPr>
        <w:tab/>
        <w:t>&lt;/td&gt;&lt;/tr&gt;</w:t>
      </w:r>
    </w:p>
    <w:p w:rsidR="009C7F95" w:rsidRPr="00F3569C" w:rsidRDefault="009C7F95" w:rsidP="00F3569C">
      <w:pPr>
        <w:pStyle w:val="11"/>
        <w:rPr>
          <w:lang w:val="en-US"/>
        </w:rPr>
      </w:pPr>
      <w:r w:rsidRPr="00F3569C">
        <w:rPr>
          <w:lang w:val="en-US"/>
        </w:rPr>
        <w:tab/>
      </w:r>
      <w:r w:rsidRPr="00F3569C">
        <w:rPr>
          <w:lang w:val="en-US"/>
        </w:rPr>
        <w:tab/>
        <w:t>&lt;tr&gt;&lt;td colspan=2&gt;&lt;/td&gt;&lt;/tr&gt;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ab/>
        <w:t>&lt;input type=submit name="Add" value="</w:t>
      </w:r>
      <w:r w:rsidRPr="00F3569C">
        <w:t>Добавить</w:t>
      </w:r>
      <w:r w:rsidRPr="00F3569C">
        <w:rPr>
          <w:lang w:val="en-US"/>
        </w:rPr>
        <w:t>"&gt;&lt;/br&gt;</w:t>
      </w:r>
    </w:p>
    <w:p w:rsidR="009C7F95" w:rsidRPr="00F3569C" w:rsidRDefault="009C7F95" w:rsidP="00F3569C">
      <w:pPr>
        <w:pStyle w:val="11"/>
        <w:rPr>
          <w:lang w:val="en-US"/>
        </w:rPr>
      </w:pPr>
      <w:r w:rsidRPr="00F3569C">
        <w:rPr>
          <w:lang w:val="en-US"/>
        </w:rPr>
        <w:t>&lt;/form&gt;</w:t>
      </w:r>
    </w:p>
    <w:p w:rsidR="009C7F95" w:rsidRPr="00F3569C" w:rsidRDefault="009C7F95" w:rsidP="00F3569C">
      <w:pPr>
        <w:pStyle w:val="11"/>
        <w:rPr>
          <w:lang w:val="en-US"/>
        </w:rPr>
      </w:pPr>
      <w:r w:rsidRPr="00F3569C">
        <w:rPr>
          <w:lang w:val="en-US"/>
        </w:rPr>
        <w:tab/>
        <w:t>&lt;?</w:t>
      </w:r>
    </w:p>
    <w:p w:rsidR="009C7F95" w:rsidRPr="00F3569C" w:rsidRDefault="009C7F95" w:rsidP="00F3569C">
      <w:pPr>
        <w:pStyle w:val="11"/>
        <w:rPr>
          <w:lang w:val="en-US"/>
        </w:rPr>
      </w:pPr>
      <w:r w:rsidRPr="00F3569C">
        <w:rPr>
          <w:lang w:val="en-US"/>
        </w:rPr>
        <w:tab/>
        <w:t>}</w:t>
      </w:r>
      <w:r w:rsidRPr="00F3569C">
        <w:rPr>
          <w:lang w:val="en-US"/>
        </w:rPr>
        <w:tab/>
      </w:r>
    </w:p>
    <w:p w:rsidR="009C7F95" w:rsidRPr="00F3569C" w:rsidRDefault="009C7F95" w:rsidP="00F3569C">
      <w:pPr>
        <w:pStyle w:val="11"/>
        <w:rPr>
          <w:lang w:val="en-US"/>
        </w:rPr>
      </w:pP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t>if($db1=OCILogon("b27", "b27", $ALTA2)) {</w:t>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$Next_date = date("Y") + 1;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$Next_date = date("d.m") . "." . $Next_date;</w:t>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$Nomer_dogovora = $_REQUEST['NomerDogovor'];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$tempstr = "INSERT INTO DOGOVOR VALUES('{$Nomer_dogovora}', TO_DATE('{$_REQUEST['now_date']}', 'DD.MM.YYYY'), TO_DATE('{$Next_date}','DD.MM.YYYY'), '777777777777',{$_REQUEST['IdUser']}, 0 ,'{$_REQUEST['password']}','1')";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$tempstr;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oci_parse($db1,$tempstr);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oci_execute($stmt);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oci_commit($db1);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"&lt;pre&gt;";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var_dump($_REQUEST['tarif'][0]);</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$tempstr = "INSERT INTO USLUGA_DOGOVOR VALUES('{$_REQUEST['tarif'][0]}', '{$Nomer_dogovora}')";</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"&lt;/pre&gt;&lt;/br&gt;".$tempstr;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oci_parse($db1,$tempstr);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oci_execute($stmt);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oci_commit($db1);</w:t>
      </w:r>
    </w:p>
    <w:p w:rsidR="009C7F95" w:rsidRPr="00F3569C" w:rsidRDefault="009C7F95" w:rsidP="00F3569C">
      <w:pPr>
        <w:pStyle w:val="11"/>
        <w:rPr>
          <w:lang w:val="en-US"/>
        </w:rPr>
      </w:pPr>
      <w:r w:rsidRPr="00F3569C">
        <w:rPr>
          <w:lang w:val="en-US"/>
        </w:rPr>
        <w:tab/>
      </w:r>
      <w:r w:rsidRPr="00F3569C">
        <w:rPr>
          <w:lang w:val="en-US"/>
        </w:rPr>
        <w:tab/>
        <w:t>?&gt;</w:t>
      </w:r>
    </w:p>
    <w:p w:rsidR="009C7F95" w:rsidRPr="00F3569C" w:rsidRDefault="009C7F95" w:rsidP="00F3569C">
      <w:pPr>
        <w:pStyle w:val="11"/>
        <w:rPr>
          <w:lang w:val="en-US"/>
        </w:rPr>
      </w:pPr>
      <w:r w:rsidRPr="00F3569C">
        <w:rPr>
          <w:lang w:val="en-US"/>
        </w:rPr>
        <w:t>&lt;form action="" method = get&gt;</w:t>
      </w:r>
    </w:p>
    <w:p w:rsidR="009C7F95" w:rsidRPr="00F3569C" w:rsidRDefault="009C7F95" w:rsidP="00F3569C">
      <w:pPr>
        <w:pStyle w:val="11"/>
        <w:rPr>
          <w:lang w:val="en-US"/>
        </w:rPr>
      </w:pPr>
      <w:r w:rsidRPr="00F3569C">
        <w:rPr>
          <w:lang w:val="en-US"/>
        </w:rPr>
        <w:tab/>
        <w:t>&lt;/br&gt;&lt;input type=submit name="next" value="Next"&gt;</w:t>
      </w:r>
    </w:p>
    <w:p w:rsidR="009C7F95" w:rsidRPr="00F3569C" w:rsidRDefault="009C7F95" w:rsidP="00F3569C">
      <w:pPr>
        <w:pStyle w:val="11"/>
      </w:pPr>
      <w:r w:rsidRPr="00F3569C">
        <w:t>&lt;/form&gt;</w:t>
      </w:r>
    </w:p>
    <w:p w:rsidR="009C7F95" w:rsidRPr="00F3569C" w:rsidRDefault="009C7F95" w:rsidP="00F3569C">
      <w:pPr>
        <w:pStyle w:val="11"/>
      </w:pPr>
      <w:r w:rsidRPr="00F3569C">
        <w:tab/>
      </w:r>
      <w:r w:rsidRPr="00F3569C">
        <w:tab/>
        <w:t>&lt;?</w:t>
      </w:r>
    </w:p>
    <w:p w:rsidR="009C7F95" w:rsidRPr="00F3569C" w:rsidRDefault="009C7F95" w:rsidP="00F3569C">
      <w:pPr>
        <w:pStyle w:val="11"/>
      </w:pPr>
      <w:r w:rsidRPr="00F3569C">
        <w:tab/>
      </w:r>
      <w:r w:rsidRPr="00F3569C">
        <w:tab/>
      </w:r>
      <w:r w:rsidRPr="00F3569C">
        <w:tab/>
        <w:t>OCILogoff($db1);</w:t>
      </w:r>
    </w:p>
    <w:p w:rsidR="009C7F95" w:rsidRPr="00F3569C" w:rsidRDefault="009C7F95" w:rsidP="00F3569C">
      <w:pPr>
        <w:pStyle w:val="11"/>
      </w:pPr>
      <w:r w:rsidRPr="00F3569C">
        <w:tab/>
      </w:r>
      <w:r w:rsidRPr="00F3569C">
        <w:tab/>
      </w:r>
      <w:r w:rsidRPr="00F3569C">
        <w:tab/>
      </w:r>
    </w:p>
    <w:p w:rsidR="009C7F95" w:rsidRPr="00F3569C" w:rsidRDefault="009C7F95" w:rsidP="00F3569C">
      <w:pPr>
        <w:pStyle w:val="11"/>
      </w:pPr>
      <w:r w:rsidRPr="00F3569C">
        <w:tab/>
      </w:r>
      <w:r w:rsidRPr="00F3569C">
        <w:tab/>
        <w:t>}else{</w:t>
      </w:r>
    </w:p>
    <w:p w:rsidR="009C7F95" w:rsidRPr="00F3569C" w:rsidRDefault="009C7F95" w:rsidP="00F3569C">
      <w:pPr>
        <w:pStyle w:val="11"/>
      </w:pPr>
      <w:r w:rsidRPr="00F3569C">
        <w:tab/>
      </w:r>
      <w:r w:rsidRPr="00F3569C">
        <w:tab/>
      </w:r>
      <w:r w:rsidRPr="00F3569C">
        <w:tab/>
        <w:t>echo "/n&lt;/br&gt;&lt;h1&gt;Не удалось соедениться с сервером баз данных&lt;/h1&gt;/n";</w:t>
      </w:r>
    </w:p>
    <w:p w:rsidR="009C7F95" w:rsidRPr="00356F87" w:rsidRDefault="009C7F95" w:rsidP="00F3569C">
      <w:pPr>
        <w:pStyle w:val="11"/>
        <w:rPr>
          <w:lang w:val="en-US"/>
        </w:rPr>
      </w:pPr>
      <w:r w:rsidRPr="00F3569C">
        <w:tab/>
      </w:r>
      <w:r w:rsidRPr="00F3569C">
        <w:tab/>
      </w:r>
      <w:r w:rsidRPr="00356F87">
        <w:rPr>
          <w:lang w:val="en-US"/>
        </w:rPr>
        <w:t>}</w:t>
      </w:r>
    </w:p>
    <w:p w:rsidR="009C7F95" w:rsidRPr="00356F87" w:rsidRDefault="009C7F95" w:rsidP="00F3569C">
      <w:pPr>
        <w:pStyle w:val="11"/>
        <w:rPr>
          <w:lang w:val="en-US"/>
        </w:rPr>
      </w:pPr>
      <w:r w:rsidRPr="00356F87">
        <w:rPr>
          <w:lang w:val="en-US"/>
        </w:rPr>
        <w:tab/>
        <w:t>}</w:t>
      </w:r>
    </w:p>
    <w:p w:rsidR="009C7F95" w:rsidRPr="00356F87" w:rsidRDefault="009C7F95" w:rsidP="00F3569C">
      <w:pPr>
        <w:pStyle w:val="11"/>
        <w:rPr>
          <w:lang w:val="en-US"/>
        </w:rPr>
      </w:pPr>
      <w:r w:rsidRPr="00356F87">
        <w:rPr>
          <w:lang w:val="en-US"/>
        </w:rPr>
        <w:t>/*------------------------------------------------------------------------------------------------------*/</w:t>
      </w:r>
      <w:r w:rsidRPr="00356F87">
        <w:rPr>
          <w:lang w:val="en-US"/>
        </w:rPr>
        <w:tab/>
      </w:r>
    </w:p>
    <w:p w:rsidR="009C7F95" w:rsidRPr="00356F87" w:rsidRDefault="009C7F95" w:rsidP="00F3569C">
      <w:pPr>
        <w:pStyle w:val="11"/>
        <w:rPr>
          <w:lang w:val="en-US"/>
        </w:rPr>
      </w:pPr>
      <w:r w:rsidRPr="00356F87">
        <w:rPr>
          <w:lang w:val="en-US"/>
        </w:rPr>
        <w:t>?&gt;</w:t>
      </w:r>
    </w:p>
    <w:p w:rsidR="009C7F95" w:rsidRPr="00356F87" w:rsidRDefault="009C7F95" w:rsidP="00F3569C">
      <w:pPr>
        <w:pStyle w:val="11"/>
        <w:rPr>
          <w:lang w:val="en-US"/>
        </w:rPr>
      </w:pPr>
    </w:p>
    <w:p w:rsidR="009C7F95" w:rsidRPr="00356F87" w:rsidRDefault="009C7F95" w:rsidP="00F3569C">
      <w:pPr>
        <w:pStyle w:val="11"/>
        <w:rPr>
          <w:lang w:val="en-US"/>
        </w:rPr>
      </w:pPr>
    </w:p>
    <w:p w:rsidR="009C7F95" w:rsidRPr="00356F87" w:rsidRDefault="009C7F95" w:rsidP="00F3569C">
      <w:pPr>
        <w:pStyle w:val="11"/>
        <w:rPr>
          <w:lang w:val="en-US"/>
        </w:rPr>
      </w:pPr>
      <w:r w:rsidRPr="00356F87">
        <w:rPr>
          <w:lang w:val="en-US"/>
        </w:rPr>
        <w:t>&lt;/TD&gt;</w:t>
      </w:r>
    </w:p>
    <w:p w:rsidR="009C7F95" w:rsidRPr="00356F87" w:rsidRDefault="009C7F95" w:rsidP="00F3569C">
      <w:pPr>
        <w:pStyle w:val="11"/>
        <w:rPr>
          <w:lang w:val="en-US"/>
        </w:rPr>
      </w:pPr>
      <w:r w:rsidRPr="00356F87">
        <w:rPr>
          <w:lang w:val="en-US"/>
        </w:rPr>
        <w:tab/>
      </w:r>
      <w:r w:rsidRPr="00356F87">
        <w:rPr>
          <w:lang w:val="en-US"/>
        </w:rPr>
        <w:tab/>
      </w:r>
      <w:r w:rsidRPr="00356F87">
        <w:rPr>
          <w:lang w:val="en-US"/>
        </w:rPr>
        <w:tab/>
        <w:t>&lt;/TR&gt;</w:t>
      </w:r>
    </w:p>
    <w:p w:rsidR="009C7F95" w:rsidRPr="00F3569C" w:rsidRDefault="009C7F95" w:rsidP="00F3569C">
      <w:pPr>
        <w:pStyle w:val="11"/>
        <w:rPr>
          <w:lang w:val="en-US"/>
        </w:rPr>
      </w:pPr>
      <w:r w:rsidRPr="00356F87">
        <w:rPr>
          <w:lang w:val="en-US"/>
        </w:rPr>
        <w:tab/>
      </w:r>
      <w:r w:rsidRPr="00356F87">
        <w:rPr>
          <w:lang w:val="en-US"/>
        </w:rPr>
        <w:tab/>
      </w:r>
      <w:r w:rsidRPr="00356F87">
        <w:rPr>
          <w:lang w:val="en-US"/>
        </w:rPr>
        <w:tab/>
      </w:r>
      <w:r w:rsidRPr="00F3569C">
        <w:rPr>
          <w:lang w:val="en-US"/>
        </w:rPr>
        <w:t>&lt;TD height=39 align="center"&gt;&lt;a href="http://winer/add_user.php"&gt;</w:t>
      </w:r>
      <w:r w:rsidRPr="00F3569C">
        <w:t>Добавление</w:t>
      </w:r>
      <w:r w:rsidRPr="00F3569C">
        <w:rPr>
          <w:lang w:val="en-US"/>
        </w:rPr>
        <w:t xml:space="preserve"> </w:t>
      </w:r>
      <w:r w:rsidRPr="00F3569C">
        <w:t>клиента</w:t>
      </w:r>
      <w:r w:rsidRPr="00F3569C">
        <w:rPr>
          <w:lang w:val="en-US"/>
        </w:rPr>
        <w:t>&lt;/a&gt;&lt;/TD&gt;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w:t>
      </w:r>
      <w:r w:rsidRPr="00F3569C">
        <w:t>Список</w:t>
      </w:r>
      <w:r w:rsidRPr="00F3569C">
        <w:rPr>
          <w:lang w:val="en-US"/>
        </w:rPr>
        <w:t xml:space="preserve"> </w:t>
      </w:r>
      <w:r w:rsidRPr="00F3569C">
        <w:t>клиентов</w:t>
      </w:r>
      <w:r w:rsidRPr="00F3569C">
        <w:rPr>
          <w:lang w:val="en-US"/>
        </w:rPr>
        <w:t>&lt;/a&gt;&lt;/br&gt;&lt;/TD&gt;</w:t>
      </w:r>
    </w:p>
    <w:p w:rsidR="009C7F95" w:rsidRPr="00356F87" w:rsidRDefault="009C7F95" w:rsidP="00F3569C">
      <w:pPr>
        <w:pStyle w:val="11"/>
        <w:rPr>
          <w:lang w:val="en-US"/>
        </w:rPr>
      </w:pPr>
      <w:r w:rsidRPr="00F3569C">
        <w:rPr>
          <w:lang w:val="en-US"/>
        </w:rPr>
        <w:tab/>
      </w:r>
      <w:r w:rsidRPr="00F3569C">
        <w:rPr>
          <w:lang w:val="en-US"/>
        </w:rPr>
        <w:tab/>
      </w:r>
      <w:r w:rsidRPr="00356F87">
        <w:rPr>
          <w:lang w:val="en-US"/>
        </w:rPr>
        <w:t>&lt;/TR&gt;</w:t>
      </w:r>
    </w:p>
    <w:p w:rsidR="009C7F95" w:rsidRPr="00356F87" w:rsidRDefault="009C7F95" w:rsidP="00F3569C">
      <w:pPr>
        <w:pStyle w:val="11"/>
        <w:rPr>
          <w:lang w:val="en-US"/>
        </w:rPr>
      </w:pPr>
      <w:r w:rsidRPr="00356F87">
        <w:rPr>
          <w:lang w:val="en-US"/>
        </w:rPr>
        <w:tab/>
      </w:r>
      <w:r w:rsidRPr="00356F87">
        <w:rPr>
          <w:lang w:val="en-US"/>
        </w:rPr>
        <w:tab/>
        <w:t>&lt;TR&gt;</w:t>
      </w:r>
    </w:p>
    <w:p w:rsidR="009C7F95" w:rsidRPr="00F3569C" w:rsidRDefault="009C7F95" w:rsidP="00F3569C">
      <w:pPr>
        <w:pStyle w:val="11"/>
        <w:rPr>
          <w:lang w:val="en-US"/>
        </w:rPr>
      </w:pPr>
      <w:r w:rsidRPr="00356F87">
        <w:rPr>
          <w:lang w:val="en-US"/>
        </w:rPr>
        <w:tab/>
      </w:r>
      <w:r w:rsidRPr="00356F87">
        <w:rPr>
          <w:lang w:val="en-US"/>
        </w:rPr>
        <w:tab/>
      </w:r>
      <w:r w:rsidRPr="00356F87">
        <w:rPr>
          <w:lang w:val="en-US"/>
        </w:rPr>
        <w:tab/>
      </w:r>
      <w:r w:rsidRPr="00F3569C">
        <w:rPr>
          <w:lang w:val="en-US"/>
        </w:rPr>
        <w:t>&lt;TD align="center" height="39"&gt;&lt;a href="http://winer/add_schet.php?nomer_d=npi001"&gt;</w:t>
      </w:r>
      <w:r w:rsidRPr="00F3569C">
        <w:t>Пополнение</w:t>
      </w:r>
      <w:r w:rsidRPr="00F3569C">
        <w:rPr>
          <w:lang w:val="en-US"/>
        </w:rPr>
        <w:t xml:space="preserve"> </w:t>
      </w:r>
      <w:r w:rsidRPr="00F3569C">
        <w:t>баланса</w:t>
      </w:r>
      <w:r w:rsidRPr="00F3569C">
        <w:rPr>
          <w:lang w:val="en-US"/>
        </w:rPr>
        <w:t>&lt;/a&gt;&lt;/br&gt;&lt;/TD&gt;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&lt;TD align="center" height="39"&gt;&lt;a href="http://winer/alter_user.php"&gt; </w:t>
      </w:r>
      <w:r w:rsidRPr="00F3569C">
        <w:t>Изменение</w:t>
      </w:r>
      <w:r w:rsidRPr="00F3569C">
        <w:rPr>
          <w:lang w:val="en-US"/>
        </w:rPr>
        <w:t xml:space="preserve"> </w:t>
      </w:r>
      <w:r w:rsidRPr="00F3569C">
        <w:t>данных</w:t>
      </w:r>
      <w:r w:rsidRPr="00F3569C">
        <w:rPr>
          <w:lang w:val="en-US"/>
        </w:rPr>
        <w:t>&lt;/a&gt;&lt;/br&gt;&lt;/TD&gt;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&lt;TD align="center" height="39"&gt;&lt;a href="http://winer/any_information.php"&gt; </w:t>
      </w:r>
      <w:r w:rsidRPr="00F3569C">
        <w:t>Некоторая</w:t>
      </w:r>
      <w:r w:rsidRPr="00F3569C">
        <w:rPr>
          <w:lang w:val="en-US"/>
        </w:rPr>
        <w:t xml:space="preserve"> </w:t>
      </w:r>
      <w:r w:rsidRPr="00F3569C">
        <w:t>информация</w:t>
      </w:r>
      <w:r w:rsidRPr="00F3569C">
        <w:rPr>
          <w:lang w:val="en-US"/>
        </w:rPr>
        <w:t>&lt;/a&gt;&lt;/br&gt;&lt;/TD&gt;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w:t>
      </w:r>
      <w:r w:rsidRPr="00F3569C">
        <w:t>Активность</w:t>
      </w:r>
      <w:r w:rsidRPr="00F3569C">
        <w:rPr>
          <w:lang w:val="en-US"/>
        </w:rPr>
        <w:t xml:space="preserve"> </w:t>
      </w:r>
      <w:r w:rsidRPr="00F3569C">
        <w:t>портов</w:t>
      </w:r>
      <w:r w:rsidRPr="00F3569C">
        <w:rPr>
          <w:lang w:val="en-US"/>
        </w:rPr>
        <w:t>&lt;/a&gt;&lt;/TD&gt;</w:t>
      </w:r>
    </w:p>
    <w:p w:rsidR="009C7F95" w:rsidRPr="00356F87" w:rsidRDefault="009C7F95" w:rsidP="00F3569C">
      <w:pPr>
        <w:pStyle w:val="11"/>
        <w:rPr>
          <w:lang w:val="en-US"/>
        </w:rPr>
      </w:pPr>
      <w:r w:rsidRPr="00F3569C">
        <w:rPr>
          <w:lang w:val="en-US"/>
        </w:rPr>
        <w:tab/>
      </w:r>
      <w:r w:rsidRPr="00F3569C">
        <w:rPr>
          <w:lang w:val="en-US"/>
        </w:rPr>
        <w:tab/>
      </w:r>
      <w:r w:rsidRPr="00356F87">
        <w:rPr>
          <w:lang w:val="en-US"/>
        </w:rPr>
        <w:t>&lt;/TR&gt;</w:t>
      </w:r>
    </w:p>
    <w:p w:rsidR="009C7F95" w:rsidRPr="00356F87" w:rsidRDefault="009C7F95" w:rsidP="00F3569C">
      <w:pPr>
        <w:pStyle w:val="11"/>
        <w:rPr>
          <w:lang w:val="en-US"/>
        </w:rPr>
      </w:pPr>
      <w:r w:rsidRPr="00356F87">
        <w:rPr>
          <w:lang w:val="en-US"/>
        </w:rPr>
        <w:tab/>
        <w:t>&lt;/TABLE&gt;</w:t>
      </w:r>
    </w:p>
    <w:p w:rsidR="009C7F95" w:rsidRPr="00356F87" w:rsidRDefault="009C7F95" w:rsidP="00F3569C">
      <w:pPr>
        <w:pStyle w:val="11"/>
        <w:rPr>
          <w:lang w:val="en-US"/>
        </w:rPr>
      </w:pPr>
      <w:r w:rsidRPr="00356F87">
        <w:rPr>
          <w:lang w:val="en-US"/>
        </w:rPr>
        <w:t xml:space="preserve">    &lt;/BODY&gt;</w:t>
      </w:r>
    </w:p>
    <w:p w:rsidR="009C7F95" w:rsidRPr="00356F87" w:rsidRDefault="009C7F95" w:rsidP="00F3569C">
      <w:pPr>
        <w:pStyle w:val="11"/>
        <w:rPr>
          <w:lang w:val="en-US"/>
        </w:rPr>
      </w:pPr>
      <w:r w:rsidRPr="00356F87">
        <w:rPr>
          <w:lang w:val="en-US"/>
        </w:rPr>
        <w:t>&lt;/HTML&gt;</w:t>
      </w:r>
    </w:p>
    <w:p w:rsidR="009C7F95" w:rsidRPr="00356F87" w:rsidRDefault="009C7F95" w:rsidP="00F3569C">
      <w:pPr>
        <w:pStyle w:val="a0"/>
        <w:rPr>
          <w:lang w:val="en-US"/>
        </w:rPr>
      </w:pPr>
    </w:p>
    <w:p w:rsidR="009C7F95" w:rsidRDefault="009C7F95" w:rsidP="00F3569C">
      <w:pPr>
        <w:pStyle w:val="a0"/>
        <w:rPr>
          <w:lang w:val="en-US"/>
        </w:rPr>
      </w:pPr>
      <w:r>
        <w:t>Файл</w:t>
      </w:r>
      <w:r w:rsidRPr="00356F87">
        <w:rPr>
          <w:lang w:val="en-US"/>
        </w:rPr>
        <w:t xml:space="preserve"> </w:t>
      </w:r>
      <w:r>
        <w:rPr>
          <w:lang w:val="en-US"/>
        </w:rPr>
        <w:t>“add_schet.php”</w:t>
      </w:r>
    </w:p>
    <w:p w:rsidR="009C7F95" w:rsidRPr="00F3569C" w:rsidRDefault="009C7F95" w:rsidP="00F3569C">
      <w:pPr>
        <w:pStyle w:val="11"/>
      </w:pPr>
      <w:r w:rsidRPr="00F3569C">
        <w:t>&lt;</w:t>
      </w:r>
      <w:r w:rsidRPr="00F3569C">
        <w:rPr>
          <w:lang w:val="en-US"/>
        </w:rPr>
        <w:t>HTML</w:t>
      </w:r>
      <w:r w:rsidRPr="00F3569C">
        <w:t>&gt;</w:t>
      </w:r>
    </w:p>
    <w:p w:rsidR="009C7F95" w:rsidRPr="00F3569C" w:rsidRDefault="009C7F95" w:rsidP="00F3569C">
      <w:pPr>
        <w:pStyle w:val="11"/>
      </w:pPr>
      <w:r w:rsidRPr="00F3569C">
        <w:tab/>
        <w:t>&lt;</w:t>
      </w:r>
      <w:r w:rsidRPr="00F3569C">
        <w:rPr>
          <w:lang w:val="en-US"/>
        </w:rPr>
        <w:t>HEAD</w:t>
      </w:r>
      <w:r w:rsidRPr="00F3569C">
        <w:t>&gt;</w:t>
      </w:r>
    </w:p>
    <w:p w:rsidR="009C7F95" w:rsidRPr="00F3569C" w:rsidRDefault="009C7F95" w:rsidP="00F3569C">
      <w:pPr>
        <w:pStyle w:val="11"/>
      </w:pPr>
      <w:r w:rsidRPr="00F3569C">
        <w:tab/>
      </w:r>
      <w:r w:rsidRPr="00F3569C">
        <w:tab/>
        <w:t>&lt;</w:t>
      </w:r>
      <w:r w:rsidRPr="00F3569C">
        <w:rPr>
          <w:lang w:val="en-US"/>
        </w:rPr>
        <w:t>TITLE</w:t>
      </w:r>
      <w:r w:rsidRPr="00F3569C">
        <w:t>&gt;Сайт статистики::Пополнение баланса&lt;/</w:t>
      </w:r>
      <w:r w:rsidRPr="00F3569C">
        <w:rPr>
          <w:lang w:val="en-US"/>
        </w:rPr>
        <w:t>TITLE</w:t>
      </w:r>
      <w:r w:rsidRPr="00F3569C">
        <w:t>&gt;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&lt;</w:t>
      </w:r>
      <w:r w:rsidRPr="00F3569C">
        <w:rPr>
          <w:lang w:val="en-US"/>
        </w:rPr>
        <w:t>TD</w:t>
      </w:r>
      <w:r w:rsidRPr="00F3569C">
        <w:t xml:space="preserve"> </w:t>
      </w:r>
      <w:r w:rsidRPr="00F3569C">
        <w:rPr>
          <w:lang w:val="en-US"/>
        </w:rPr>
        <w:t>align</w:t>
      </w:r>
      <w:r w:rsidRPr="00F3569C">
        <w:t>="</w:t>
      </w:r>
      <w:r w:rsidRPr="00F3569C">
        <w:rPr>
          <w:lang w:val="en-US"/>
        </w:rPr>
        <w:t>center</w:t>
      </w:r>
      <w:r w:rsidRPr="00F3569C">
        <w:t>"&gt;Пополнение баланса&lt;/</w:t>
      </w:r>
      <w:r w:rsidRPr="00F3569C">
        <w:rPr>
          <w:lang w:val="en-US"/>
        </w:rPr>
        <w:t>TD</w:t>
      </w:r>
      <w:r w:rsidRPr="00F3569C">
        <w:t>&gt;</w:t>
      </w:r>
    </w:p>
    <w:p w:rsidR="009C7F95" w:rsidRPr="00F3569C" w:rsidRDefault="009C7F95" w:rsidP="00F3569C">
      <w:pPr>
        <w:pStyle w:val="11"/>
        <w:rPr>
          <w:lang w:val="en-US"/>
        </w:rPr>
      </w:pPr>
      <w:r w:rsidRPr="00F3569C">
        <w:tab/>
      </w:r>
      <w:r w:rsidRPr="00F3569C">
        <w:tab/>
      </w:r>
      <w:r w:rsidRPr="00F3569C">
        <w:rPr>
          <w:lang w:val="en-US"/>
        </w:rPr>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 align="center"&gt;&lt;a href="http://winer/statistic.php"&gt; Статистика оплат&lt;/a&gt;&lt;/TD&gt;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&lt;?php</w:t>
      </w:r>
    </w:p>
    <w:p w:rsidR="009C7F95" w:rsidRPr="00F3569C" w:rsidRDefault="009C7F95" w:rsidP="00F3569C">
      <w:pPr>
        <w:pStyle w:val="11"/>
        <w:rPr>
          <w:lang w:val="en-US"/>
        </w:rPr>
      </w:pPr>
      <w:r w:rsidRPr="00F3569C">
        <w:rPr>
          <w:lang w:val="en-US"/>
        </w:rPr>
        <w:t>/*------------------------------------------------------------------------------------------------------*/</w:t>
      </w:r>
    </w:p>
    <w:p w:rsidR="009C7F95" w:rsidRPr="00F3569C" w:rsidRDefault="009C7F95" w:rsidP="00F3569C">
      <w:pPr>
        <w:pStyle w:val="11"/>
        <w:rPr>
          <w:lang w:val="en-US"/>
        </w:rPr>
      </w:pPr>
      <w:r w:rsidRPr="00F3569C">
        <w:rPr>
          <w:lang w:val="en-US"/>
        </w:rPr>
        <w:tab/>
        <w:t>$ALTA2 = "(DESCRIPTION =</w:t>
      </w:r>
    </w:p>
    <w:p w:rsidR="009C7F95" w:rsidRPr="00F3569C" w:rsidRDefault="009C7F95" w:rsidP="00F3569C">
      <w:pPr>
        <w:pStyle w:val="11"/>
        <w:rPr>
          <w:lang w:val="en-US"/>
        </w:rPr>
      </w:pP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(SID =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(SERVER = DEDICATED)</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function print_karta($nomer_d){</w:t>
      </w:r>
    </w:p>
    <w:p w:rsidR="009C7F95" w:rsidRPr="00F3569C" w:rsidRDefault="009C7F95" w:rsidP="00F3569C">
      <w:pPr>
        <w:pStyle w:val="11"/>
        <w:rPr>
          <w:lang w:val="en-US"/>
        </w:rPr>
      </w:pPr>
      <w:r w:rsidRPr="00F3569C">
        <w:rPr>
          <w:lang w:val="en-US"/>
        </w:rPr>
        <w:tab/>
      </w:r>
      <w:r w:rsidRPr="00F3569C">
        <w:rPr>
          <w:lang w:val="en-US"/>
        </w:rPr>
        <w:tab/>
        <w:t>$ALTA2 = "(DESCRIPTION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(SID =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(SERVER = DEDICATED)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if($db1=OCILogon("b27", "b27",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$stmt = oci_parse($db1,"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FROM</w:t>
      </w:r>
      <w:r w:rsidRPr="00F3569C">
        <w:rPr>
          <w:lang w:val="en-US"/>
        </w:rPr>
        <w:tab/>
        <w:t xml:space="preserve"> OPLATA</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ID_D = '{$nomer_d}'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"&lt;table border=1  width='40%'&gt;\n";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"&lt;tr&gt;&lt;td width=100&gt;Дата&lt;/td&gt;&lt;td&gt;Номер карты&lt;/td&gt;&lt;td width=60&gt;Сумма&lt;/td&gt;&lt;/tr&gt;";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for ($i = 0; $i &lt; $nrows; $i++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"&lt;tr&gt;&lt;td&gt;" . $results['DATA_VREMYA'][$i] ."&lt;/td&gt;&lt;td&gt;" . $results['ID_KARTI'][$i] ."&lt;/td&gt;&lt;td&gt;" . $results['SUMMA'][$i] ."&lt;/td&gt;&lt;/tr&gt;";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"&lt;/table&gt;";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}else echo "&lt;/br&gt; Не удалось подключиться к базе";</w:t>
      </w:r>
    </w:p>
    <w:p w:rsidR="009C7F95" w:rsidRPr="00F3569C" w:rsidRDefault="009C7F95" w:rsidP="00F3569C">
      <w:pPr>
        <w:pStyle w:val="11"/>
      </w:pPr>
      <w:r w:rsidRPr="00F3569C">
        <w:rPr>
          <w:lang w:val="en-US"/>
        </w:rPr>
        <w:tab/>
      </w:r>
      <w:r w:rsidRPr="00F3569C">
        <w:t>}</w:t>
      </w:r>
    </w:p>
    <w:p w:rsidR="009C7F95" w:rsidRPr="00F3569C" w:rsidRDefault="009C7F95" w:rsidP="00F3569C">
      <w:pPr>
        <w:pStyle w:val="11"/>
      </w:pPr>
      <w:r w:rsidRPr="00F3569C">
        <w:tab/>
      </w:r>
      <w:r w:rsidRPr="00F3569C">
        <w:rPr>
          <w:lang w:val="en-US"/>
        </w:rPr>
        <w:t>if</w:t>
      </w:r>
      <w:r w:rsidRPr="00F3569C">
        <w:t>(!</w:t>
      </w:r>
      <w:r w:rsidRPr="00F3569C">
        <w:rPr>
          <w:lang w:val="en-US"/>
        </w:rPr>
        <w:t>isset</w:t>
      </w:r>
      <w:r w:rsidRPr="00F3569C">
        <w:t>($_</w:t>
      </w:r>
      <w:r w:rsidRPr="00F3569C">
        <w:rPr>
          <w:lang w:val="en-US"/>
        </w:rPr>
        <w:t>REQUEST</w:t>
      </w:r>
      <w:r w:rsidRPr="00F3569C">
        <w:t>['</w:t>
      </w:r>
      <w:r w:rsidRPr="00F3569C">
        <w:rPr>
          <w:lang w:val="en-US"/>
        </w:rPr>
        <w:t>put</w:t>
      </w:r>
      <w:r w:rsidRPr="00F3569C">
        <w:t>'])) {/*если вход выполнен не из за нажатия кнопки*/</w:t>
      </w:r>
      <w:r w:rsidRPr="00F3569C">
        <w:tab/>
      </w:r>
      <w:r w:rsidRPr="00F3569C">
        <w:tab/>
      </w:r>
      <w:r w:rsidRPr="00F3569C">
        <w:tab/>
      </w:r>
    </w:p>
    <w:p w:rsidR="009C7F95" w:rsidRPr="00F3569C" w:rsidRDefault="009C7F95" w:rsidP="00F3569C">
      <w:pPr>
        <w:pStyle w:val="11"/>
        <w:rPr>
          <w:lang w:val="en-US"/>
        </w:rPr>
      </w:pPr>
      <w:r w:rsidRPr="00F3569C">
        <w:tab/>
      </w:r>
      <w:r w:rsidRPr="00F3569C">
        <w:rPr>
          <w:lang w:val="en-US"/>
        </w:rPr>
        <w:t>?&gt;</w:t>
      </w:r>
    </w:p>
    <w:p w:rsidR="009C7F95" w:rsidRPr="00F3569C" w:rsidRDefault="009C7F95" w:rsidP="00F3569C">
      <w:pPr>
        <w:pStyle w:val="11"/>
        <w:rPr>
          <w:lang w:val="en-US"/>
        </w:rPr>
      </w:pPr>
      <w:r w:rsidRPr="00F3569C">
        <w:rPr>
          <w:lang w:val="en-US"/>
        </w:rPr>
        <w:tab/>
      </w:r>
      <w:r w:rsidRPr="00F3569C">
        <w:rPr>
          <w:lang w:val="en-US"/>
        </w:rPr>
        <w:tab/>
        <w:t>&lt;/br&gt;</w:t>
      </w:r>
    </w:p>
    <w:p w:rsidR="009C7F95" w:rsidRPr="00F3569C" w:rsidRDefault="009C7F95" w:rsidP="00F3569C">
      <w:pPr>
        <w:pStyle w:val="11"/>
        <w:rPr>
          <w:lang w:val="en-US"/>
        </w:rPr>
      </w:pPr>
      <w:r w:rsidRPr="00F3569C">
        <w:rPr>
          <w:lang w:val="en-US"/>
        </w:rPr>
        <w:tab/>
      </w:r>
      <w:r w:rsidRPr="00F3569C">
        <w:rPr>
          <w:lang w:val="en-US"/>
        </w:rPr>
        <w:tab/>
        <w:t>&lt;form action=add_schet.php method=post&gt;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Номер карты:&lt;input type=text size=7 name=nomer value=123456&gt; &amp;nbsp;&amp;nbsp;&amp;nbsp;</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Пароль:&lt;input type=text size=7 name=password value=pass&gt;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&lt;input type=hidden name=nomer_d value=&lt;?echo $_REQUEST['nomer_d'];?&gt;&gt;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&lt;/br&gt;&lt;input type=submit name=put value=Положить&gt;</w:t>
      </w:r>
    </w:p>
    <w:p w:rsidR="009C7F95" w:rsidRPr="00F3569C" w:rsidRDefault="009C7F95" w:rsidP="00F3569C">
      <w:pPr>
        <w:pStyle w:val="11"/>
        <w:rPr>
          <w:lang w:val="en-US"/>
        </w:rPr>
      </w:pPr>
      <w:r w:rsidRPr="00F3569C">
        <w:rPr>
          <w:lang w:val="en-US"/>
        </w:rPr>
        <w:tab/>
      </w:r>
      <w:r w:rsidRPr="00F3569C">
        <w:rPr>
          <w:lang w:val="en-US"/>
        </w:rPr>
        <w:tab/>
        <w:t>&lt;/form&gt;</w:t>
      </w:r>
    </w:p>
    <w:p w:rsidR="009C7F95" w:rsidRPr="00F3569C" w:rsidRDefault="009C7F95" w:rsidP="00F3569C">
      <w:pPr>
        <w:pStyle w:val="11"/>
        <w:rPr>
          <w:lang w:val="en-US"/>
        </w:rPr>
      </w:pPr>
      <w:r w:rsidRPr="00F3569C">
        <w:rPr>
          <w:lang w:val="en-US"/>
        </w:rPr>
        <w:tab/>
        <w:t>&lt;?</w:t>
      </w:r>
    </w:p>
    <w:p w:rsidR="009C7F95" w:rsidRPr="00F3569C" w:rsidRDefault="009C7F95" w:rsidP="00F3569C">
      <w:pPr>
        <w:pStyle w:val="11"/>
        <w:rPr>
          <w:lang w:val="en-US"/>
        </w:rPr>
      </w:pPr>
      <w:r w:rsidRPr="00F3569C">
        <w:rPr>
          <w:lang w:val="en-US"/>
        </w:rPr>
        <w:tab/>
      </w:r>
      <w:r w:rsidRPr="00F3569C">
        <w:rPr>
          <w:lang w:val="en-US"/>
        </w:rPr>
        <w:tab/>
        <w:t>print_karta($_REQUEST['nomer_d']);</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t>if($db1=OCILogon("b27", "b27",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FROM KARTA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NOMER = '{$_REQUEST['nomer']}' AND PASSWORD_K = '{$_REQUEST['password']}'");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pPr>
      <w:r w:rsidRPr="00F3569C">
        <w:rPr>
          <w:lang w:val="en-US"/>
        </w:rPr>
        <w:tab/>
      </w:r>
      <w:r w:rsidRPr="00F3569C">
        <w:rPr>
          <w:lang w:val="en-US"/>
        </w:rPr>
        <w:tab/>
      </w:r>
      <w:r w:rsidRPr="00F3569C">
        <w:rPr>
          <w:lang w:val="en-US"/>
        </w:rPr>
        <w:tab/>
        <w:t>if</w:t>
      </w:r>
      <w:r w:rsidRPr="00F3569C">
        <w:t>($</w:t>
      </w:r>
      <w:r w:rsidRPr="00F3569C">
        <w:rPr>
          <w:lang w:val="en-US"/>
        </w:rPr>
        <w:t>nrows</w:t>
      </w:r>
      <w:r w:rsidRPr="00F3569C">
        <w:t xml:space="preserve"> == 0) {</w:t>
      </w:r>
    </w:p>
    <w:p w:rsidR="009C7F95" w:rsidRPr="00F3569C" w:rsidRDefault="009C7F95" w:rsidP="00F3569C">
      <w:pPr>
        <w:pStyle w:val="11"/>
      </w:pPr>
      <w:r w:rsidRPr="00F3569C">
        <w:tab/>
      </w:r>
      <w:r w:rsidRPr="00F3569C">
        <w:tab/>
      </w:r>
      <w:r w:rsidRPr="00F3569C">
        <w:tab/>
      </w:r>
      <w:r w:rsidRPr="00F3569C">
        <w:tab/>
      </w:r>
      <w:r w:rsidRPr="00F3569C">
        <w:rPr>
          <w:lang w:val="en-US"/>
        </w:rPr>
        <w:t>echo</w:t>
      </w:r>
      <w:r w:rsidRPr="00F3569C">
        <w:t xml:space="preserve"> "Неправильно введен номер или пароль&lt;/</w:t>
      </w:r>
      <w:r w:rsidRPr="00F3569C">
        <w:rPr>
          <w:lang w:val="en-US"/>
        </w:rPr>
        <w:t>br</w:t>
      </w:r>
      <w:r w:rsidRPr="00F3569C">
        <w:t>&gt;";</w:t>
      </w:r>
    </w:p>
    <w:p w:rsidR="009C7F95" w:rsidRPr="00F3569C" w:rsidRDefault="009C7F95" w:rsidP="00F3569C">
      <w:pPr>
        <w:pStyle w:val="11"/>
        <w:rPr>
          <w:lang w:val="en-US"/>
        </w:rPr>
      </w:pPr>
      <w:r w:rsidRPr="00F3569C">
        <w:tab/>
      </w:r>
      <w:r w:rsidRPr="00F3569C">
        <w:tab/>
      </w:r>
      <w:r w:rsidRPr="00F3569C">
        <w:tab/>
      </w:r>
      <w:r w:rsidRPr="00F3569C">
        <w:rPr>
          <w:lang w:val="en-US"/>
        </w:rPr>
        <w: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&lt;form action=add_schet.php method=post&gt;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Номер карты:&lt;input type=text size=7 name=nomer value=123456&gt; &amp;nbsp;&amp;nbsp;&amp;nbsp;</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Пароль:&lt;input type=text size=7 name=password value=pass&gt;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&lt;input type=hidden name=nomer_d value=&lt;?echo $_REQUEST['nomer_d'];?&gt;&gt;</w:t>
      </w:r>
      <w:r w:rsidRPr="00F3569C">
        <w:rPr>
          <w:lang w:val="en-US"/>
        </w:rPr>
        <w:tab/>
      </w:r>
      <w:r w:rsidRPr="00F3569C">
        <w:rPr>
          <w:lang w:val="en-US"/>
        </w:rPr>
        <w:tab/>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&lt;/br&gt;&lt;input type=submit name=put value=Положить&gt;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&lt;/form&gt;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w:t>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print_karta($_REQUEST['nomer_d']);</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w:t>
      </w:r>
      <w:r w:rsidRPr="00F3569C">
        <w:rPr>
          <w:lang w:val="en-US"/>
        </w:rPr>
        <w:t>else</w:t>
      </w:r>
    </w:p>
    <w:p w:rsidR="009C7F95" w:rsidRPr="00F3569C" w:rsidRDefault="009C7F95" w:rsidP="00F3569C">
      <w:pPr>
        <w:pStyle w:val="11"/>
      </w:pPr>
      <w:r w:rsidRPr="00F3569C">
        <w:tab/>
      </w:r>
      <w:r w:rsidRPr="00F3569C">
        <w:tab/>
      </w:r>
      <w:r w:rsidRPr="00F3569C">
        <w:tab/>
      </w:r>
      <w:r w:rsidRPr="00F3569C">
        <w:tab/>
      </w:r>
      <w:r w:rsidRPr="00F3569C">
        <w:rPr>
          <w:lang w:val="en-US"/>
        </w:rPr>
        <w:t>if</w:t>
      </w:r>
      <w:r w:rsidRPr="00F3569C">
        <w:t>($</w:t>
      </w:r>
      <w:r w:rsidRPr="00F3569C">
        <w:rPr>
          <w:lang w:val="en-US"/>
        </w:rPr>
        <w:t>results</w:t>
      </w:r>
      <w:r w:rsidRPr="00F3569C">
        <w:t>['</w:t>
      </w:r>
      <w:r w:rsidRPr="00F3569C">
        <w:rPr>
          <w:lang w:val="en-US"/>
        </w:rPr>
        <w:t>SOSTOYANIE</w:t>
      </w:r>
      <w:r w:rsidRPr="00F3569C">
        <w:t>'][0] == 1){</w:t>
      </w:r>
    </w:p>
    <w:p w:rsidR="009C7F95" w:rsidRPr="00F3569C" w:rsidRDefault="009C7F95" w:rsidP="00F3569C">
      <w:pPr>
        <w:pStyle w:val="11"/>
      </w:pPr>
      <w:r w:rsidRPr="00F3569C">
        <w:tab/>
      </w:r>
      <w:r w:rsidRPr="00F3569C">
        <w:tab/>
      </w:r>
      <w:r w:rsidRPr="00F3569C">
        <w:tab/>
      </w:r>
      <w:r w:rsidRPr="00F3569C">
        <w:tab/>
      </w:r>
      <w:r w:rsidRPr="00F3569C">
        <w:tab/>
      </w:r>
      <w:r w:rsidRPr="00F3569C">
        <w:rPr>
          <w:lang w:val="en-US"/>
        </w:rPr>
        <w:t>echo</w:t>
      </w:r>
      <w:r w:rsidRPr="00F3569C">
        <w:t xml:space="preserve"> "Эта карта уже использовалась&lt;/</w:t>
      </w:r>
      <w:r w:rsidRPr="00F3569C">
        <w:rPr>
          <w:lang w:val="en-US"/>
        </w:rPr>
        <w:t>br</w:t>
      </w:r>
      <w:r w:rsidRPr="00F3569C">
        <w:t>&gt;";</w:t>
      </w:r>
    </w:p>
    <w:p w:rsidR="009C7F95" w:rsidRPr="00F3569C" w:rsidRDefault="009C7F95" w:rsidP="00F3569C">
      <w:pPr>
        <w:pStyle w:val="11"/>
        <w:rPr>
          <w:lang w:val="en-US"/>
        </w:rPr>
      </w:pPr>
      <w:r w:rsidRPr="00F3569C">
        <w:tab/>
      </w:r>
      <w:r w:rsidRPr="00F3569C">
        <w:tab/>
      </w:r>
      <w:r w:rsidRPr="00F3569C">
        <w:tab/>
      </w:r>
      <w:r w:rsidRPr="00F3569C">
        <w:rPr>
          <w:lang w:val="en-US"/>
        </w:rPr>
        <w: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&lt;form action=add_schet.php method=post&gt;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Номер карты:&lt;input type=text size=7 name=nomer value=123456&gt; &amp;nbsp;&amp;nbsp;&amp;nbsp;</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Пароль:&lt;input type=text size=7 name=password value=pass&gt;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&lt;input type=hidden name=nomer_d value=&lt;?echo $_REQUEST['nomer_d'];?&gt;&gt;</w:t>
      </w:r>
      <w:r w:rsidRPr="00F3569C">
        <w:rPr>
          <w:lang w:val="en-US"/>
        </w:rPr>
        <w:tab/>
      </w:r>
      <w:r w:rsidRPr="00F3569C">
        <w:rPr>
          <w:lang w:val="en-US"/>
        </w:rPr>
        <w:tab/>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&lt;/br&gt;&lt;input type=submit name=put value=Положить&gt;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&lt;/form&gt;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w:t>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print_karta($_REQUEST['nomer_d']);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$dat = date("d.m.Y H:i");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UPDATE KARTA</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SET SOSTOYANIE = 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WHERE NOMER = '{$_REQUEST['nomer']}' AND PASSWORD_K = '{$_REQUEST['password']}'");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"&lt;/pre&gt;";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$tempstr = "INSERT INTO OPLATA VALUES('{$_REQUEST['nomer']}', TO_DATE('{$dat}','dd.mm.yyyy HH24:MI'),'{$results['SUMMA'][0]}', '{$_REQUEST['nomer_d']}')";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$stmt = oci_parse($db1,$tempstr);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 xml:space="preserve">FROM DOGOVOR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WHERE NOMER = '{$_REQUEST['nomer_d']}'");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oci_fetch_all($stmt, $results2);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$temp = $results['SUMMA'][0] + $results2['MONEY'][0];</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$tempstr ="UPDATE 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SET MONEY = '{$temp}'</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WHERE NOMER = '{$results2['NOMER'][0]}'</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$stmt = oci_parse($db1,$tempstr);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oci_commit($db1);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&lt;form action=add_schet.php method=post&gt;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&lt;/br&gt;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Номер карты:&lt;input type=text size=7 name=nomer value=123456&gt; &amp;nbsp;&amp;nbsp;&amp;nbsp;</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Пароль:&lt;input type=text size=7 name=password value=pass&gt;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&lt;input type=hidden name=nomer_d value=&lt;?echo $_REQUEST['nomer_d'];?&gt;&gt;</w:t>
      </w:r>
      <w:r w:rsidRPr="00F3569C">
        <w:rPr>
          <w:lang w:val="en-US"/>
        </w:rPr>
        <w:tab/>
      </w:r>
      <w:r w:rsidRPr="00F3569C">
        <w:rPr>
          <w:lang w:val="en-US"/>
        </w:rPr>
        <w:tab/>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&lt;/br&gt;&lt;input type=submit name=put value=Положить&gt;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&lt;/form&gt;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w:t>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print_karta($_REQUEST['nomer_d']);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w:t>
      </w:r>
    </w:p>
    <w:p w:rsidR="009C7F95" w:rsidRPr="00F3569C" w:rsidRDefault="009C7F95" w:rsidP="00F3569C">
      <w:pPr>
        <w:pStyle w:val="11"/>
      </w:pPr>
      <w:r w:rsidRPr="00F3569C">
        <w:tab/>
      </w:r>
      <w:r w:rsidRPr="00F3569C">
        <w:tab/>
        <w:t>}</w:t>
      </w:r>
      <w:r w:rsidRPr="00F3569C">
        <w:rPr>
          <w:lang w:val="en-US"/>
        </w:rPr>
        <w:t>else</w:t>
      </w:r>
      <w:r w:rsidRPr="00F3569C">
        <w:t>{</w:t>
      </w:r>
      <w:r w:rsidRPr="00F3569C">
        <w:rPr>
          <w:lang w:val="en-US"/>
        </w:rPr>
        <w:t>echo</w:t>
      </w:r>
      <w:r w:rsidRPr="00F3569C">
        <w:t xml:space="preserve"> "&lt;/</w:t>
      </w:r>
      <w:r w:rsidRPr="00F3569C">
        <w:rPr>
          <w:lang w:val="en-US"/>
        </w:rPr>
        <w:t>br</w:t>
      </w:r>
      <w:r w:rsidRPr="00F3569C">
        <w:t>&gt; Нет доступа к базе данных при чтении оплаты";}</w:t>
      </w:r>
    </w:p>
    <w:p w:rsidR="009C7F95" w:rsidRPr="00F3569C" w:rsidRDefault="009C7F95" w:rsidP="00F3569C">
      <w:pPr>
        <w:pStyle w:val="11"/>
      </w:pPr>
      <w:r w:rsidRPr="00F3569C">
        <w:tab/>
      </w:r>
      <w:r w:rsidRPr="00F3569C">
        <w:tab/>
      </w:r>
    </w:p>
    <w:p w:rsidR="009C7F95" w:rsidRPr="00F3569C" w:rsidRDefault="009C7F95" w:rsidP="00F3569C">
      <w:pPr>
        <w:pStyle w:val="11"/>
      </w:pPr>
      <w:r w:rsidRPr="00F3569C">
        <w:tab/>
      </w:r>
    </w:p>
    <w:p w:rsidR="009C7F95" w:rsidRPr="00F3569C" w:rsidRDefault="009C7F95" w:rsidP="00F3569C">
      <w:pPr>
        <w:pStyle w:val="11"/>
        <w:rPr>
          <w:lang w:val="en-US"/>
        </w:rPr>
      </w:pPr>
      <w:r w:rsidRPr="00F3569C">
        <w:tab/>
      </w:r>
      <w:r w:rsidRPr="00F3569C">
        <w:rPr>
          <w:lang w:val="en-US"/>
        </w:rPr>
        <w:t>}</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w:t>
      </w:r>
      <w:r w:rsidRPr="00F3569C">
        <w:rPr>
          <w:lang w:val="en-US"/>
        </w:rPr>
        <w:tab/>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href="http://winer/add_user.php"&gt;Добавление клиента&lt;/a&gt;&lt;/TD&gt;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href="http://winer/spisok_userov.php"&gt;Список клиентов&lt;/a&gt;&lt;/br&gt;&lt;/TD&gt;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href="http://winer/add_schet.php?nomer_d=npi001"&gt;Пополнение баланса&lt;/a&gt;&lt;/br&gt;&lt;/TD&gt;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href="http://winer/alter_user.php"&gt; Изменение данных&lt;/a&gt;&lt;/br&gt;&lt;/TD&gt;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href="http://winer/any_information.php"&gt; Некоторая информация&lt;/a&gt;&lt;/br&gt;&lt;/TD&gt;</w:t>
      </w:r>
    </w:p>
    <w:p w:rsidR="009C7F95" w:rsidRPr="00F3569C" w:rsidRDefault="009C7F95" w:rsidP="00F3569C">
      <w:pPr>
        <w:pStyle w:val="11"/>
        <w:rPr>
          <w:lang w:val="en-US"/>
        </w:rPr>
      </w:pPr>
      <w:r w:rsidRPr="00F3569C">
        <w:rPr>
          <w:lang w:val="en-US"/>
        </w:rPr>
        <w:tab/>
      </w:r>
      <w:r w:rsidRPr="00F3569C">
        <w:rPr>
          <w:lang w:val="en-US"/>
        </w:rPr>
        <w:tab/>
        <w:t>&lt;/TR&gt;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href="http://winer/summ_port.php"&gt;Активность портов&lt;/a&gt;&lt;/TD&gt;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 xml:space="preserve">    &lt;/BODY&gt;</w:t>
      </w:r>
    </w:p>
    <w:p w:rsidR="009C7F95" w:rsidRDefault="009C7F95" w:rsidP="00F3569C">
      <w:pPr>
        <w:pStyle w:val="11"/>
        <w:rPr>
          <w:lang w:val="en-US"/>
        </w:rPr>
      </w:pPr>
      <w:r w:rsidRPr="00F3569C">
        <w:rPr>
          <w:lang w:val="en-US"/>
        </w:rPr>
        <w:t>&lt;/HTML&gt;</w:t>
      </w:r>
    </w:p>
    <w:p w:rsidR="009C7F95" w:rsidRDefault="009C7F95" w:rsidP="00F3569C">
      <w:pPr>
        <w:pStyle w:val="11"/>
        <w:rPr>
          <w:lang w:val="en-US"/>
        </w:rPr>
      </w:pPr>
    </w:p>
    <w:p w:rsidR="009C7F95" w:rsidRDefault="009C7F95" w:rsidP="00F3569C">
      <w:pPr>
        <w:rPr>
          <w:lang w:val="en-US"/>
        </w:rPr>
      </w:pPr>
      <w:r>
        <w:t>Файл</w:t>
      </w:r>
      <w:r w:rsidRPr="00F3569C">
        <w:rPr>
          <w:lang w:val="en-US"/>
        </w:rPr>
        <w:t xml:space="preserve"> </w:t>
      </w:r>
      <w:r>
        <w:rPr>
          <w:lang w:val="en-US"/>
        </w:rPr>
        <w:t xml:space="preserve">“add_user.php” </w:t>
      </w:r>
    </w:p>
    <w:p w:rsidR="009C7F95" w:rsidRPr="00356F87" w:rsidRDefault="009C7F95" w:rsidP="00F3569C">
      <w:pPr>
        <w:pStyle w:val="11"/>
      </w:pPr>
      <w:r w:rsidRPr="00356F87">
        <w:t>&lt;</w:t>
      </w:r>
      <w:r w:rsidRPr="00F3569C">
        <w:rPr>
          <w:lang w:val="en-US"/>
        </w:rPr>
        <w:t>HTML</w:t>
      </w:r>
      <w:r w:rsidRPr="00356F87">
        <w:t>&gt;</w:t>
      </w:r>
    </w:p>
    <w:p w:rsidR="009C7F95" w:rsidRPr="00F3569C" w:rsidRDefault="009C7F95" w:rsidP="00F3569C">
      <w:pPr>
        <w:pStyle w:val="11"/>
      </w:pPr>
      <w:r w:rsidRPr="00356F87">
        <w:tab/>
      </w:r>
      <w:r w:rsidRPr="00F3569C">
        <w:t>&lt;</w:t>
      </w:r>
      <w:r w:rsidRPr="00F3569C">
        <w:rPr>
          <w:lang w:val="en-US"/>
        </w:rPr>
        <w:t>HEAD</w:t>
      </w:r>
      <w:r w:rsidRPr="00F3569C">
        <w:t>&gt;</w:t>
      </w:r>
    </w:p>
    <w:p w:rsidR="009C7F95" w:rsidRPr="00F3569C" w:rsidRDefault="009C7F95" w:rsidP="00F3569C">
      <w:pPr>
        <w:pStyle w:val="11"/>
      </w:pPr>
      <w:r w:rsidRPr="00F3569C">
        <w:tab/>
      </w:r>
      <w:r w:rsidRPr="00F3569C">
        <w:tab/>
        <w:t>&lt;</w:t>
      </w:r>
      <w:r w:rsidRPr="00F3569C">
        <w:rPr>
          <w:lang w:val="en-US"/>
        </w:rPr>
        <w:t>TITLE</w:t>
      </w:r>
      <w:r w:rsidRPr="00F3569C">
        <w:t>&gt;Сайт статистики::Добавление пользователя&lt;/</w:t>
      </w:r>
      <w:r w:rsidRPr="00F3569C">
        <w:rPr>
          <w:lang w:val="en-US"/>
        </w:rPr>
        <w:t>TITLE</w:t>
      </w:r>
      <w:r w:rsidRPr="00F3569C">
        <w:t>&gt;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&lt;</w:t>
      </w:r>
      <w:r w:rsidRPr="00F3569C">
        <w:rPr>
          <w:lang w:val="en-US"/>
        </w:rPr>
        <w:t>TD</w:t>
      </w:r>
      <w:r w:rsidRPr="00F3569C">
        <w:t xml:space="preserve"> </w:t>
      </w:r>
      <w:r w:rsidRPr="00F3569C">
        <w:rPr>
          <w:lang w:val="en-US"/>
        </w:rPr>
        <w:t>align</w:t>
      </w:r>
      <w:r w:rsidRPr="00F3569C">
        <w:t>="</w:t>
      </w:r>
      <w:r w:rsidRPr="00F3569C">
        <w:rPr>
          <w:lang w:val="en-US"/>
        </w:rPr>
        <w:t>center</w:t>
      </w:r>
      <w:r w:rsidRPr="00F3569C">
        <w:t>"&gt;Добавление пользователя&lt;/</w:t>
      </w:r>
      <w:r w:rsidRPr="00F3569C">
        <w:rPr>
          <w:lang w:val="en-US"/>
        </w:rPr>
        <w:t>TD</w:t>
      </w:r>
      <w:r w:rsidRPr="00F3569C">
        <w:t>&gt;</w:t>
      </w:r>
    </w:p>
    <w:p w:rsidR="009C7F95" w:rsidRPr="00F3569C" w:rsidRDefault="009C7F95" w:rsidP="00F3569C">
      <w:pPr>
        <w:pStyle w:val="11"/>
        <w:rPr>
          <w:lang w:val="en-US"/>
        </w:rPr>
      </w:pPr>
      <w:r w:rsidRPr="00F3569C">
        <w:tab/>
      </w:r>
      <w:r w:rsidRPr="00F3569C">
        <w:tab/>
      </w:r>
      <w:r w:rsidRPr="00F3569C">
        <w:rPr>
          <w:lang w:val="en-US"/>
        </w:rPr>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 align="center"&gt;&lt;a href="http://winer/statistic.php"&gt; Статистика оплат&lt;/a&gt;&lt;/TD&gt;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&lt;?php</w:t>
      </w:r>
    </w:p>
    <w:p w:rsidR="009C7F95" w:rsidRPr="00F3569C" w:rsidRDefault="009C7F95" w:rsidP="00F3569C">
      <w:pPr>
        <w:pStyle w:val="11"/>
        <w:rPr>
          <w:lang w:val="en-US"/>
        </w:rPr>
      </w:pPr>
      <w:r w:rsidRPr="00F3569C">
        <w:rPr>
          <w:lang w:val="en-US"/>
        </w:rPr>
        <w:t>/*------------------------------------------------------------------------------------------------------*/</w:t>
      </w:r>
    </w:p>
    <w:p w:rsidR="009C7F95" w:rsidRPr="00F3569C" w:rsidRDefault="009C7F95" w:rsidP="00F3569C">
      <w:pPr>
        <w:pStyle w:val="11"/>
        <w:rPr>
          <w:lang w:val="en-US"/>
        </w:rPr>
      </w:pPr>
      <w:r w:rsidRPr="00F3569C">
        <w:rPr>
          <w:lang w:val="en-US"/>
        </w:rPr>
        <w:tab/>
        <w:t>if(!isset($_REQUEST['doGo'])) {?&gt;</w:t>
      </w:r>
    </w:p>
    <w:p w:rsidR="009C7F95" w:rsidRPr="00F3569C" w:rsidRDefault="009C7F95" w:rsidP="00F3569C">
      <w:pPr>
        <w:pStyle w:val="11"/>
        <w:rPr>
          <w:lang w:val="en-US"/>
        </w:rPr>
      </w:pPr>
      <w:r w:rsidRPr="00F3569C">
        <w:rPr>
          <w:lang w:val="en-US"/>
        </w:rPr>
        <w:tab/>
        <w:t>&lt;form action="add_user.php" method = post&gt;</w:t>
      </w:r>
    </w:p>
    <w:p w:rsidR="009C7F95" w:rsidRPr="00F3569C" w:rsidRDefault="009C7F95" w:rsidP="00F3569C">
      <w:pPr>
        <w:pStyle w:val="11"/>
        <w:rPr>
          <w:lang w:val="en-US"/>
        </w:rPr>
      </w:pPr>
      <w:r w:rsidRPr="00F3569C">
        <w:rPr>
          <w:lang w:val="en-US"/>
        </w:rPr>
        <w:tab/>
      </w:r>
      <w:r w:rsidRPr="00F3569C">
        <w:rPr>
          <w:lang w:val="en-US"/>
        </w:rPr>
        <w:tab/>
        <w:t>&lt;table&gt;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&lt;tr&gt;&lt;td&gt;Паспорт: &lt;/td&gt;&lt;td&gt;&lt;input type=text name="pasport" value="Паспорт"&gt;&lt;/td&gt;&lt;/tr&gt;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&lt;tr&gt;&lt;td&gt;Ф. И.О.: &lt;/td&gt;&lt;td&gt;&lt;input type=text name="fio" value="Ф. И. О."&gt;&lt;/td&gt;&lt;/tr&gt;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&lt;tr&gt;&lt;td&gt;Место Регистрации в г. Новочеркасске:&lt;/td&gt;&lt;td&gt;&lt;input type=text name="registration" value="Место Регистрации в г. Новочеркасске:"&gt;&lt;/td&gt;&lt;/tr&gt;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&lt;tr&gt;&lt;td&gt;Номер Телефона&lt;/td&gt;&lt;td&gt;&lt;input type=text name="telephone" value="Телефон"&gt;&lt;/td&gt;&lt;/tr&gt;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 colspan=2&gt;&lt;/td&gt;&lt;/tr&gt;</w:t>
      </w:r>
    </w:p>
    <w:p w:rsidR="009C7F95" w:rsidRPr="00F3569C" w:rsidRDefault="009C7F95" w:rsidP="00F3569C">
      <w:pPr>
        <w:pStyle w:val="11"/>
        <w:rPr>
          <w:lang w:val="en-US"/>
        </w:rPr>
      </w:pPr>
      <w:r w:rsidRPr="00F3569C">
        <w:rPr>
          <w:lang w:val="en-US"/>
        </w:rPr>
        <w:tab/>
      </w:r>
      <w:r w:rsidRPr="00F3569C">
        <w:rPr>
          <w:lang w:val="en-US"/>
        </w:rPr>
        <w:tab/>
        <w:t>&lt;/table&gt;</w:t>
      </w:r>
    </w:p>
    <w:p w:rsidR="009C7F95" w:rsidRPr="00F3569C" w:rsidRDefault="009C7F95" w:rsidP="00F3569C">
      <w:pPr>
        <w:pStyle w:val="11"/>
        <w:rPr>
          <w:lang w:val="en-US"/>
        </w:rPr>
      </w:pPr>
      <w:r w:rsidRPr="00F3569C">
        <w:rPr>
          <w:lang w:val="en-US"/>
        </w:rPr>
        <w:tab/>
      </w:r>
      <w:r w:rsidRPr="00F3569C">
        <w:rPr>
          <w:lang w:val="en-US"/>
        </w:rPr>
        <w:tab/>
        <w:t>&lt;input type=submit name=doGo value="Зарегистрировать"&gt;&lt;/br&gt;</w:t>
      </w:r>
    </w:p>
    <w:p w:rsidR="009C7F95" w:rsidRPr="00F3569C" w:rsidRDefault="009C7F95" w:rsidP="00F3569C">
      <w:pPr>
        <w:pStyle w:val="11"/>
        <w:rPr>
          <w:lang w:val="en-US"/>
        </w:rPr>
      </w:pPr>
      <w:r w:rsidRPr="00F3569C">
        <w:rPr>
          <w:lang w:val="en-US"/>
        </w:rPr>
        <w:tab/>
        <w:t>&lt;/form&gt;</w:t>
      </w:r>
    </w:p>
    <w:p w:rsidR="009C7F95" w:rsidRPr="00F3569C" w:rsidRDefault="009C7F95" w:rsidP="00F3569C">
      <w:pPr>
        <w:pStyle w:val="11"/>
        <w:rPr>
          <w:lang w:val="en-US"/>
        </w:rPr>
      </w:pPr>
      <w:r w:rsidRPr="00F3569C">
        <w:rPr>
          <w:lang w:val="en-US"/>
        </w:rPr>
        <w:t>&lt;?} else{</w:t>
      </w:r>
    </w:p>
    <w:p w:rsidR="009C7F95" w:rsidRPr="00F3569C" w:rsidRDefault="009C7F95" w:rsidP="00F3569C">
      <w:pPr>
        <w:pStyle w:val="11"/>
        <w:rPr>
          <w:lang w:val="en-US"/>
        </w:rPr>
      </w:pPr>
      <w:r w:rsidRPr="00F3569C">
        <w:rPr>
          <w:lang w:val="en-US"/>
        </w:rPr>
        <w:tab/>
      </w:r>
      <w:r w:rsidRPr="00F3569C">
        <w:rPr>
          <w:lang w:val="en-US"/>
        </w:rPr>
        <w:tab/>
        <w:t>$ALTA2 = "(DESCRIPTION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(SID =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(SERVER = DEDICATED)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 xml:space="preserve">)"; </w:t>
      </w:r>
    </w:p>
    <w:p w:rsidR="009C7F95" w:rsidRPr="00F3569C" w:rsidRDefault="009C7F95" w:rsidP="00F3569C">
      <w:pPr>
        <w:pStyle w:val="11"/>
        <w:rPr>
          <w:lang w:val="en-US"/>
        </w:rPr>
      </w:pPr>
      <w:r w:rsidRPr="00F3569C">
        <w:rPr>
          <w:lang w:val="en-US"/>
        </w:rPr>
        <w:tab/>
      </w:r>
      <w:r w:rsidRPr="00F3569C">
        <w:rPr>
          <w:lang w:val="en-US"/>
        </w:rPr>
        <w:tab/>
        <w:t xml:space="preserve">if($db1=OCILogon("b27", "b27", $ALTA2))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FROM USERI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ID =(SELECT MAX(ID)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FROM USERI)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$temp = $results['ID'][0] + 1;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$tempstr = "INSERT INTO USERI VALUES({$temp},{$_REQUEST['pasport']},'{$_REQUEST['fio']}','{$_REQUEST['registration']}','{$_REQUEST['telephone']}')";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if($stmt = oci_parse($db1,$tempstr)){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oci_execute($stmt);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"&lt;/br&gt;&lt;H1&gt;Запись добавлена успешна&lt;/H1&gt;";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"&lt;br&gt;({$temp},{$_REQUEST['pasport']},'{$_REQUEST['fio']}','{$_REQUEST['registration']}','{$_REQUEST['telephone']}')";</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rPr>
          <w:lang w:val="en-US"/>
        </w:rPr>
        <w:tab/>
        <w:t>echo</w:t>
      </w:r>
      <w:r w:rsidRPr="00F3569C">
        <w:t xml:space="preserve"> "&lt;/</w:t>
      </w:r>
      <w:r w:rsidRPr="00F3569C">
        <w:rPr>
          <w:lang w:val="en-US"/>
        </w:rPr>
        <w:t>br</w:t>
      </w:r>
      <w:r w:rsidRPr="00F3569C">
        <w:t>&gt;Для продолжения нажимите кнопку далее";</w:t>
      </w:r>
    </w:p>
    <w:p w:rsidR="009C7F95" w:rsidRPr="00F3569C" w:rsidRDefault="009C7F95" w:rsidP="00F3569C">
      <w:pPr>
        <w:pStyle w:val="11"/>
        <w:rPr>
          <w:lang w:val="en-US"/>
        </w:rPr>
      </w:pPr>
      <w:r w:rsidRPr="00F3569C">
        <w:tab/>
      </w:r>
      <w:r w:rsidRPr="00F3569C">
        <w:tab/>
      </w:r>
      <w:r w:rsidRPr="00F3569C">
        <w:tab/>
      </w:r>
      <w:r w:rsidRPr="00F3569C">
        <w:tab/>
      </w:r>
      <w:r w:rsidRPr="00F3569C">
        <w:rPr>
          <w:lang w:val="en-US"/>
        </w:rPr>
        <w:t>?&gt;</w:t>
      </w:r>
    </w:p>
    <w:p w:rsidR="009C7F95" w:rsidRPr="00F3569C" w:rsidRDefault="009C7F95" w:rsidP="00F3569C">
      <w:pPr>
        <w:pStyle w:val="11"/>
        <w:rPr>
          <w:lang w:val="en-US"/>
        </w:rPr>
      </w:pPr>
      <w:r w:rsidRPr="00F3569C">
        <w:rPr>
          <w:lang w:val="en-US"/>
        </w:rPr>
        <w:t>&lt;form action="add_dogovor.php" method = get&gt;</w:t>
      </w:r>
    </w:p>
    <w:p w:rsidR="009C7F95" w:rsidRPr="00F3569C" w:rsidRDefault="009C7F95" w:rsidP="00F3569C">
      <w:pPr>
        <w:pStyle w:val="11"/>
        <w:rPr>
          <w:lang w:val="en-US"/>
        </w:rPr>
      </w:pPr>
      <w:r w:rsidRPr="00F3569C">
        <w:rPr>
          <w:lang w:val="en-US"/>
        </w:rPr>
        <w:tab/>
        <w:t>&lt;/br&gt;&lt;input type=hidden name=IdUser value=&lt;?echo $temp;?&gt;</w:t>
      </w:r>
    </w:p>
    <w:p w:rsidR="009C7F95" w:rsidRPr="00F3569C" w:rsidRDefault="009C7F95" w:rsidP="00F3569C">
      <w:pPr>
        <w:pStyle w:val="11"/>
        <w:rPr>
          <w:lang w:val="en-US"/>
        </w:rPr>
      </w:pPr>
      <w:r w:rsidRPr="00F3569C">
        <w:rPr>
          <w:lang w:val="en-US"/>
        </w:rPr>
        <w:tab/>
        <w:t>&lt;/br&gt;&lt;input type=submit name="next" value="Далее"&gt;</w:t>
      </w:r>
    </w:p>
    <w:p w:rsidR="009C7F95" w:rsidRPr="00F3569C" w:rsidRDefault="009C7F95" w:rsidP="00F3569C">
      <w:pPr>
        <w:pStyle w:val="11"/>
        <w:rPr>
          <w:lang w:val="en-US"/>
        </w:rPr>
      </w:pPr>
      <w:r w:rsidRPr="00F3569C">
        <w:rPr>
          <w:lang w:val="en-US"/>
        </w:rPr>
        <w:t>&lt;/form&gt;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"&lt;/br&gt;&lt;H1&gt;Ошибка добавления&lt;/H1&gt;";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t>}</w:t>
      </w:r>
    </w:p>
    <w:p w:rsidR="009C7F95" w:rsidRPr="00F3569C" w:rsidRDefault="009C7F95" w:rsidP="00F3569C">
      <w:pPr>
        <w:pStyle w:val="11"/>
        <w:rPr>
          <w:lang w:val="en-US"/>
        </w:rPr>
      </w:pPr>
      <w:r w:rsidRPr="00F3569C">
        <w:rPr>
          <w:lang w:val="en-US"/>
        </w:rPr>
        <w:t>/*------------------------------------------------------------------------------------------------------*/</w:t>
      </w:r>
      <w:r w:rsidRPr="00F3569C">
        <w:rPr>
          <w:lang w:val="en-US"/>
        </w:rPr>
        <w:tab/>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href="http://winer/add_user.php"&gt;Добавление клиента&lt;/a&gt;&lt;/TD&gt;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href="http://winer/spisok_userov.php"&gt;Список клиентов&lt;/a&gt;&lt;/br&gt;&lt;/TD&gt;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href="http://winer/add_schet.php?nomer_d=npi001"&gt;Пополнение баланса&lt;/a&gt;&lt;/br&gt;&lt;/TD&gt;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href="http://winer/alter_user.php"&gt; Изменение данных&lt;/a&gt;&lt;/br&gt;&lt;/TD&gt;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href="http://winer/any_information.php"&gt; Некоторая информация&lt;/a&gt;&lt;/br&gt;&lt;/TD&gt;</w:t>
      </w:r>
    </w:p>
    <w:p w:rsidR="009C7F95" w:rsidRPr="00F3569C" w:rsidRDefault="009C7F95" w:rsidP="00F3569C">
      <w:pPr>
        <w:pStyle w:val="11"/>
        <w:rPr>
          <w:lang w:val="en-US"/>
        </w:rPr>
      </w:pPr>
      <w:r w:rsidRPr="00F3569C">
        <w:rPr>
          <w:lang w:val="en-US"/>
        </w:rPr>
        <w:tab/>
      </w:r>
      <w:r w:rsidRPr="00F3569C">
        <w:rPr>
          <w:lang w:val="en-US"/>
        </w:rPr>
        <w:tab/>
        <w:t>&lt;/TR&gt;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href="http://winer/summ_port.php"&gt;Активность портов&lt;/a&gt;&lt;/TD&gt;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 xml:space="preserve">    &lt;/BODY&gt;</w:t>
      </w:r>
    </w:p>
    <w:p w:rsidR="009C7F95" w:rsidRDefault="009C7F95" w:rsidP="00F3569C">
      <w:pPr>
        <w:pStyle w:val="11"/>
        <w:rPr>
          <w:lang w:val="en-US"/>
        </w:rPr>
      </w:pPr>
      <w:r w:rsidRPr="00F3569C">
        <w:rPr>
          <w:lang w:val="en-US"/>
        </w:rPr>
        <w:t>&lt;/HTML&gt;</w:t>
      </w:r>
    </w:p>
    <w:p w:rsidR="009C7F95" w:rsidRDefault="009C7F95" w:rsidP="00F3569C">
      <w:pPr>
        <w:pStyle w:val="11"/>
        <w:rPr>
          <w:lang w:val="en-US"/>
        </w:rPr>
      </w:pPr>
    </w:p>
    <w:p w:rsidR="009C7F95" w:rsidRDefault="009C7F95" w:rsidP="00F3569C">
      <w:pPr>
        <w:rPr>
          <w:lang w:val="en-US"/>
        </w:rPr>
      </w:pPr>
      <w:r>
        <w:t>Файл</w:t>
      </w:r>
      <w:r w:rsidRPr="00356F87">
        <w:rPr>
          <w:lang w:val="en-US"/>
        </w:rPr>
        <w:t xml:space="preserve"> </w:t>
      </w:r>
      <w:r>
        <w:rPr>
          <w:lang w:val="en-US"/>
        </w:rPr>
        <w:t>“alter_user.php”</w:t>
      </w:r>
    </w:p>
    <w:p w:rsidR="009C7F95" w:rsidRPr="00F3569C" w:rsidRDefault="009C7F95" w:rsidP="00F3569C">
      <w:pPr>
        <w:pStyle w:val="11"/>
      </w:pPr>
      <w:r w:rsidRPr="00F3569C">
        <w:t>&lt;</w:t>
      </w:r>
      <w:r w:rsidRPr="00F3569C">
        <w:rPr>
          <w:lang w:val="en-US"/>
        </w:rPr>
        <w:t>HTML</w:t>
      </w:r>
      <w:r w:rsidRPr="00F3569C">
        <w:t>&gt;</w:t>
      </w:r>
    </w:p>
    <w:p w:rsidR="009C7F95" w:rsidRPr="00F3569C" w:rsidRDefault="009C7F95" w:rsidP="00F3569C">
      <w:pPr>
        <w:pStyle w:val="11"/>
      </w:pPr>
      <w:r w:rsidRPr="00F3569C">
        <w:tab/>
        <w:t>&lt;</w:t>
      </w:r>
      <w:r w:rsidRPr="00F3569C">
        <w:rPr>
          <w:lang w:val="en-US"/>
        </w:rPr>
        <w:t>HEAD</w:t>
      </w:r>
      <w:r w:rsidRPr="00F3569C">
        <w:t>&gt;</w:t>
      </w:r>
    </w:p>
    <w:p w:rsidR="009C7F95" w:rsidRPr="00F3569C" w:rsidRDefault="009C7F95" w:rsidP="00F3569C">
      <w:pPr>
        <w:pStyle w:val="11"/>
      </w:pPr>
      <w:r w:rsidRPr="00F3569C">
        <w:tab/>
      </w:r>
      <w:r w:rsidRPr="00F3569C">
        <w:tab/>
        <w:t>&lt;</w:t>
      </w:r>
      <w:r w:rsidRPr="00F3569C">
        <w:rPr>
          <w:lang w:val="en-US"/>
        </w:rPr>
        <w:t>TITLE</w:t>
      </w:r>
      <w:r w:rsidRPr="00F3569C">
        <w:t>&gt;Сайт статистики::Редактирование&lt;/</w:t>
      </w:r>
      <w:r w:rsidRPr="00F3569C">
        <w:rPr>
          <w:lang w:val="en-US"/>
        </w:rPr>
        <w:t>TITLE</w:t>
      </w:r>
      <w:r w:rsidRPr="00F3569C">
        <w:t>&gt;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align="center"&gt;Редактирование&lt;/TD&gt;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 align="center"&gt;&lt;a href="http://winer/statistic.php"&gt; Статистика оплат&lt;/a&gt;&lt;/TD&gt;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&lt;?php</w:t>
      </w:r>
    </w:p>
    <w:p w:rsidR="009C7F95" w:rsidRPr="00F3569C" w:rsidRDefault="009C7F95" w:rsidP="00F3569C">
      <w:pPr>
        <w:pStyle w:val="11"/>
        <w:rPr>
          <w:lang w:val="en-US"/>
        </w:rPr>
      </w:pPr>
      <w:r w:rsidRPr="00F3569C">
        <w:rPr>
          <w:lang w:val="en-US"/>
        </w:rPr>
        <w:t>/*------------------------------------------------------------------------------------------------------*/</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$ALTA2 = "(DESCRIPTION =</w:t>
      </w:r>
    </w:p>
    <w:p w:rsidR="009C7F95" w:rsidRPr="00F3569C" w:rsidRDefault="009C7F95" w:rsidP="00F3569C">
      <w:pPr>
        <w:pStyle w:val="11"/>
        <w:rPr>
          <w:lang w:val="en-US"/>
        </w:rPr>
      </w:pP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t>(SID = ALTA2)</w:t>
      </w:r>
    </w:p>
    <w:p w:rsidR="009C7F95" w:rsidRPr="00F3569C" w:rsidRDefault="009C7F95" w:rsidP="00F3569C">
      <w:pPr>
        <w:pStyle w:val="11"/>
        <w:rPr>
          <w:lang w:val="en-US"/>
        </w:rPr>
      </w:pPr>
      <w:r w:rsidRPr="00F3569C">
        <w:rPr>
          <w:lang w:val="en-US"/>
        </w:rPr>
        <w:tab/>
      </w:r>
      <w:r w:rsidRPr="00F3569C">
        <w:rPr>
          <w:lang w:val="en-US"/>
        </w:rPr>
        <w:tab/>
        <w:t>(SERVER = DEDICATED)</w:t>
      </w:r>
    </w:p>
    <w:p w:rsidR="009C7F95" w:rsidRPr="00F3569C" w:rsidRDefault="009C7F95" w:rsidP="00F3569C">
      <w:pPr>
        <w:pStyle w:val="11"/>
        <w:rPr>
          <w:lang w:val="en-US"/>
        </w:rPr>
      </w:pPr>
      <w:r w:rsidRPr="00F3569C">
        <w:rPr>
          <w:lang w:val="en-US"/>
        </w:rPr>
        <w:tab/>
        <w:t>)</w:t>
      </w:r>
    </w:p>
    <w:p w:rsidR="009C7F95" w:rsidRPr="00F3569C" w:rsidRDefault="009C7F95" w:rsidP="00F3569C">
      <w:pPr>
        <w:pStyle w:val="11"/>
        <w:rPr>
          <w:lang w:val="en-US"/>
        </w:rPr>
      </w:pPr>
      <w:r w:rsidRPr="00F3569C">
        <w:rPr>
          <w:lang w:val="en-US"/>
        </w:rPr>
        <w:t xml:space="preserve">)"; </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&lt;form action="alter_user.php" method = get&gt;</w:t>
      </w:r>
    </w:p>
    <w:p w:rsidR="009C7F95" w:rsidRPr="00F3569C" w:rsidRDefault="009C7F95" w:rsidP="00F3569C">
      <w:pPr>
        <w:pStyle w:val="11"/>
        <w:rPr>
          <w:lang w:val="en-US"/>
        </w:rPr>
      </w:pPr>
      <w:r w:rsidRPr="00F3569C">
        <w:rPr>
          <w:lang w:val="en-US"/>
        </w:rPr>
        <w:t>&lt;?</w:t>
      </w:r>
    </w:p>
    <w:p w:rsidR="009C7F95" w:rsidRPr="00F3569C" w:rsidRDefault="009C7F95" w:rsidP="00F3569C">
      <w:pPr>
        <w:pStyle w:val="11"/>
        <w:rPr>
          <w:lang w:val="en-US"/>
        </w:rPr>
      </w:pPr>
      <w:r w:rsidRPr="00F3569C">
        <w:rPr>
          <w:lang w:val="en-US"/>
        </w:rPr>
        <w:t xml:space="preserve">if($db1=OCILogon("b27", "b27", $ALTA2)) { </w:t>
      </w:r>
    </w:p>
    <w:p w:rsidR="009C7F95" w:rsidRPr="00F3569C" w:rsidRDefault="009C7F95" w:rsidP="00F3569C">
      <w:pPr>
        <w:pStyle w:val="11"/>
        <w:rPr>
          <w:lang w:val="en-US"/>
        </w:rPr>
      </w:pP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t>SELECT NOMER</w:t>
      </w:r>
    </w:p>
    <w:p w:rsidR="009C7F95" w:rsidRPr="00F3569C" w:rsidRDefault="009C7F95" w:rsidP="00F3569C">
      <w:pPr>
        <w:pStyle w:val="11"/>
        <w:rPr>
          <w:lang w:val="en-US"/>
        </w:rPr>
      </w:pPr>
      <w:r w:rsidRPr="00F3569C">
        <w:rPr>
          <w:lang w:val="en-US"/>
        </w:rPr>
        <w:tab/>
      </w:r>
      <w:r w:rsidRPr="00F3569C">
        <w:rPr>
          <w:lang w:val="en-US"/>
        </w:rPr>
        <w:tab/>
        <w:t xml:space="preserve">FROM DOGOVOR </w:t>
      </w:r>
    </w:p>
    <w:p w:rsidR="009C7F95" w:rsidRPr="00F3569C" w:rsidRDefault="009C7F95" w:rsidP="00F3569C">
      <w:pPr>
        <w:pStyle w:val="11"/>
        <w:rPr>
          <w:lang w:val="en-US"/>
        </w:rPr>
      </w:pPr>
      <w:r w:rsidRPr="00F3569C">
        <w:rPr>
          <w:lang w:val="en-US"/>
        </w:rPr>
        <w:tab/>
      </w:r>
      <w:r w:rsidRPr="00F3569C">
        <w:rPr>
          <w:lang w:val="en-US"/>
        </w:rPr>
        <w:tab/>
        <w:t>ORDER BY NOMER");</w:t>
      </w:r>
    </w:p>
    <w:p w:rsidR="009C7F95" w:rsidRPr="00F3569C" w:rsidRDefault="009C7F95" w:rsidP="00F3569C">
      <w:pPr>
        <w:pStyle w:val="11"/>
        <w:rPr>
          <w:lang w:val="en-US"/>
        </w:rPr>
      </w:pPr>
      <w:r w:rsidRPr="00F3569C">
        <w:rPr>
          <w:lang w:val="en-US"/>
        </w:rPr>
        <w:tab/>
        <w:t>oci_execute($stmt);</w:t>
      </w:r>
    </w:p>
    <w:p w:rsidR="009C7F95" w:rsidRPr="00F3569C" w:rsidRDefault="009C7F95" w:rsidP="00F3569C">
      <w:pPr>
        <w:pStyle w:val="11"/>
        <w:rPr>
          <w:lang w:val="en-US"/>
        </w:rPr>
      </w:pP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t>echo "&lt;select name=dogovor size=1&gt;";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t>for($i = 0; $i &lt; $nrows; $i++){</w:t>
      </w:r>
    </w:p>
    <w:p w:rsidR="009C7F95" w:rsidRPr="00F3569C" w:rsidRDefault="009C7F95" w:rsidP="00F3569C">
      <w:pPr>
        <w:pStyle w:val="11"/>
        <w:rPr>
          <w:lang w:val="en-US"/>
        </w:rPr>
      </w:pPr>
      <w:r w:rsidRPr="00F3569C">
        <w:rPr>
          <w:lang w:val="en-US"/>
        </w:rPr>
        <w:tab/>
      </w:r>
      <w:r w:rsidRPr="00F3569C">
        <w:rPr>
          <w:lang w:val="en-US"/>
        </w:rPr>
        <w:tab/>
        <w:t>echo</w:t>
      </w:r>
      <w:r w:rsidRPr="00F3569C">
        <w:rPr>
          <w:lang w:val="en-US"/>
        </w:rPr>
        <w:tab/>
        <w:t xml:space="preserve"> "\n&lt;/br&gt;&lt;option value={$results['NOMER'][$i]}&gt;{$results['NOMER'][$i]}&lt;/option&gt;";</w:t>
      </w:r>
    </w:p>
    <w:p w:rsidR="009C7F95" w:rsidRPr="00F3569C" w:rsidRDefault="009C7F95" w:rsidP="00F3569C">
      <w:pPr>
        <w:pStyle w:val="11"/>
        <w:rPr>
          <w:lang w:val="en-US"/>
        </w:rPr>
      </w:pPr>
      <w:r w:rsidRPr="00F3569C">
        <w:rPr>
          <w:lang w:val="en-US"/>
        </w:rPr>
        <w:tab/>
        <w:t>}</w:t>
      </w:r>
      <w:r w:rsidRPr="00F3569C">
        <w:rPr>
          <w:lang w:val="en-US"/>
        </w:rPr>
        <w:tab/>
      </w:r>
    </w:p>
    <w:p w:rsidR="009C7F95" w:rsidRPr="00F3569C" w:rsidRDefault="009C7F95" w:rsidP="00F3569C">
      <w:pPr>
        <w:pStyle w:val="11"/>
        <w:rPr>
          <w:lang w:val="en-US"/>
        </w:rPr>
      </w:pPr>
      <w:r w:rsidRPr="00F3569C">
        <w:rPr>
          <w:lang w:val="en-US"/>
        </w:rPr>
        <w:tab/>
        <w:t>echo "&lt;/select&gt;";</w:t>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t>OCILogoff($db1);</w:t>
      </w:r>
    </w:p>
    <w:p w:rsidR="009C7F95" w:rsidRPr="00F3569C" w:rsidRDefault="009C7F95" w:rsidP="00F3569C">
      <w:pPr>
        <w:pStyle w:val="11"/>
        <w:rPr>
          <w:lang w:val="en-US"/>
        </w:rPr>
      </w:pPr>
      <w:r w:rsidRPr="00F3569C">
        <w:rPr>
          <w:lang w:val="en-US"/>
        </w:rPr>
        <w:t>}else{</w:t>
      </w:r>
    </w:p>
    <w:p w:rsidR="009C7F95" w:rsidRPr="00F3569C" w:rsidRDefault="009C7F95" w:rsidP="00F3569C">
      <w:pPr>
        <w:pStyle w:val="11"/>
      </w:pPr>
      <w:r w:rsidRPr="00F3569C">
        <w:rPr>
          <w:lang w:val="en-US"/>
        </w:rPr>
        <w:tab/>
        <w:t>echo</w:t>
      </w:r>
      <w:r w:rsidRPr="00F3569C">
        <w:t xml:space="preserve"> "&lt;/</w:t>
      </w:r>
      <w:r w:rsidRPr="00F3569C">
        <w:rPr>
          <w:lang w:val="en-US"/>
        </w:rPr>
        <w:t>br</w:t>
      </w:r>
      <w:r w:rsidRPr="00F3569C">
        <w:t>&gt;Не удалось соедениться с базой данных";</w:t>
      </w:r>
    </w:p>
    <w:p w:rsidR="009C7F95" w:rsidRPr="00F3569C" w:rsidRDefault="009C7F95" w:rsidP="00F3569C">
      <w:pPr>
        <w:pStyle w:val="11"/>
        <w:rPr>
          <w:lang w:val="en-US"/>
        </w:rPr>
      </w:pPr>
      <w:r w:rsidRPr="00F3569C">
        <w:rPr>
          <w:lang w:val="en-US"/>
        </w:rPr>
        <w:t>}</w:t>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ab/>
        <w:t>&lt;input type=submit name=Next value=Далее&gt;</w:t>
      </w:r>
    </w:p>
    <w:p w:rsidR="009C7F95" w:rsidRPr="00F3569C" w:rsidRDefault="009C7F95" w:rsidP="00F3569C">
      <w:pPr>
        <w:pStyle w:val="11"/>
        <w:rPr>
          <w:lang w:val="en-US"/>
        </w:rPr>
      </w:pPr>
      <w:r w:rsidRPr="00F3569C">
        <w:rPr>
          <w:lang w:val="en-US"/>
        </w:rPr>
        <w:t>&lt;/form&gt;</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&lt;?</w:t>
      </w:r>
    </w:p>
    <w:p w:rsidR="009C7F95" w:rsidRPr="00F3569C" w:rsidRDefault="009C7F95" w:rsidP="00F3569C">
      <w:pPr>
        <w:pStyle w:val="11"/>
        <w:rPr>
          <w:lang w:val="en-US"/>
        </w:rPr>
      </w:pPr>
      <w:r w:rsidRPr="00F3569C">
        <w:rPr>
          <w:lang w:val="en-US"/>
        </w:rPr>
        <w:t>if(isset($_REQUEST['Next'])){</w:t>
      </w:r>
    </w:p>
    <w:p w:rsidR="009C7F95" w:rsidRPr="00F3569C" w:rsidRDefault="009C7F95" w:rsidP="00F3569C">
      <w:pPr>
        <w:pStyle w:val="11"/>
        <w:rPr>
          <w:lang w:val="en-US"/>
        </w:rPr>
      </w:pPr>
      <w:r w:rsidRPr="00F3569C">
        <w:rPr>
          <w:lang w:val="en-US"/>
        </w:rPr>
        <w:tab/>
        <w:t xml:space="preserve">if($db1=OCILogon("b27", "b27", $ALTA2)) {  </w:t>
      </w:r>
    </w:p>
    <w:p w:rsidR="009C7F95" w:rsidRPr="00F3569C" w:rsidRDefault="009C7F95" w:rsidP="00F3569C">
      <w:pPr>
        <w:pStyle w:val="11"/>
        <w:rPr>
          <w:lang w:val="en-US"/>
        </w:rPr>
      </w:pP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FROM USERI,DOGOVOR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WHERE USERI.ID = DOGOVOR.ID_U AND DOGOVOR.NOMER = '{$_REQUEST['dogovor']}'</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oci_fetch_all($stmt, $results);</w:t>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ab/>
        <w:t>&lt;form action="alter_user.php" method = post&gt;</w:t>
      </w:r>
    </w:p>
    <w:p w:rsidR="009C7F95" w:rsidRPr="00F3569C" w:rsidRDefault="009C7F95" w:rsidP="00F3569C">
      <w:pPr>
        <w:pStyle w:val="11"/>
        <w:rPr>
          <w:lang w:val="en-US"/>
        </w:rPr>
      </w:pPr>
      <w:r w:rsidRPr="00F3569C">
        <w:rPr>
          <w:lang w:val="en-US"/>
        </w:rPr>
        <w:tab/>
      </w:r>
      <w:r w:rsidRPr="00F3569C">
        <w:rPr>
          <w:lang w:val="en-US"/>
        </w:rPr>
        <w:tab/>
        <w:t>&lt;table&gt;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&lt;tr&gt;&lt;td&gt;Паспорт: &lt;/td&gt;&lt;td&gt;&lt;input type=text name="pasport" value=&lt;?echo $results['PASPORT'][0]?&gt;&gt;&lt;/td&gt;&lt;/tr&gt;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&lt;tr&gt;&lt;td&gt;Ф. И.О.: &lt;/td&gt;&lt;td&gt;&lt;input type=text name="fio" value="&lt;?echo $results['FIO'][0]?&gt;"&gt;&lt;/td&gt;&lt;/tr&gt;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&lt;tr&gt;&lt;td&gt;Место Регистрации в г. Новочеркасске:&lt;/td&gt;&lt;td&gt;&lt;input type=text name="registration" value="&lt;?echo $results['REGISTRATION'][0]?&gt;"&gt;&lt;/td&gt;&lt;/tr&gt;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&lt;tr&gt;&lt;td&gt;Номер Телефона&lt;/td&gt;&lt;td&gt;&lt;input type=text name="telephone" value="&lt;?echo $results['TELEPHONE'][0]?&gt;"&gt;&lt;/td&gt;&lt;/tr&gt;</w:t>
      </w:r>
    </w:p>
    <w:p w:rsidR="009C7F95" w:rsidRPr="00F3569C" w:rsidRDefault="009C7F95" w:rsidP="00F3569C">
      <w:pPr>
        <w:pStyle w:val="11"/>
        <w:rPr>
          <w:lang w:val="en-US"/>
        </w:rPr>
      </w:pPr>
      <w:r w:rsidRPr="00F3569C">
        <w:rPr>
          <w:lang w:val="en-US"/>
        </w:rPr>
        <w:tab/>
      </w:r>
      <w:r w:rsidRPr="00F3569C">
        <w:rPr>
          <w:lang w:val="en-US"/>
        </w:rPr>
        <w:tab/>
        <w:t>&lt;/table&gt;</w:t>
      </w:r>
    </w:p>
    <w:p w:rsidR="009C7F95" w:rsidRPr="00F3569C" w:rsidRDefault="009C7F95" w:rsidP="00F3569C">
      <w:pPr>
        <w:pStyle w:val="11"/>
        <w:rPr>
          <w:lang w:val="en-US"/>
        </w:rPr>
      </w:pPr>
      <w:r w:rsidRPr="00F3569C">
        <w:rPr>
          <w:lang w:val="en-US"/>
        </w:rPr>
        <w:tab/>
      </w:r>
      <w:r w:rsidRPr="00F3569C">
        <w:rPr>
          <w:lang w:val="en-US"/>
        </w:rPr>
        <w:tab/>
        <w:t>&lt;input type=hidden name=nomer value=&lt;?echo $_REQUEST['dogovor']?&gt;&gt;</w:t>
      </w:r>
    </w:p>
    <w:p w:rsidR="009C7F95" w:rsidRPr="00F3569C" w:rsidRDefault="009C7F95" w:rsidP="00F3569C">
      <w:pPr>
        <w:pStyle w:val="11"/>
        <w:rPr>
          <w:lang w:val="en-US"/>
        </w:rPr>
      </w:pPr>
      <w:r w:rsidRPr="00F3569C">
        <w:rPr>
          <w:lang w:val="en-US"/>
        </w:rPr>
        <w:tab/>
      </w:r>
      <w:r w:rsidRPr="00F3569C">
        <w:rPr>
          <w:lang w:val="en-US"/>
        </w:rPr>
        <w:tab/>
        <w:t>&lt;input type=hidden name=id_u value=&lt;?echo $results['ID_U'][0]?&gt;&gt;</w:t>
      </w:r>
    </w:p>
    <w:p w:rsidR="009C7F95" w:rsidRPr="00F3569C" w:rsidRDefault="009C7F95" w:rsidP="00F3569C">
      <w:pPr>
        <w:pStyle w:val="11"/>
        <w:rPr>
          <w:lang w:val="en-US"/>
        </w:rPr>
      </w:pPr>
      <w:r w:rsidRPr="00F3569C">
        <w:rPr>
          <w:lang w:val="en-US"/>
        </w:rPr>
        <w:tab/>
      </w:r>
      <w:r w:rsidRPr="00F3569C">
        <w:rPr>
          <w:lang w:val="en-US"/>
        </w:rPr>
        <w:tab/>
        <w:t>&lt;input type=submit name=alter value="Изменить"&gt;&lt;/br&gt;</w:t>
      </w:r>
    </w:p>
    <w:p w:rsidR="009C7F95" w:rsidRPr="00F3569C" w:rsidRDefault="009C7F95" w:rsidP="00F3569C">
      <w:pPr>
        <w:pStyle w:val="11"/>
        <w:rPr>
          <w:lang w:val="en-US"/>
        </w:rPr>
      </w:pPr>
      <w:r w:rsidRPr="00F3569C">
        <w:rPr>
          <w:lang w:val="en-US"/>
        </w:rPr>
        <w:tab/>
        <w:t>&lt;/form&gt;</w:t>
      </w:r>
    </w:p>
    <w:p w:rsidR="009C7F95" w:rsidRPr="00F3569C" w:rsidRDefault="009C7F95" w:rsidP="00F3569C">
      <w:pPr>
        <w:pStyle w:val="11"/>
        <w:rPr>
          <w:lang w:val="en-US"/>
        </w:rPr>
      </w:pPr>
      <w:r w:rsidRPr="00F3569C">
        <w:rPr>
          <w:lang w:val="en-US"/>
        </w:rPr>
        <w:t>&lt;?</w:t>
      </w:r>
    </w:p>
    <w:p w:rsidR="009C7F95" w:rsidRPr="00F3569C" w:rsidRDefault="009C7F95" w:rsidP="00F3569C">
      <w:pPr>
        <w:pStyle w:val="11"/>
        <w:rPr>
          <w:lang w:val="en-US"/>
        </w:rPr>
      </w:pP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t>echo "&lt;/br&gt;&lt;H1&gt;Ошибка добавления&lt;/H1&gt;";</w:t>
      </w:r>
      <w:r w:rsidRPr="00F3569C">
        <w:rPr>
          <w:lang w:val="en-US"/>
        </w:rPr>
        <w:tab/>
      </w:r>
    </w:p>
    <w:p w:rsidR="009C7F95" w:rsidRPr="00F3569C" w:rsidRDefault="009C7F95" w:rsidP="00F3569C">
      <w:pPr>
        <w:pStyle w:val="11"/>
        <w:rPr>
          <w:lang w:val="en-US"/>
        </w:rPr>
      </w:pPr>
      <w:r w:rsidRPr="00F3569C">
        <w:rPr>
          <w:lang w:val="en-US"/>
        </w:rPr>
        <w:tab/>
        <w: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w:t>
      </w:r>
    </w:p>
    <w:p w:rsidR="009C7F95" w:rsidRPr="00F3569C" w:rsidRDefault="009C7F95" w:rsidP="00F3569C">
      <w:pPr>
        <w:pStyle w:val="11"/>
        <w:rPr>
          <w:lang w:val="en-US"/>
        </w:rPr>
      </w:pPr>
      <w:r w:rsidRPr="00F3569C">
        <w:rPr>
          <w:lang w:val="en-US"/>
        </w:rPr>
        <w:t>if(isset($_REQUEST['alter'])){</w:t>
      </w:r>
    </w:p>
    <w:p w:rsidR="009C7F95" w:rsidRPr="00F3569C" w:rsidRDefault="009C7F95" w:rsidP="00F3569C">
      <w:pPr>
        <w:pStyle w:val="11"/>
        <w:rPr>
          <w:lang w:val="en-US"/>
        </w:rPr>
      </w:pPr>
      <w:r w:rsidRPr="00F3569C">
        <w:rPr>
          <w:lang w:val="en-US"/>
        </w:rPr>
        <w:tab/>
        <w:t xml:space="preserve">if($db1=OCILogon("b27", "b27", $ALTA2)) {  </w:t>
      </w:r>
    </w:p>
    <w:p w:rsidR="009C7F95" w:rsidRPr="00F3569C" w:rsidRDefault="009C7F95" w:rsidP="00F3569C">
      <w:pPr>
        <w:pStyle w:val="11"/>
        <w:rPr>
          <w:lang w:val="en-US"/>
        </w:rPr>
      </w:pPr>
      <w:r w:rsidRPr="00F3569C">
        <w:rPr>
          <w:lang w:val="en-US"/>
        </w:rPr>
        <w:tab/>
      </w:r>
      <w:r w:rsidRPr="00F3569C">
        <w:rPr>
          <w:lang w:val="en-US"/>
        </w:rPr>
        <w:tab/>
        <w:t xml:space="preserve">$tempstr = "UPDATE USERI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SET FIO = '{$_REQUEST['fio']}', PASPORT = {$_REQUEST['pasport']}, REGISTRATION = '{$_REQUEST['registration']}', TELEPHONE = '{$_REQUEST['telephone']}'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WHERE USERI.ID = '{$_REQUEST['id_u']}'</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echo $tempstr;</w:t>
      </w:r>
    </w:p>
    <w:p w:rsidR="009C7F95" w:rsidRPr="00F3569C" w:rsidRDefault="009C7F95" w:rsidP="00F3569C">
      <w:pPr>
        <w:pStyle w:val="11"/>
        <w:rPr>
          <w:lang w:val="en-US"/>
        </w:rPr>
      </w:pPr>
      <w:r w:rsidRPr="00F3569C">
        <w:rPr>
          <w:lang w:val="en-US"/>
        </w:rPr>
        <w:tab/>
      </w:r>
      <w:r w:rsidRPr="00F3569C">
        <w:rPr>
          <w:lang w:val="en-US"/>
        </w:rPr>
        <w:tab/>
        <w:t>$stmt = oci_parse($db1,$tempstr);</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oci_commit($db1);</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t>echo "&lt;/br&gt;&lt;H1&gt;Ошибка подключения&lt;/H1&gt;";</w:t>
      </w:r>
      <w:r w:rsidRPr="00F3569C">
        <w:rPr>
          <w:lang w:val="en-US"/>
        </w:rPr>
        <w:tab/>
      </w:r>
    </w:p>
    <w:p w:rsidR="009C7F95" w:rsidRPr="00F3569C" w:rsidRDefault="009C7F95" w:rsidP="00F3569C">
      <w:pPr>
        <w:pStyle w:val="11"/>
        <w:rPr>
          <w:lang w:val="en-US"/>
        </w:rPr>
      </w:pPr>
      <w:r w:rsidRPr="00F3569C">
        <w:rPr>
          <w:lang w:val="en-US"/>
        </w:rPr>
        <w:tab/>
        <w: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w:t>
      </w:r>
      <w:r w:rsidRPr="00F3569C">
        <w:rPr>
          <w:lang w:val="en-US"/>
        </w:rPr>
        <w:tab/>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w:t>
      </w:r>
      <w:r w:rsidRPr="00F3569C">
        <w:rPr>
          <w:lang w:val="en-US"/>
        </w:rPr>
        <w:tab/>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href="http://winer/add_user.php"&gt;Добавление клиента&lt;/a&gt;&lt;/TD&gt;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href="http://winer/spisok_userov.php"&gt;Список клиентов&lt;/a&gt;&lt;/br&gt;&lt;/TD&gt;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href="http://winer/add_schet.php?nomer_d=npi001"&gt;Пополнение баланса&lt;/a&gt;&lt;/br&gt;&lt;/TD&gt;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href="http://winer/alter_user.php"&gt; Изменение данных&lt;/a&gt;&lt;/br&gt;&lt;/TD&gt;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href="http://winer/any_information.php"&gt; Некоторая информация&lt;/a&gt;&lt;/br&gt;&lt;/TD&gt;</w:t>
      </w:r>
    </w:p>
    <w:p w:rsidR="009C7F95" w:rsidRPr="00F3569C" w:rsidRDefault="009C7F95" w:rsidP="00F3569C">
      <w:pPr>
        <w:pStyle w:val="11"/>
        <w:rPr>
          <w:lang w:val="en-US"/>
        </w:rPr>
      </w:pPr>
      <w:r w:rsidRPr="00F3569C">
        <w:rPr>
          <w:lang w:val="en-US"/>
        </w:rPr>
        <w:tab/>
      </w:r>
      <w:r w:rsidRPr="00F3569C">
        <w:rPr>
          <w:lang w:val="en-US"/>
        </w:rPr>
        <w:tab/>
        <w:t>&lt;/TR&gt;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href="http://winer/summ_port.php"&gt;Активность портов&lt;/a&gt;&lt;/TD&gt;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 xml:space="preserve">    &lt;/BODY&gt;</w:t>
      </w:r>
    </w:p>
    <w:p w:rsidR="009C7F95" w:rsidRDefault="009C7F95" w:rsidP="00F3569C">
      <w:pPr>
        <w:pStyle w:val="11"/>
        <w:rPr>
          <w:lang w:val="en-US"/>
        </w:rPr>
      </w:pPr>
      <w:r w:rsidRPr="00F3569C">
        <w:rPr>
          <w:lang w:val="en-US"/>
        </w:rPr>
        <w:t>&lt;/HTML&gt;</w:t>
      </w:r>
    </w:p>
    <w:p w:rsidR="009C7F95" w:rsidRDefault="009C7F95" w:rsidP="00F3569C">
      <w:pPr>
        <w:pStyle w:val="11"/>
        <w:rPr>
          <w:lang w:val="en-US"/>
        </w:rPr>
      </w:pPr>
    </w:p>
    <w:p w:rsidR="009C7F95" w:rsidRDefault="009C7F95" w:rsidP="00F3569C">
      <w:pPr>
        <w:rPr>
          <w:lang w:val="en-US"/>
        </w:rPr>
      </w:pPr>
      <w:r>
        <w:t>Файл</w:t>
      </w:r>
      <w:r w:rsidRPr="00356F87">
        <w:rPr>
          <w:lang w:val="en-US"/>
        </w:rPr>
        <w:t xml:space="preserve"> </w:t>
      </w:r>
      <w:r>
        <w:rPr>
          <w:lang w:val="en-US"/>
        </w:rPr>
        <w:t>“any_information.php”</w:t>
      </w:r>
    </w:p>
    <w:p w:rsidR="009C7F95" w:rsidRPr="00F3569C" w:rsidRDefault="009C7F95" w:rsidP="00F3569C">
      <w:pPr>
        <w:pStyle w:val="11"/>
      </w:pPr>
      <w:r w:rsidRPr="00F3569C">
        <w:t>&lt;</w:t>
      </w:r>
      <w:r w:rsidRPr="00F3569C">
        <w:rPr>
          <w:lang w:val="en-US"/>
        </w:rPr>
        <w:t>HTML</w:t>
      </w:r>
      <w:r w:rsidRPr="00F3569C">
        <w:t>&gt;</w:t>
      </w:r>
    </w:p>
    <w:p w:rsidR="009C7F95" w:rsidRPr="00F3569C" w:rsidRDefault="009C7F95" w:rsidP="00F3569C">
      <w:pPr>
        <w:pStyle w:val="11"/>
      </w:pPr>
      <w:r w:rsidRPr="00F3569C">
        <w:tab/>
        <w:t>&lt;</w:t>
      </w:r>
      <w:r w:rsidRPr="00F3569C">
        <w:rPr>
          <w:lang w:val="en-US"/>
        </w:rPr>
        <w:t>HEAD</w:t>
      </w:r>
      <w:r w:rsidRPr="00F3569C">
        <w:t>&gt;</w:t>
      </w:r>
    </w:p>
    <w:p w:rsidR="009C7F95" w:rsidRPr="00F3569C" w:rsidRDefault="009C7F95" w:rsidP="00F3569C">
      <w:pPr>
        <w:pStyle w:val="11"/>
      </w:pPr>
      <w:r w:rsidRPr="00F3569C">
        <w:tab/>
      </w:r>
      <w:r w:rsidRPr="00F3569C">
        <w:tab/>
        <w:t>&lt;</w:t>
      </w:r>
      <w:r w:rsidRPr="00F3569C">
        <w:rPr>
          <w:lang w:val="en-US"/>
        </w:rPr>
        <w:t>TITLE</w:t>
      </w:r>
      <w:r w:rsidRPr="00F3569C">
        <w:t>&gt;Сайт статистики::Различная информация&lt;/</w:t>
      </w:r>
      <w:r w:rsidRPr="00F3569C">
        <w:rPr>
          <w:lang w:val="en-US"/>
        </w:rPr>
        <w:t>TITLE</w:t>
      </w:r>
      <w:r w:rsidRPr="00F3569C">
        <w:t>&gt;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&lt;</w:t>
      </w:r>
      <w:r w:rsidRPr="00F3569C">
        <w:rPr>
          <w:lang w:val="en-US"/>
        </w:rPr>
        <w:t>TD</w:t>
      </w:r>
      <w:r w:rsidRPr="00F3569C">
        <w:t xml:space="preserve"> </w:t>
      </w:r>
      <w:r w:rsidRPr="00F3569C">
        <w:rPr>
          <w:lang w:val="en-US"/>
        </w:rPr>
        <w:t>align</w:t>
      </w:r>
      <w:r w:rsidRPr="00F3569C">
        <w:t>="</w:t>
      </w:r>
      <w:r w:rsidRPr="00F3569C">
        <w:rPr>
          <w:lang w:val="en-US"/>
        </w:rPr>
        <w:t>center</w:t>
      </w:r>
      <w:r w:rsidRPr="00F3569C">
        <w:t>"&gt;Различная информация&lt;/</w:t>
      </w:r>
      <w:r w:rsidRPr="00F3569C">
        <w:rPr>
          <w:lang w:val="en-US"/>
        </w:rPr>
        <w:t>TD</w:t>
      </w:r>
      <w:r w:rsidRPr="00F3569C">
        <w:t>&gt;</w:t>
      </w:r>
    </w:p>
    <w:p w:rsidR="009C7F95" w:rsidRPr="00F3569C" w:rsidRDefault="009C7F95" w:rsidP="00F3569C">
      <w:pPr>
        <w:pStyle w:val="11"/>
        <w:rPr>
          <w:lang w:val="en-US"/>
        </w:rPr>
      </w:pPr>
      <w:r w:rsidRPr="00F3569C">
        <w:tab/>
      </w:r>
      <w:r w:rsidRPr="00F3569C">
        <w:tab/>
      </w:r>
      <w:r w:rsidRPr="00F3569C">
        <w:rPr>
          <w:lang w:val="en-US"/>
        </w:rPr>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 align="center"&gt;&lt;a href="http://winer/statistic.php"&gt; Статистика оплат&lt;/a&gt;&lt;/TD&gt;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pPr>
      <w:r w:rsidRPr="00F3569C">
        <w:t>&lt;</w:t>
      </w:r>
      <w:r w:rsidRPr="00F3569C">
        <w:rPr>
          <w:lang w:val="en-US"/>
        </w:rPr>
        <w:t>h</w:t>
      </w:r>
      <w:r w:rsidRPr="00F3569C">
        <w:t>2&gt;Различная информация:&lt;/</w:t>
      </w:r>
      <w:r w:rsidRPr="00F3569C">
        <w:rPr>
          <w:lang w:val="en-US"/>
        </w:rPr>
        <w:t>h</w:t>
      </w:r>
      <w:r w:rsidRPr="00F3569C">
        <w:t>2&gt;</w:t>
      </w:r>
    </w:p>
    <w:p w:rsidR="009C7F95" w:rsidRPr="00F3569C" w:rsidRDefault="009C7F95" w:rsidP="00F3569C">
      <w:pPr>
        <w:pStyle w:val="11"/>
      </w:pPr>
    </w:p>
    <w:p w:rsidR="009C7F95" w:rsidRPr="00F3569C" w:rsidRDefault="009C7F95" w:rsidP="00F3569C">
      <w:pPr>
        <w:pStyle w:val="11"/>
      </w:pPr>
      <w:r w:rsidRPr="00F3569C">
        <w:t>&lt;?</w:t>
      </w:r>
      <w:r w:rsidRPr="00F3569C">
        <w:rPr>
          <w:lang w:val="en-US"/>
        </w:rPr>
        <w:t>php</w:t>
      </w:r>
    </w:p>
    <w:p w:rsidR="009C7F95" w:rsidRPr="00F3569C" w:rsidRDefault="009C7F95" w:rsidP="00F3569C">
      <w:pPr>
        <w:pStyle w:val="11"/>
      </w:pPr>
      <w:r w:rsidRPr="00F3569C">
        <w:t>/*------------------------------------------------------------------------------------------------------*/</w:t>
      </w:r>
    </w:p>
    <w:p w:rsidR="009C7F95" w:rsidRPr="00F3569C" w:rsidRDefault="009C7F95" w:rsidP="00F3569C">
      <w:pPr>
        <w:pStyle w:val="11"/>
        <w:rPr>
          <w:lang w:val="en-US"/>
        </w:rPr>
      </w:pPr>
      <w:r w:rsidRPr="00F3569C">
        <w:tab/>
      </w:r>
      <w:r w:rsidRPr="00F3569C">
        <w:rPr>
          <w:lang w:val="en-US"/>
        </w:rPr>
        <w:t>$ALTA2 = "(DESCRIPTION =</w:t>
      </w:r>
    </w:p>
    <w:p w:rsidR="009C7F95" w:rsidRPr="00F3569C" w:rsidRDefault="009C7F95" w:rsidP="00F3569C">
      <w:pPr>
        <w:pStyle w:val="11"/>
        <w:rPr>
          <w:lang w:val="en-US"/>
        </w:rPr>
      </w:pP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t xml:space="preserve">  (SID = ALTA2)</w:t>
      </w:r>
    </w:p>
    <w:p w:rsidR="009C7F95" w:rsidRPr="00F3569C" w:rsidRDefault="009C7F95" w:rsidP="00F3569C">
      <w:pPr>
        <w:pStyle w:val="11"/>
        <w:rPr>
          <w:lang w:val="en-US"/>
        </w:rPr>
      </w:pPr>
      <w:r w:rsidRPr="00F3569C">
        <w:rPr>
          <w:lang w:val="en-US"/>
        </w:rPr>
        <w:tab/>
      </w:r>
      <w:r w:rsidRPr="00F3569C">
        <w:rPr>
          <w:lang w:val="en-US"/>
        </w:rPr>
        <w:tab/>
        <w:t xml:space="preserve">  (SERVER = DEDICATED)</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 xml:space="preserve">if($db1=OCILogon("b27", "b27", $ALTA2)) {  </w:t>
      </w:r>
    </w:p>
    <w:p w:rsidR="009C7F95" w:rsidRPr="00F3569C" w:rsidRDefault="009C7F95" w:rsidP="00F3569C">
      <w:pPr>
        <w:pStyle w:val="11"/>
      </w:pPr>
      <w:r w:rsidRPr="00F3569C">
        <w:rPr>
          <w:lang w:val="en-US"/>
        </w:rPr>
        <w:tab/>
      </w:r>
      <w:r w:rsidRPr="00F3569C">
        <w:rPr>
          <w:lang w:val="en-US"/>
        </w:rPr>
        <w:tab/>
        <w:t>echo</w:t>
      </w:r>
      <w:r w:rsidRPr="00F3569C">
        <w:t xml:space="preserve"> "\</w:t>
      </w:r>
      <w:r w:rsidRPr="00F3569C">
        <w:rPr>
          <w:lang w:val="en-US"/>
        </w:rPr>
        <w:t>n</w:t>
      </w:r>
      <w:r w:rsidRPr="00F3569C">
        <w:t>&lt;</w:t>
      </w:r>
      <w:r w:rsidRPr="00F3569C">
        <w:rPr>
          <w:lang w:val="en-US"/>
        </w:rPr>
        <w:t>h</w:t>
      </w:r>
      <w:r w:rsidRPr="00F3569C">
        <w:t>3&gt;Сколько и какие услуги использованы:&lt;/</w:t>
      </w:r>
      <w:r w:rsidRPr="00F3569C">
        <w:rPr>
          <w:lang w:val="en-US"/>
        </w:rPr>
        <w:t>h</w:t>
      </w:r>
      <w:r w:rsidRPr="00F3569C">
        <w:t>3&gt;";</w:t>
      </w:r>
    </w:p>
    <w:p w:rsidR="009C7F95" w:rsidRPr="00F3569C" w:rsidRDefault="009C7F95" w:rsidP="00F3569C">
      <w:pPr>
        <w:pStyle w:val="11"/>
        <w:rPr>
          <w:lang w:val="en-US"/>
        </w:rPr>
      </w:pPr>
      <w:r w:rsidRPr="00F3569C">
        <w:tab/>
      </w:r>
      <w:r w:rsidRPr="00F3569C">
        <w:tab/>
      </w:r>
      <w:r w:rsidRPr="00F3569C">
        <w:rPr>
          <w:lang w:val="en-US"/>
        </w:rPr>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SELECT  USLUGI.NAME1, COUNT(USLUGI.SHIFR) AS \"NUMBER\"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FROM USLUGA_DOGOVOR, USLUGI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WHERE USLUGI.SHIFR = USLUGA_DOGOVOR.SHIFR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GROUP BY USLUGI.NAME1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ORDER BY USLUGI.NAME1");</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echo "&lt;table border = 1&gt;\n";</w:t>
      </w:r>
    </w:p>
    <w:p w:rsidR="009C7F95" w:rsidRPr="00F3569C" w:rsidRDefault="009C7F95" w:rsidP="00F3569C">
      <w:pPr>
        <w:pStyle w:val="11"/>
        <w:rPr>
          <w:lang w:val="en-US"/>
        </w:rPr>
      </w:pPr>
      <w:r w:rsidRPr="00F3569C">
        <w:rPr>
          <w:lang w:val="en-US"/>
        </w:rPr>
        <w:tab/>
      </w:r>
      <w:r w:rsidRPr="00F3569C">
        <w:rPr>
          <w:lang w:val="en-US"/>
        </w:rPr>
        <w:tab/>
        <w:t>echo "&lt;tr&gt; &lt;td&gt;Имя услуги &lt;/td&gt; &lt;td&gt;COUNT&lt;/td&gt;&lt;/tr&gt;";</w:t>
      </w:r>
    </w:p>
    <w:p w:rsidR="009C7F95" w:rsidRPr="00F3569C" w:rsidRDefault="009C7F95" w:rsidP="00F3569C">
      <w:pPr>
        <w:pStyle w:val="11"/>
        <w:rPr>
          <w:lang w:val="en-US"/>
        </w:rPr>
      </w:pPr>
      <w:r w:rsidRPr="00F3569C">
        <w:rPr>
          <w:lang w:val="en-US"/>
        </w:rPr>
        <w:tab/>
      </w:r>
      <w:r w:rsidRPr="00F3569C">
        <w:rPr>
          <w:lang w:val="en-US"/>
        </w:rPr>
        <w:tab/>
        <w:t>for($i = 0; $i &lt; $nrows; $i++){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"&lt;tr&gt;&lt;td width=100&gt;{$results['NAME1'][$i]}&lt;/td&gt;&lt;td&gt;{$results['NUMBER'][$i]}&lt;/td&gt;&lt;/tr&gt;\n";</w:t>
      </w:r>
    </w:p>
    <w:p w:rsidR="009C7F95" w:rsidRPr="00F3569C" w:rsidRDefault="009C7F95" w:rsidP="00F3569C">
      <w:pPr>
        <w:pStyle w:val="11"/>
      </w:pPr>
      <w:r w:rsidRPr="00F3569C">
        <w:rPr>
          <w:lang w:val="en-US"/>
        </w:rPr>
        <w:tab/>
      </w:r>
      <w:r w:rsidRPr="00F3569C">
        <w:rPr>
          <w:lang w:val="en-US"/>
        </w:rPr>
        <w:tab/>
      </w:r>
      <w:r w:rsidRPr="00F3569C">
        <w:t>}</w:t>
      </w:r>
    </w:p>
    <w:p w:rsidR="009C7F95" w:rsidRPr="00F3569C" w:rsidRDefault="009C7F95" w:rsidP="00F3569C">
      <w:pPr>
        <w:pStyle w:val="11"/>
      </w:pPr>
      <w:r w:rsidRPr="00F3569C">
        <w:tab/>
      </w:r>
      <w:r w:rsidRPr="00F3569C">
        <w:tab/>
      </w:r>
      <w:r w:rsidRPr="00F3569C">
        <w:rPr>
          <w:lang w:val="en-US"/>
        </w:rPr>
        <w:t>echo</w:t>
      </w:r>
      <w:r w:rsidRPr="00F3569C">
        <w:t xml:space="preserve"> "&lt;/</w:t>
      </w:r>
      <w:r w:rsidRPr="00F3569C">
        <w:rPr>
          <w:lang w:val="en-US"/>
        </w:rPr>
        <w:t>table</w:t>
      </w:r>
      <w:r w:rsidRPr="00F3569C">
        <w:t>&gt;";</w:t>
      </w:r>
    </w:p>
    <w:p w:rsidR="009C7F95" w:rsidRPr="00F3569C" w:rsidRDefault="009C7F95" w:rsidP="00F3569C">
      <w:pPr>
        <w:pStyle w:val="11"/>
      </w:pPr>
      <w:r w:rsidRPr="00F3569C">
        <w:tab/>
      </w:r>
      <w:r w:rsidRPr="00F3569C">
        <w:tab/>
      </w:r>
    </w:p>
    <w:p w:rsidR="009C7F95" w:rsidRPr="00F3569C" w:rsidRDefault="009C7F95" w:rsidP="00F3569C">
      <w:pPr>
        <w:pStyle w:val="11"/>
      </w:pPr>
      <w:r w:rsidRPr="00F3569C">
        <w:tab/>
      </w:r>
      <w:r w:rsidRPr="00F3569C">
        <w:tab/>
      </w:r>
      <w:r w:rsidRPr="00F3569C">
        <w:rPr>
          <w:lang w:val="en-US"/>
        </w:rPr>
        <w:t>echo</w:t>
      </w:r>
      <w:r w:rsidRPr="00F3569C">
        <w:t xml:space="preserve"> "\</w:t>
      </w:r>
      <w:r w:rsidRPr="00F3569C">
        <w:rPr>
          <w:lang w:val="en-US"/>
        </w:rPr>
        <w:t>n</w:t>
      </w:r>
      <w:r w:rsidRPr="00F3569C">
        <w:t>&lt;</w:t>
      </w:r>
      <w:r w:rsidRPr="00F3569C">
        <w:rPr>
          <w:lang w:val="en-US"/>
        </w:rPr>
        <w:t>h</w:t>
      </w:r>
      <w:r w:rsidRPr="00F3569C">
        <w:t>3&gt;Какие услуги не использованы&lt;/</w:t>
      </w:r>
      <w:r w:rsidRPr="00F3569C">
        <w:rPr>
          <w:lang w:val="en-US"/>
        </w:rPr>
        <w:t>h</w:t>
      </w:r>
      <w:r w:rsidRPr="00F3569C">
        <w:t>3&gt;";</w:t>
      </w:r>
    </w:p>
    <w:p w:rsidR="009C7F95" w:rsidRPr="00F3569C" w:rsidRDefault="009C7F95" w:rsidP="00F3569C">
      <w:pPr>
        <w:pStyle w:val="11"/>
        <w:rPr>
          <w:lang w:val="en-US"/>
        </w:rPr>
      </w:pPr>
      <w:r w:rsidRPr="00F3569C">
        <w:tab/>
      </w:r>
      <w:r w:rsidRPr="00F3569C">
        <w:tab/>
      </w:r>
      <w:r w:rsidRPr="00F3569C">
        <w:rPr>
          <w:lang w:val="en-US"/>
        </w:rPr>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SELECT SHIFR, NAME1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FROM USLUGI d1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WHERE  NOT EXISTS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USLUGI.SHIFR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FROM USLUGA_DOGOVOR, USLUGI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WHERE d1.SHIFR = USLUGA_DOGOVOR.SHIFR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echo "&lt;table border = 1&gt;\n";</w:t>
      </w:r>
    </w:p>
    <w:p w:rsidR="009C7F95" w:rsidRPr="00F3569C" w:rsidRDefault="009C7F95" w:rsidP="00F3569C">
      <w:pPr>
        <w:pStyle w:val="11"/>
        <w:rPr>
          <w:lang w:val="en-US"/>
        </w:rPr>
      </w:pPr>
      <w:r w:rsidRPr="00F3569C">
        <w:rPr>
          <w:lang w:val="en-US"/>
        </w:rPr>
        <w:tab/>
      </w:r>
      <w:r w:rsidRPr="00F3569C">
        <w:rPr>
          <w:lang w:val="en-US"/>
        </w:rPr>
        <w:tab/>
        <w:t>echo "&lt;tr&gt; &lt;td&gt;Код услуги &lt;/td&gt; &lt;td&gt;Имя услуги&lt;/td&gt;&lt;/tr&gt;";</w:t>
      </w:r>
    </w:p>
    <w:p w:rsidR="009C7F95" w:rsidRPr="00F3569C" w:rsidRDefault="009C7F95" w:rsidP="00F3569C">
      <w:pPr>
        <w:pStyle w:val="11"/>
        <w:rPr>
          <w:lang w:val="en-US"/>
        </w:rPr>
      </w:pPr>
      <w:r w:rsidRPr="00F3569C">
        <w:rPr>
          <w:lang w:val="en-US"/>
        </w:rPr>
        <w:tab/>
      </w:r>
      <w:r w:rsidRPr="00F3569C">
        <w:rPr>
          <w:lang w:val="en-US"/>
        </w:rPr>
        <w:tab/>
        <w:t>for($i = 0; $i &lt; $nrows; $i++){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"&lt;tr&gt;&lt;td width=100&gt;{$results['SHIFR'][$i]}&lt;/td&gt;&lt;td&gt;{$results['NAME1'][$i]}&lt;/td&gt;&lt;/tr&gt;\n";</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echo "&lt;/table&gt;";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SELECT SUM(MONEY) AS \"Profit\"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FROM DEBIT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WHERE TO_CHAR(TIME1, 'mm.yyyy') =  TO_CHAR(sysdate, 'mm.yyyy')");</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oci_fetch_all($stmt, $results);</w:t>
      </w:r>
    </w:p>
    <w:p w:rsidR="009C7F95" w:rsidRPr="00F3569C" w:rsidRDefault="009C7F95" w:rsidP="00F3569C">
      <w:pPr>
        <w:pStyle w:val="11"/>
      </w:pPr>
      <w:r w:rsidRPr="00F3569C">
        <w:rPr>
          <w:lang w:val="en-US"/>
        </w:rPr>
        <w:tab/>
      </w:r>
      <w:r w:rsidRPr="00F3569C">
        <w:rPr>
          <w:lang w:val="en-US"/>
        </w:rPr>
        <w:tab/>
        <w:t>echo</w:t>
      </w:r>
      <w:r w:rsidRPr="00F3569C">
        <w:t xml:space="preserve"> "&lt;</w:t>
      </w:r>
      <w:r w:rsidRPr="00F3569C">
        <w:rPr>
          <w:lang w:val="en-US"/>
        </w:rPr>
        <w:t>h</w:t>
      </w:r>
      <w:r w:rsidRPr="00F3569C">
        <w:t>3&gt;Прибыль в текущем месяце состовляет {$</w:t>
      </w:r>
      <w:r w:rsidRPr="00F3569C">
        <w:rPr>
          <w:lang w:val="en-US"/>
        </w:rPr>
        <w:t>results</w:t>
      </w:r>
      <w:r w:rsidRPr="00F3569C">
        <w:t>['</w:t>
      </w:r>
      <w:r w:rsidRPr="00F3569C">
        <w:rPr>
          <w:lang w:val="en-US"/>
        </w:rPr>
        <w:t>Profit</w:t>
      </w:r>
      <w:r w:rsidRPr="00F3569C">
        <w:t>'][0]} руб.&lt;/</w:t>
      </w:r>
      <w:r w:rsidRPr="00F3569C">
        <w:rPr>
          <w:lang w:val="en-US"/>
        </w:rPr>
        <w:t>h</w:t>
      </w:r>
      <w:r w:rsidRPr="00F3569C">
        <w:t>3&gt;";</w:t>
      </w:r>
    </w:p>
    <w:p w:rsidR="009C7F95" w:rsidRPr="00F3569C" w:rsidRDefault="009C7F95" w:rsidP="00F3569C">
      <w:pPr>
        <w:pStyle w:val="11"/>
      </w:pPr>
      <w:r w:rsidRPr="00F3569C">
        <w:tab/>
      </w:r>
      <w:r w:rsidRPr="00F3569C">
        <w:tab/>
      </w:r>
    </w:p>
    <w:p w:rsidR="009C7F95" w:rsidRPr="00F3569C" w:rsidRDefault="009C7F95" w:rsidP="00F3569C">
      <w:pPr>
        <w:pStyle w:val="11"/>
        <w:rPr>
          <w:lang w:val="en-US"/>
        </w:rPr>
      </w:pPr>
      <w:r w:rsidRPr="00F3569C">
        <w:tab/>
      </w:r>
      <w:r w:rsidRPr="00F3569C">
        <w:tab/>
      </w:r>
      <w:r w:rsidRPr="00F3569C">
        <w:rPr>
          <w:lang w:val="en-US"/>
        </w:rPr>
        <w:t>$stmt = oci_parse($db1,"SELECT TIME1, WITH_ADRESS, WITH_PORT, BAIT, ip.nomer FROM IP WHERE BAIT = (SELECT  MAX(BAIT) FROM IP WHERE IP.WITH_INTERFASE = 5)");</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$nrows = oci_fetch_all($stmt, $results);</w:t>
      </w:r>
    </w:p>
    <w:p w:rsidR="009C7F95" w:rsidRPr="00F3569C" w:rsidRDefault="009C7F95" w:rsidP="00F3569C">
      <w:pPr>
        <w:pStyle w:val="11"/>
        <w:rPr>
          <w:lang w:val="en-US"/>
        </w:rPr>
      </w:pPr>
    </w:p>
    <w:p w:rsidR="009C7F95" w:rsidRPr="00F3569C" w:rsidRDefault="009C7F95" w:rsidP="00F3569C">
      <w:pPr>
        <w:pStyle w:val="11"/>
      </w:pPr>
      <w:r w:rsidRPr="00F3569C">
        <w:rPr>
          <w:lang w:val="en-US"/>
        </w:rPr>
        <w:tab/>
      </w:r>
      <w:r w:rsidRPr="00F3569C">
        <w:rPr>
          <w:lang w:val="en-US"/>
        </w:rPr>
        <w:tab/>
        <w:t>echo</w:t>
      </w:r>
      <w:r w:rsidRPr="00F3569C">
        <w:t xml:space="preserve"> "&lt;</w:t>
      </w:r>
      <w:r w:rsidRPr="00F3569C">
        <w:rPr>
          <w:lang w:val="en-US"/>
        </w:rPr>
        <w:t>h</w:t>
      </w:r>
      <w:r w:rsidRPr="00F3569C">
        <w:t>3&gt;Максимальное количество байт принято&lt;/</w:t>
      </w:r>
      <w:r w:rsidRPr="00F3569C">
        <w:rPr>
          <w:lang w:val="en-US"/>
        </w:rPr>
        <w:t>h</w:t>
      </w:r>
      <w:r w:rsidRPr="00F3569C">
        <w:t>3&gt;";</w:t>
      </w:r>
    </w:p>
    <w:p w:rsidR="009C7F95" w:rsidRPr="00F3569C" w:rsidRDefault="009C7F95" w:rsidP="00F3569C">
      <w:pPr>
        <w:pStyle w:val="11"/>
        <w:rPr>
          <w:lang w:val="en-US"/>
        </w:rPr>
      </w:pPr>
      <w:r w:rsidRPr="00F3569C">
        <w:tab/>
      </w:r>
      <w:r w:rsidRPr="00F3569C">
        <w:tab/>
      </w:r>
      <w:r w:rsidRPr="00F3569C">
        <w:rPr>
          <w:lang w:val="en-US"/>
        </w:rPr>
        <w:t>echo $results['TIME1'][0] . " от " . $results['WITH_ADRESS'][0] . " с порта " . $results['WITH_PORT'][0] . " обьемом в " . $results['BAIT'][0];</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t xml:space="preserve">}else { </w:t>
      </w:r>
    </w:p>
    <w:p w:rsidR="009C7F95" w:rsidRPr="00F3569C" w:rsidRDefault="009C7F95" w:rsidP="00F3569C">
      <w:pPr>
        <w:pStyle w:val="11"/>
        <w:rPr>
          <w:lang w:val="en-US"/>
        </w:rPr>
      </w:pPr>
      <w:r w:rsidRPr="00F3569C">
        <w:rPr>
          <w:lang w:val="en-US"/>
        </w:rPr>
        <w:tab/>
      </w:r>
      <w:r w:rsidRPr="00F3569C">
        <w:rPr>
          <w:lang w:val="en-US"/>
        </w:rPr>
        <w:tab/>
        <w:t xml:space="preserve">$err = OCIError(); </w:t>
      </w:r>
    </w:p>
    <w:p w:rsidR="009C7F95" w:rsidRPr="00F3569C" w:rsidRDefault="009C7F95" w:rsidP="00F3569C">
      <w:pPr>
        <w:pStyle w:val="11"/>
        <w:rPr>
          <w:lang w:val="en-US"/>
        </w:rPr>
      </w:pPr>
      <w:r w:rsidRPr="00F3569C">
        <w:rPr>
          <w:lang w:val="en-US"/>
        </w:rPr>
        <w:tab/>
      </w:r>
      <w:r w:rsidRPr="00F3569C">
        <w:rPr>
          <w:lang w:val="en-US"/>
        </w:rPr>
        <w:tab/>
        <w:t xml:space="preserve">echo "Oracle Connect Error " . $err['message']; </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href="http://winer/add_user.php"&gt;Добавление клиента&lt;/a&gt;&lt;/TD&gt;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href="http://winer/spisok_userov.php"&gt;Список клиентов&lt;/a&gt;&lt;/br&gt;&lt;/TD&gt;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href="http://winer/add_schet.php?nomer_d=npi001"&gt;Пополнение баланса&lt;/a&gt;&lt;/br&gt;&lt;/TD&gt;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href="http://winer/alter_user.php"&gt; Изменение данных&lt;/a&gt;&lt;/br&gt;&lt;/TD&gt;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href="http://winer/any_information.php"&gt; Некоторая информация&lt;/a&gt;&lt;/br&gt;&lt;/TD&gt;</w:t>
      </w:r>
    </w:p>
    <w:p w:rsidR="009C7F95" w:rsidRPr="00F3569C" w:rsidRDefault="009C7F95" w:rsidP="00F3569C">
      <w:pPr>
        <w:pStyle w:val="11"/>
        <w:rPr>
          <w:lang w:val="en-US"/>
        </w:rPr>
      </w:pPr>
      <w:r w:rsidRPr="00F3569C">
        <w:rPr>
          <w:lang w:val="en-US"/>
        </w:rPr>
        <w:tab/>
      </w:r>
      <w:r w:rsidRPr="00F3569C">
        <w:rPr>
          <w:lang w:val="en-US"/>
        </w:rPr>
        <w:tab/>
        <w:t>&lt;/TR&gt;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href="http://winer/summ_port.php"&gt;Активность портов&lt;/a&gt;&lt;/TD&gt;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 xml:space="preserve">    &lt;/BODY&gt;</w:t>
      </w:r>
    </w:p>
    <w:p w:rsidR="009C7F95" w:rsidRDefault="009C7F95" w:rsidP="00F3569C">
      <w:pPr>
        <w:pStyle w:val="11"/>
        <w:rPr>
          <w:lang w:val="en-US"/>
        </w:rPr>
      </w:pPr>
      <w:r w:rsidRPr="00F3569C">
        <w:rPr>
          <w:lang w:val="en-US"/>
        </w:rPr>
        <w:t>&lt;/HTML&gt;</w:t>
      </w:r>
    </w:p>
    <w:p w:rsidR="009C7F95" w:rsidRDefault="009C7F95" w:rsidP="00F3569C">
      <w:pPr>
        <w:pStyle w:val="11"/>
        <w:rPr>
          <w:lang w:val="en-US"/>
        </w:rPr>
      </w:pPr>
    </w:p>
    <w:p w:rsidR="009C7F95" w:rsidRDefault="009C7F95" w:rsidP="00F3569C">
      <w:pPr>
        <w:rPr>
          <w:lang w:val="en-US"/>
        </w:rPr>
      </w:pPr>
      <w:r>
        <w:t>Файл</w:t>
      </w:r>
      <w:r w:rsidRPr="00356F87">
        <w:rPr>
          <w:lang w:val="en-US"/>
        </w:rPr>
        <w:t xml:space="preserve"> </w:t>
      </w:r>
      <w:r>
        <w:rPr>
          <w:lang w:val="en-US"/>
        </w:rPr>
        <w:t>“index.html”</w:t>
      </w:r>
    </w:p>
    <w:p w:rsidR="009C7F95" w:rsidRPr="00F3569C" w:rsidRDefault="009C7F95" w:rsidP="00F3569C">
      <w:pPr>
        <w:pStyle w:val="11"/>
      </w:pPr>
      <w:r w:rsidRPr="00F3569C">
        <w:t>&lt;</w:t>
      </w:r>
      <w:r w:rsidRPr="00F3569C">
        <w:rPr>
          <w:lang w:val="en-US"/>
        </w:rPr>
        <w:t>HTML</w:t>
      </w:r>
      <w:r w:rsidRPr="00F3569C">
        <w:t>&gt;</w:t>
      </w:r>
    </w:p>
    <w:p w:rsidR="009C7F95" w:rsidRPr="00F3569C" w:rsidRDefault="009C7F95" w:rsidP="00F3569C">
      <w:pPr>
        <w:pStyle w:val="11"/>
      </w:pPr>
      <w:r w:rsidRPr="00F3569C">
        <w:tab/>
        <w:t>&lt;</w:t>
      </w:r>
      <w:r w:rsidRPr="00F3569C">
        <w:rPr>
          <w:lang w:val="en-US"/>
        </w:rPr>
        <w:t>HEAD</w:t>
      </w:r>
      <w:r w:rsidRPr="00F3569C">
        <w:t>&gt;</w:t>
      </w:r>
    </w:p>
    <w:p w:rsidR="009C7F95" w:rsidRPr="00F3569C" w:rsidRDefault="009C7F95" w:rsidP="00F3569C">
      <w:pPr>
        <w:pStyle w:val="11"/>
      </w:pPr>
      <w:r w:rsidRPr="00F3569C">
        <w:tab/>
      </w:r>
      <w:r w:rsidRPr="00F3569C">
        <w:tab/>
        <w:t>&lt;</w:t>
      </w:r>
      <w:r w:rsidRPr="00F3569C">
        <w:rPr>
          <w:lang w:val="en-US"/>
        </w:rPr>
        <w:t>TITLE</w:t>
      </w:r>
      <w:r w:rsidRPr="00F3569C">
        <w:t>&gt;Сайт статистики::Главная&lt;/</w:t>
      </w:r>
      <w:r w:rsidRPr="00F3569C">
        <w:rPr>
          <w:lang w:val="en-US"/>
        </w:rPr>
        <w:t>TITLE</w:t>
      </w:r>
      <w:r w:rsidRPr="00F3569C">
        <w:t>&gt;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align="center"&gt;ГЛАВНАЯ&lt;/TD&gt;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 align="center"&gt;&lt;a href="http://winer/statistic.php"&gt; Статистика оплат&lt;/a&gt;&lt;/TD&gt;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align="justify"&gt; </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&lt;center&gt;&lt;h2&gt;Это главная страница сайта статистики.&lt;/h2&gt;&lt;/center&gt;</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href="http://winer/add_user.php"&gt;Добавление клиента&lt;/a&gt;&lt;/TD&gt;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href="http://winer/spisok_userov.php"&gt;Список клиентов&lt;/a&gt;&lt;/br&gt;&lt;/TD&gt;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href="http://winer/add_schet.php?nomer_d=npi001"&gt;Пополнение баланса&lt;/a&gt;&lt;/br&gt;&lt;/TD&gt;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href="http://winer/alter_user.php"&gt; Изменение данных&lt;/a&gt;&lt;/br&gt;&lt;/TD&gt;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href="http://winer/any_information.php"&gt; Некоторая информация&lt;/a&gt;&lt;/br&gt;&lt;/TD&gt;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href="http://winer/summ_port.php"&gt;Активность портов&lt;/a&gt;&lt;/TD&gt;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 xml:space="preserve">    &lt;/BODY&gt;</w:t>
      </w:r>
    </w:p>
    <w:p w:rsidR="009C7F95" w:rsidRDefault="009C7F95" w:rsidP="00F3569C">
      <w:pPr>
        <w:pStyle w:val="11"/>
        <w:rPr>
          <w:lang w:val="en-US"/>
        </w:rPr>
      </w:pPr>
      <w:r w:rsidRPr="00F3569C">
        <w:rPr>
          <w:lang w:val="en-US"/>
        </w:rPr>
        <w:t>&lt;/HTML&gt;</w:t>
      </w:r>
    </w:p>
    <w:p w:rsidR="009C7F95" w:rsidRDefault="009C7F95" w:rsidP="00F3569C">
      <w:pPr>
        <w:pStyle w:val="11"/>
        <w:rPr>
          <w:lang w:val="en-US"/>
        </w:rPr>
      </w:pPr>
    </w:p>
    <w:p w:rsidR="009C7F95" w:rsidRDefault="009C7F95" w:rsidP="00F3569C">
      <w:pPr>
        <w:rPr>
          <w:lang w:val="en-US"/>
        </w:rPr>
      </w:pPr>
      <w:r>
        <w:t>Файл</w:t>
      </w:r>
      <w:r w:rsidRPr="00356F87">
        <w:rPr>
          <w:lang w:val="en-US"/>
        </w:rPr>
        <w:t xml:space="preserve"> </w:t>
      </w:r>
      <w:r>
        <w:rPr>
          <w:lang w:val="en-US"/>
        </w:rPr>
        <w:t>“spisok_userov.php”</w:t>
      </w:r>
    </w:p>
    <w:p w:rsidR="009C7F95" w:rsidRPr="00F3569C" w:rsidRDefault="009C7F95" w:rsidP="00F3569C">
      <w:pPr>
        <w:pStyle w:val="11"/>
      </w:pPr>
      <w:r w:rsidRPr="00F3569C">
        <w:t>&lt;</w:t>
      </w:r>
      <w:r w:rsidRPr="00F3569C">
        <w:rPr>
          <w:lang w:val="en-US"/>
        </w:rPr>
        <w:t>HTML</w:t>
      </w:r>
      <w:r w:rsidRPr="00F3569C">
        <w:t>&gt;</w:t>
      </w:r>
    </w:p>
    <w:p w:rsidR="009C7F95" w:rsidRPr="00F3569C" w:rsidRDefault="009C7F95" w:rsidP="00F3569C">
      <w:pPr>
        <w:pStyle w:val="11"/>
      </w:pPr>
      <w:r w:rsidRPr="00F3569C">
        <w:tab/>
        <w:t>&lt;</w:t>
      </w:r>
      <w:r w:rsidRPr="00F3569C">
        <w:rPr>
          <w:lang w:val="en-US"/>
        </w:rPr>
        <w:t>HEAD</w:t>
      </w:r>
      <w:r w:rsidRPr="00F3569C">
        <w:t>&gt;</w:t>
      </w:r>
    </w:p>
    <w:p w:rsidR="009C7F95" w:rsidRPr="00F3569C" w:rsidRDefault="009C7F95" w:rsidP="00F3569C">
      <w:pPr>
        <w:pStyle w:val="11"/>
      </w:pPr>
      <w:r w:rsidRPr="00F3569C">
        <w:tab/>
      </w:r>
      <w:r w:rsidRPr="00F3569C">
        <w:tab/>
        <w:t>&lt;</w:t>
      </w:r>
      <w:r w:rsidRPr="00F3569C">
        <w:rPr>
          <w:lang w:val="en-US"/>
        </w:rPr>
        <w:t>TITLE</w:t>
      </w:r>
      <w:r w:rsidRPr="00F3569C">
        <w:t>&gt;Сайт статистики::Заключение договора&lt;/</w:t>
      </w:r>
      <w:r w:rsidRPr="00F3569C">
        <w:rPr>
          <w:lang w:val="en-US"/>
        </w:rPr>
        <w:t>TITLE</w:t>
      </w:r>
      <w:r w:rsidRPr="00F3569C">
        <w:t>&gt;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&lt;</w:t>
      </w:r>
      <w:r w:rsidRPr="00F3569C">
        <w:rPr>
          <w:lang w:val="en-US"/>
        </w:rPr>
        <w:t>TD</w:t>
      </w:r>
      <w:r w:rsidRPr="00F3569C">
        <w:t xml:space="preserve"> </w:t>
      </w:r>
      <w:r w:rsidRPr="00F3569C">
        <w:rPr>
          <w:lang w:val="en-US"/>
        </w:rPr>
        <w:t>align</w:t>
      </w:r>
      <w:r w:rsidRPr="00F3569C">
        <w:t>="</w:t>
      </w:r>
      <w:r w:rsidRPr="00F3569C">
        <w:rPr>
          <w:lang w:val="en-US"/>
        </w:rPr>
        <w:t>center</w:t>
      </w:r>
      <w:r w:rsidRPr="00F3569C">
        <w:t>"&gt;Заключение договора&lt;/</w:t>
      </w:r>
      <w:r w:rsidRPr="00F3569C">
        <w:rPr>
          <w:lang w:val="en-US"/>
        </w:rPr>
        <w:t>TD</w:t>
      </w:r>
      <w:r w:rsidRPr="00F3569C">
        <w:t>&gt;</w:t>
      </w:r>
    </w:p>
    <w:p w:rsidR="009C7F95" w:rsidRPr="00F3569C" w:rsidRDefault="009C7F95" w:rsidP="00F3569C">
      <w:pPr>
        <w:pStyle w:val="11"/>
        <w:rPr>
          <w:lang w:val="en-US"/>
        </w:rPr>
      </w:pPr>
      <w:r w:rsidRPr="00F3569C">
        <w:tab/>
      </w:r>
      <w:r w:rsidRPr="00F3569C">
        <w:tab/>
      </w:r>
      <w:r w:rsidRPr="00F3569C">
        <w:rPr>
          <w:lang w:val="en-US"/>
        </w:rPr>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 align="center"&gt;&lt;a href="http://winer/statistic.php"&gt; Статистика оплат&lt;/a&gt;&lt;/TD&gt;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&lt;?php</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 xml:space="preserve"> $numb = 5;</w:t>
      </w:r>
    </w:p>
    <w:p w:rsidR="009C7F95" w:rsidRPr="00F3569C" w:rsidRDefault="009C7F95" w:rsidP="00F3569C">
      <w:pPr>
        <w:pStyle w:val="11"/>
        <w:rPr>
          <w:lang w:val="en-US"/>
        </w:rPr>
      </w:pPr>
      <w:r w:rsidRPr="00F3569C">
        <w:rPr>
          <w:lang w:val="en-US"/>
        </w:rPr>
        <w:tab/>
        <w:t>$ALTA2 = "(DESCRIPTION =</w:t>
      </w:r>
    </w:p>
    <w:p w:rsidR="009C7F95" w:rsidRPr="00F3569C" w:rsidRDefault="009C7F95" w:rsidP="00F3569C">
      <w:pPr>
        <w:pStyle w:val="11"/>
        <w:rPr>
          <w:lang w:val="en-US"/>
        </w:rPr>
      </w:pP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t xml:space="preserve">  (SID = ALTA2)</w:t>
      </w:r>
    </w:p>
    <w:p w:rsidR="009C7F95" w:rsidRPr="00F3569C" w:rsidRDefault="009C7F95" w:rsidP="00F3569C">
      <w:pPr>
        <w:pStyle w:val="11"/>
        <w:rPr>
          <w:lang w:val="en-US"/>
        </w:rPr>
      </w:pPr>
      <w:r w:rsidRPr="00F3569C">
        <w:rPr>
          <w:lang w:val="en-US"/>
        </w:rPr>
        <w:tab/>
      </w:r>
      <w:r w:rsidRPr="00F3569C">
        <w:rPr>
          <w:lang w:val="en-US"/>
        </w:rPr>
        <w:tab/>
        <w:t xml:space="preserve">  (SERVER = DEDICATED)</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 xml:space="preserve">if($db1=OCILogon("b27", "b27", $ALTA2)) { </w:t>
      </w:r>
    </w:p>
    <w:p w:rsidR="009C7F95" w:rsidRPr="00F3569C" w:rsidRDefault="009C7F95" w:rsidP="00F3569C">
      <w:pPr>
        <w:pStyle w:val="11"/>
        <w:rPr>
          <w:lang w:val="en-US"/>
        </w:rPr>
      </w:pPr>
      <w:r w:rsidRPr="00F3569C">
        <w:rPr>
          <w:lang w:val="en-US"/>
        </w:rPr>
        <w:tab/>
      </w:r>
      <w:r w:rsidRPr="00F3569C">
        <w:rPr>
          <w:lang w:val="en-US"/>
        </w:rPr>
        <w:tab/>
        <w:t>if(!$stmt = oci_parse($db1, "SELECT d1.NOMER, d1.money, d4.name1, d1.DATE2, d1.DATE3, d2.fio, d2.pasport, d2.registration, d2.telephone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FROM DOGOVOR d1, USERI d2 , USLUGA_DOGOVOR d3, USLUGI d4</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WHERE (d1.id_u = d2.id) AND d3.nomer = d1.nomer AND d4.shifr = d3.shifr AND d4.type_us = 'tarif'</w:t>
      </w:r>
    </w:p>
    <w:p w:rsidR="009C7F95" w:rsidRPr="00F3569C" w:rsidRDefault="009C7F95" w:rsidP="00F3569C">
      <w:pPr>
        <w:pStyle w:val="11"/>
        <w:rPr>
          <w:lang w:val="en-US"/>
        </w:rPr>
      </w:pPr>
      <w:r w:rsidRPr="00F3569C">
        <w:rPr>
          <w:lang w:val="en-US"/>
        </w:rPr>
        <w:t>"))echo "&lt;/br&gt;eror";</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echo "&lt;table border=1 &gt;\n&lt;tr&gt;\n";</w:t>
      </w:r>
    </w:p>
    <w:p w:rsidR="009C7F95" w:rsidRPr="00F3569C" w:rsidRDefault="009C7F95" w:rsidP="00F3569C">
      <w:pPr>
        <w:pStyle w:val="11"/>
        <w:rPr>
          <w:lang w:val="en-US"/>
        </w:rPr>
      </w:pPr>
      <w:r w:rsidRPr="00F3569C">
        <w:rPr>
          <w:lang w:val="en-US"/>
        </w:rPr>
        <w:tab/>
      </w:r>
      <w:r w:rsidRPr="00F3569C">
        <w:rPr>
          <w:lang w:val="en-US"/>
        </w:rPr>
        <w:tab/>
        <w:t>echo "&lt;td &gt;&lt;b&gt;#договора&lt;/b&gt;&lt;/td&gt;&lt;td &gt;Баланс&lt;/td&gt;&lt;td width=200&gt;Тариф&lt;/td&gt;&lt;td&gt;Дата заключения&lt;/td&gt;&lt;td&gt;Дата истечения&lt;/td&gt;&lt;td&gt;Ф.И.О.&lt;/td&gt;&lt;td&gt;Паспорт&lt;/td&gt;&lt;td&gt;регистрация&lt;/td&gt;&lt;td&gt;телефон&lt;/td&gt;&lt;/tr&gt;";</w:t>
      </w:r>
    </w:p>
    <w:p w:rsidR="009C7F95" w:rsidRPr="00F3569C" w:rsidRDefault="009C7F95" w:rsidP="00F3569C">
      <w:pPr>
        <w:pStyle w:val="11"/>
        <w:rPr>
          <w:lang w:val="en-US"/>
        </w:rPr>
      </w:pPr>
      <w:r w:rsidRPr="00F3569C">
        <w:rPr>
          <w:lang w:val="en-US"/>
        </w:rPr>
        <w:tab/>
      </w:r>
      <w:r w:rsidRPr="00F3569C">
        <w:rPr>
          <w:lang w:val="en-US"/>
        </w:rPr>
        <w:tab/>
        <w:t>for ($i = 0; $i &lt; $nrows; $i++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$results["NOMER"][$i] .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$results["MONEY"][$i].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$results["NAME1"][$i]. "&lt;/td&gt;";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$results["DATE2"][$i]. "&lt;/td&gt;";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$results["DATE3"][$i].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$results["FIO"][$i].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$results["PASPORT"][$i].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$results["REGISTRATION"][$i].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$results["TELEPHONE"][$i].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"&lt;/tr&gt;\n";</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echo "&lt;tr&gt;&lt;td colspan='9'&gt; Number of Users: $nrows&lt;/td&gt;&lt;/tr&gt;&lt;/table&gt;";</w:t>
      </w:r>
    </w:p>
    <w:p w:rsidR="009C7F95" w:rsidRPr="00F3569C" w:rsidRDefault="009C7F95" w:rsidP="00F3569C">
      <w:pPr>
        <w:pStyle w:val="11"/>
        <w:rPr>
          <w:lang w:val="en-US"/>
        </w:rPr>
      </w:pPr>
      <w:r w:rsidRPr="00F3569C">
        <w:rPr>
          <w:lang w:val="en-US"/>
        </w:rPr>
        <w:tab/>
      </w:r>
      <w:r w:rsidRPr="00F3569C">
        <w:rPr>
          <w:lang w:val="en-US"/>
        </w:rPr>
        <w:tab/>
        <w:t>echo "&lt;br&gt;&lt;em&gt;If you see data, then it works!&lt;/em&gt;&lt;br&gt;&lt;/center&gt;\n";</w:t>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OCILogoff($db1);</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 xml:space="preserve">}else { </w:t>
      </w:r>
    </w:p>
    <w:p w:rsidR="009C7F95" w:rsidRPr="00F3569C" w:rsidRDefault="009C7F95" w:rsidP="00F3569C">
      <w:pPr>
        <w:pStyle w:val="11"/>
        <w:rPr>
          <w:lang w:val="en-US"/>
        </w:rPr>
      </w:pPr>
      <w:r w:rsidRPr="00F3569C">
        <w:rPr>
          <w:lang w:val="en-US"/>
        </w:rPr>
        <w:tab/>
        <w:t xml:space="preserve">$err = OCIError(); </w:t>
      </w:r>
    </w:p>
    <w:p w:rsidR="009C7F95" w:rsidRPr="00F3569C" w:rsidRDefault="009C7F95" w:rsidP="00F3569C">
      <w:pPr>
        <w:pStyle w:val="11"/>
        <w:rPr>
          <w:lang w:val="en-US"/>
        </w:rPr>
      </w:pPr>
      <w:r w:rsidRPr="00F3569C">
        <w:rPr>
          <w:lang w:val="en-US"/>
        </w:rPr>
        <w:tab/>
        <w:t xml:space="preserve">echo "Oracle Connect Error " . $err['message']; </w:t>
      </w:r>
    </w:p>
    <w:p w:rsidR="009C7F95" w:rsidRPr="00F3569C" w:rsidRDefault="009C7F95" w:rsidP="00F3569C">
      <w:pPr>
        <w:pStyle w:val="11"/>
        <w:rPr>
          <w:lang w:val="en-US"/>
        </w:rPr>
      </w:pPr>
      <w:r w:rsidRPr="00F3569C">
        <w:rPr>
          <w:lang w:val="en-US"/>
        </w:rPr>
        <w:t xml:space="preserve">} </w:t>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&lt;/form&gt;</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href="http://winer/add_user.php"&gt;Добавление клиента&lt;/a&gt;&lt;/TD&gt;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href="http://winer/spisok_userov.php"&gt;Список клиентов&lt;/a&gt;&lt;/br&gt;&lt;/TD&gt;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href="http://winer/add_schet.php?nomer_d=npi001"&gt;Пополнение баланса&lt;/a&gt;&lt;/br&gt;&lt;/TD&gt;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href="http://winer/alter_user.php"&gt; Изменение данных&lt;/a&gt;&lt;/br&gt;&lt;/TD&gt;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href="http://winer/any_information.php"&gt; Некоторая информация&lt;/a&gt;&lt;/br&gt;&lt;/TD&gt;</w:t>
      </w:r>
    </w:p>
    <w:p w:rsidR="009C7F95" w:rsidRPr="00F3569C" w:rsidRDefault="009C7F95" w:rsidP="00F3569C">
      <w:pPr>
        <w:pStyle w:val="11"/>
        <w:rPr>
          <w:lang w:val="en-US"/>
        </w:rPr>
      </w:pPr>
      <w:r w:rsidRPr="00F3569C">
        <w:rPr>
          <w:lang w:val="en-US"/>
        </w:rPr>
        <w:tab/>
      </w:r>
      <w:r w:rsidRPr="00F3569C">
        <w:rPr>
          <w:lang w:val="en-US"/>
        </w:rPr>
        <w:tab/>
        <w:t>&lt;/TR&gt;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href="http://winer/summ_port.php"&gt;Активность портов&lt;/a&gt;&lt;/TD&gt;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 xml:space="preserve">    &lt;/BODY&gt;</w:t>
      </w:r>
    </w:p>
    <w:p w:rsidR="009C7F95" w:rsidRDefault="009C7F95" w:rsidP="00F3569C">
      <w:pPr>
        <w:pStyle w:val="11"/>
        <w:rPr>
          <w:lang w:val="en-US"/>
        </w:rPr>
      </w:pPr>
      <w:r w:rsidRPr="00F3569C">
        <w:rPr>
          <w:lang w:val="en-US"/>
        </w:rPr>
        <w:t>&lt;/HTML&gt;</w:t>
      </w:r>
    </w:p>
    <w:p w:rsidR="009C7F95" w:rsidRDefault="009C7F95" w:rsidP="00F3569C">
      <w:pPr>
        <w:pStyle w:val="11"/>
        <w:rPr>
          <w:lang w:val="en-US"/>
        </w:rPr>
      </w:pPr>
    </w:p>
    <w:p w:rsidR="009C7F95" w:rsidRDefault="009C7F95" w:rsidP="00F3569C">
      <w:pPr>
        <w:rPr>
          <w:lang w:val="en-US"/>
        </w:rPr>
      </w:pPr>
      <w:r>
        <w:t>Файл</w:t>
      </w:r>
      <w:r w:rsidRPr="00356F87">
        <w:rPr>
          <w:lang w:val="en-US"/>
        </w:rPr>
        <w:t xml:space="preserve"> </w:t>
      </w:r>
      <w:r>
        <w:rPr>
          <w:lang w:val="en-US"/>
        </w:rPr>
        <w:t>“statistic.php”</w:t>
      </w:r>
    </w:p>
    <w:p w:rsidR="009C7F95" w:rsidRPr="00F3569C" w:rsidRDefault="009C7F95" w:rsidP="00F3569C">
      <w:pPr>
        <w:pStyle w:val="11"/>
      </w:pPr>
      <w:r w:rsidRPr="00F3569C">
        <w:t>&lt;</w:t>
      </w:r>
      <w:r w:rsidRPr="00F3569C">
        <w:rPr>
          <w:lang w:val="en-US"/>
        </w:rPr>
        <w:t>HTML</w:t>
      </w:r>
      <w:r w:rsidRPr="00F3569C">
        <w:t>&gt;</w:t>
      </w:r>
    </w:p>
    <w:p w:rsidR="009C7F95" w:rsidRPr="00F3569C" w:rsidRDefault="009C7F95" w:rsidP="00F3569C">
      <w:pPr>
        <w:pStyle w:val="11"/>
      </w:pPr>
      <w:r w:rsidRPr="00F3569C">
        <w:tab/>
        <w:t>&lt;</w:t>
      </w:r>
      <w:r w:rsidRPr="00F3569C">
        <w:rPr>
          <w:lang w:val="en-US"/>
        </w:rPr>
        <w:t>HEAD</w:t>
      </w:r>
      <w:r w:rsidRPr="00F3569C">
        <w:t>&gt;</w:t>
      </w:r>
    </w:p>
    <w:p w:rsidR="009C7F95" w:rsidRPr="00F3569C" w:rsidRDefault="009C7F95" w:rsidP="00F3569C">
      <w:pPr>
        <w:pStyle w:val="11"/>
      </w:pPr>
      <w:r w:rsidRPr="00F3569C">
        <w:tab/>
      </w:r>
      <w:r w:rsidRPr="00F3569C">
        <w:tab/>
        <w:t>&lt;</w:t>
      </w:r>
      <w:r w:rsidRPr="00F3569C">
        <w:rPr>
          <w:lang w:val="en-US"/>
        </w:rPr>
        <w:t>TITLE</w:t>
      </w:r>
      <w:r w:rsidRPr="00F3569C">
        <w:t>&gt;Сайт статистики::Заключение договора&lt;/</w:t>
      </w:r>
      <w:r w:rsidRPr="00F3569C">
        <w:rPr>
          <w:lang w:val="en-US"/>
        </w:rPr>
        <w:t>TITLE</w:t>
      </w:r>
      <w:r w:rsidRPr="00F3569C">
        <w:t>&gt;</w:t>
      </w:r>
    </w:p>
    <w:p w:rsidR="009C7F95" w:rsidRPr="00F3569C" w:rsidRDefault="009C7F95" w:rsidP="00F3569C">
      <w:pPr>
        <w:pStyle w:val="11"/>
        <w:rPr>
          <w:lang w:val="en-US"/>
        </w:rPr>
      </w:pPr>
      <w:r w:rsidRPr="00F3569C">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align="center"&gt;Статистика&lt;/TD&gt;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&lt;TD align="center"&gt;&lt;a href="http://winer/statistic.php"&gt; Статистика оплат&lt;/a&gt;&lt;/TD&gt;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&lt;?php</w:t>
      </w:r>
    </w:p>
    <w:p w:rsidR="009C7F95" w:rsidRPr="00F3569C" w:rsidRDefault="009C7F95" w:rsidP="00F3569C">
      <w:pPr>
        <w:pStyle w:val="11"/>
        <w:rPr>
          <w:lang w:val="en-US"/>
        </w:rPr>
      </w:pPr>
      <w:r w:rsidRPr="00F3569C">
        <w:rPr>
          <w:lang w:val="en-US"/>
        </w:rPr>
        <w:tab/>
        <w:t>$ALTA2 = "(DESCRIPTION =</w:t>
      </w:r>
    </w:p>
    <w:p w:rsidR="009C7F95" w:rsidRPr="00F3569C" w:rsidRDefault="009C7F95" w:rsidP="00F3569C">
      <w:pPr>
        <w:pStyle w:val="11"/>
        <w:rPr>
          <w:lang w:val="en-US"/>
        </w:rPr>
      </w:pP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(SID =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(SERVER = DEDICATED)</w:t>
      </w:r>
    </w:p>
    <w:p w:rsidR="009C7F95" w:rsidRPr="00F3569C" w:rsidRDefault="009C7F95" w:rsidP="00F3569C">
      <w:pPr>
        <w:pStyle w:val="11"/>
      </w:pPr>
      <w:r w:rsidRPr="00F3569C">
        <w:rPr>
          <w:lang w:val="en-US"/>
        </w:rPr>
        <w:tab/>
      </w:r>
      <w:r w:rsidRPr="00F3569C">
        <w:rPr>
          <w:lang w:val="en-US"/>
        </w:rPr>
        <w:tab/>
      </w:r>
      <w:r w:rsidRPr="00F3569C">
        <w:t>)</w:t>
      </w:r>
    </w:p>
    <w:p w:rsidR="009C7F95" w:rsidRPr="00F3569C" w:rsidRDefault="009C7F95" w:rsidP="00F3569C">
      <w:pPr>
        <w:pStyle w:val="11"/>
      </w:pPr>
      <w:r w:rsidRPr="00F3569C">
        <w:tab/>
        <w:t xml:space="preserve">)"; </w:t>
      </w:r>
    </w:p>
    <w:p w:rsidR="009C7F95" w:rsidRPr="00F3569C" w:rsidRDefault="009C7F95" w:rsidP="00F3569C">
      <w:pPr>
        <w:pStyle w:val="11"/>
      </w:pPr>
      <w:r w:rsidRPr="00F3569C">
        <w:tab/>
      </w:r>
      <w:r w:rsidRPr="00F3569C">
        <w:rPr>
          <w:lang w:val="en-US"/>
        </w:rPr>
        <w:t>if</w:t>
      </w:r>
      <w:r w:rsidRPr="00F3569C">
        <w:t>(!</w:t>
      </w:r>
      <w:r w:rsidRPr="00F3569C">
        <w:rPr>
          <w:lang w:val="en-US"/>
        </w:rPr>
        <w:t>isset</w:t>
      </w:r>
      <w:r w:rsidRPr="00F3569C">
        <w:t>($_</w:t>
      </w:r>
      <w:r w:rsidRPr="00F3569C">
        <w:rPr>
          <w:lang w:val="en-US"/>
        </w:rPr>
        <w:t>REQUEST</w:t>
      </w:r>
      <w:r w:rsidRPr="00F3569C">
        <w:t>['</w:t>
      </w:r>
      <w:r w:rsidRPr="00F3569C">
        <w:rPr>
          <w:lang w:val="en-US"/>
        </w:rPr>
        <w:t>do</w:t>
      </w:r>
      <w:r w:rsidRPr="00F3569C">
        <w:t>'])) {/*если вход выполнен не из за нажатия кнопки*/</w:t>
      </w:r>
      <w:r w:rsidRPr="00F3569C">
        <w:tab/>
      </w:r>
      <w:r w:rsidRPr="00F3569C">
        <w:tab/>
      </w:r>
      <w:r w:rsidRPr="00F3569C">
        <w:tab/>
      </w:r>
    </w:p>
    <w:p w:rsidR="009C7F95" w:rsidRPr="00F3569C" w:rsidRDefault="009C7F95" w:rsidP="00F3569C">
      <w:pPr>
        <w:pStyle w:val="11"/>
        <w:rPr>
          <w:lang w:val="en-US"/>
        </w:rPr>
      </w:pPr>
      <w:r w:rsidRPr="00F3569C">
        <w:tab/>
      </w:r>
      <w:r w:rsidRPr="00F3569C">
        <w:tab/>
      </w:r>
      <w:r w:rsidRPr="00F3569C">
        <w:rPr>
          <w:lang w:val="en-US"/>
        </w:rPr>
        <w:t>if($db1=OCILogon("b27", "b27",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FROM DOGOVOR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ORDER BY NOMER");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"\n&lt;form action=\"statistic.php\" method = post&gt;\n";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"&lt;select name=NOMER size=1&gt;\n";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for($i = 0; $i &lt; $nrows; $i++){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"&lt;option value={$results['NOMER'][$i]}&gt;{$results['NOMER'][$i]}&lt;/option&gt;";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"&lt;/select&gt;";</w:t>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"&lt;/br&gt;&lt;input type=submit name=do value=Далее&gt;";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"&lt;/form&gt;";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t>}else echo "&lt;/br&gt; Нет доступа к базе данных";</w:t>
      </w:r>
    </w:p>
    <w:p w:rsidR="009C7F95" w:rsidRPr="00F3569C" w:rsidRDefault="009C7F95" w:rsidP="00F3569C">
      <w:pPr>
        <w:pStyle w:val="11"/>
        <w:rPr>
          <w:lang w:val="en-US"/>
        </w:rPr>
      </w:pP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t>if($db1=OCILogon("b27", "b27",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FROM DOGOVOR INNER JOIN USERI ON DOGOVOR.ID_U = USERI.ID</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DOGOVOR.NOMER = '{$_REQUEST['NOMER']}'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"&lt;/br&gt;" . $results['NOMER'][0] .  " " . $results['FIO'][0];</w:t>
      </w:r>
    </w:p>
    <w:p w:rsidR="009C7F95" w:rsidRPr="00F3569C" w:rsidRDefault="009C7F95" w:rsidP="00F3569C">
      <w:pPr>
        <w:pStyle w:val="11"/>
      </w:pPr>
      <w:r w:rsidRPr="00F3569C">
        <w:rPr>
          <w:lang w:val="en-US"/>
        </w:rPr>
        <w:tab/>
      </w:r>
      <w:r w:rsidRPr="00F3569C">
        <w:rPr>
          <w:lang w:val="en-US"/>
        </w:rPr>
        <w:tab/>
      </w:r>
      <w:r w:rsidRPr="00F3569C">
        <w:rPr>
          <w:lang w:val="en-US"/>
        </w:rPr>
        <w:tab/>
        <w:t>OCILogoff</w:t>
      </w:r>
      <w:r w:rsidRPr="00F3569C">
        <w:t>($</w:t>
      </w:r>
      <w:r w:rsidRPr="00F3569C">
        <w:rPr>
          <w:lang w:val="en-US"/>
        </w:rPr>
        <w:t>db</w:t>
      </w:r>
      <w:r w:rsidRPr="00F3569C">
        <w:t>1);</w:t>
      </w:r>
      <w:r w:rsidRPr="00F3569C">
        <w:tab/>
      </w:r>
      <w:r w:rsidRPr="00F3569C">
        <w:tab/>
      </w:r>
      <w:r w:rsidRPr="00F3569C">
        <w:tab/>
      </w:r>
      <w:r w:rsidRPr="00F3569C">
        <w:tab/>
      </w:r>
      <w:r w:rsidRPr="00F3569C">
        <w:tab/>
      </w:r>
    </w:p>
    <w:p w:rsidR="009C7F95" w:rsidRPr="00F3569C" w:rsidRDefault="009C7F95" w:rsidP="00F3569C">
      <w:pPr>
        <w:pStyle w:val="11"/>
      </w:pPr>
      <w:r w:rsidRPr="00F3569C">
        <w:tab/>
      </w:r>
      <w:r w:rsidRPr="00F3569C">
        <w:tab/>
        <w:t>}</w:t>
      </w:r>
      <w:r w:rsidRPr="00F3569C">
        <w:rPr>
          <w:lang w:val="en-US"/>
        </w:rPr>
        <w:t>else</w:t>
      </w:r>
      <w:r w:rsidRPr="00F3569C">
        <w:t>{</w:t>
      </w:r>
      <w:r w:rsidRPr="00F3569C">
        <w:rPr>
          <w:lang w:val="en-US"/>
        </w:rPr>
        <w:t>echo</w:t>
      </w:r>
      <w:r w:rsidRPr="00F3569C">
        <w:t xml:space="preserve"> "&lt;/</w:t>
      </w:r>
      <w:r w:rsidRPr="00F3569C">
        <w:rPr>
          <w:lang w:val="en-US"/>
        </w:rPr>
        <w:t>br</w:t>
      </w:r>
      <w:r w:rsidRPr="00F3569C">
        <w:t>&gt; Нет доступа к базе данных при просмотре информации о абоненте";}</w:t>
      </w:r>
    </w:p>
    <w:p w:rsidR="009C7F95" w:rsidRPr="00F3569C" w:rsidRDefault="009C7F95" w:rsidP="00F3569C">
      <w:pPr>
        <w:pStyle w:val="11"/>
        <w:rPr>
          <w:lang w:val="en-US"/>
        </w:rPr>
      </w:pPr>
      <w:r w:rsidRPr="00F3569C">
        <w:tab/>
      </w:r>
      <w:r w:rsidRPr="00F3569C">
        <w:tab/>
      </w:r>
      <w:r w:rsidRPr="00F3569C">
        <w:rPr>
          <w:lang w:val="en-US"/>
        </w:rPr>
        <w:t>if($db1=OCILogon("b27", "b27",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$stmt = oci_parse($db1,"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FROM OPLATA</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ID_D = '{$_REQUEST['NOMER']}'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"&lt;div width=60% style=\"position:;\"&gt;";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"&lt;div width=% style=\"position:;background-color:;width:30%;\"&gt;";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"&lt;table border=1  width='100%'&gt;\n";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"&lt;tr&gt;&lt;td colspan=3&gt;&lt;h3&gt;Приход&lt;/h3&gt;&lt;/td&gt;&lt;/tr&gt;";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"&lt;tr&gt;&lt;td width=100&gt;Дата&lt;/td&gt;&lt;td&gt;Номер карты&lt;/td&gt;&lt;td width=60&gt;Сумма&lt;/td&gt;&lt;/tr&gt;";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for ($i = 0; $i &lt; $nrows; $i++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"&lt;tr&gt;&lt;td&gt;" . $results['DATA_VREMYA'][$i] ."&lt;/td&gt;&lt;td&gt;" . $results['ID_KARTI'][$i] ."&lt;/td&gt;&lt;td&gt;" . $results['SUMMA'][$i] ."&lt;/td&gt;&lt;/tr&gt;";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"&lt;/table&gt;&lt;/div style=\"position:relative;\"&gt;";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FROM DEBIT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WHERE ID_D = '{$_REQUEST['NOMER']}'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"&lt;div style=\"position:;background-color:;width:30%;\"&gt;";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"&lt;table border=1  width='100%'&gt;";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"&lt;tr&gt;&lt;td colspan=3&gt;&lt;h3&gt;Расход&lt;/h3&gt;&lt;/td&gt;&lt;/tr&gt;";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"&lt;tr&gt;&lt;td width=100&gt;Дата&lt;/td&gt;&lt;td&gt;Описание&lt;/td&gt;&lt;td width=60&gt;Сумма&lt;/td&gt;&lt;/tr&gt;";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for ($i = 0; $i &lt; $nrows; $i++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"&lt;tr&gt;&lt;td&gt;" . $results['TIME1'][$i] ."&lt;/td&gt;&lt;td&gt;" . $results['WHY'][$i] ."&lt;/td&gt;&lt;td&gt;" . $results['MONEY'][$i] ."&lt;/td&gt;&lt;/tr&gt;";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"&lt;/table&gt;&lt;/div&gt;";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"&lt;/div&gt;";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if($db1=OCILogon("b27", "b27", $ALTA2)){</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"&lt;div style=\":;\"&gt;";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$stmt = oci_parse($db1,"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SELECT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 xml:space="preserve">FROM DOGOVOR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ORDER BY NOMER");</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"\n&lt;form action=\"statistic.php\" method = post&gt;\n";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"&lt;select name=NOMER size=1&gt;\n";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for($i = 0; $i &lt; $nrows; $i++){</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r>
      <w:r w:rsidRPr="00F3569C">
        <w:rPr>
          <w:lang w:val="en-US"/>
        </w:rPr>
        <w:tab/>
        <w:t>echo "&lt;option value={$results['NOMER'][$i]}&gt;{$results['NOMER'][$i]}&lt;/option&gt;";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"&lt;/select&gt;";</w:t>
      </w:r>
      <w:r w:rsidRPr="00F3569C">
        <w:rPr>
          <w:lang w:val="en-US"/>
        </w:rPr>
        <w:tab/>
      </w:r>
      <w:r w:rsidRPr="00F3569C">
        <w:rPr>
          <w:lang w:val="en-US"/>
        </w:rPr>
        <w:tab/>
      </w:r>
      <w:r w:rsidRPr="00F3569C">
        <w:rPr>
          <w:lang w:val="en-US"/>
        </w:rPr>
        <w:tab/>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"&lt;/br&gt;&lt;input type=submit name=do value=Далее&gt;";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"&lt;/form&gt;";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OCILogoff($db1);</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echo" &lt;/div&gt;";</w:t>
      </w:r>
    </w:p>
    <w:p w:rsidR="009C7F95" w:rsidRPr="00F3569C" w:rsidRDefault="009C7F95" w:rsidP="00F3569C">
      <w:pPr>
        <w:pStyle w:val="11"/>
      </w:pPr>
      <w:r w:rsidRPr="00F3569C">
        <w:rPr>
          <w:lang w:val="en-US"/>
        </w:rPr>
        <w:tab/>
      </w:r>
      <w:r w:rsidRPr="00F3569C">
        <w:rPr>
          <w:lang w:val="en-US"/>
        </w:rPr>
        <w:tab/>
      </w:r>
      <w:r w:rsidRPr="00F3569C">
        <w:rPr>
          <w:lang w:val="en-US"/>
        </w:rPr>
        <w:tab/>
      </w:r>
      <w:r w:rsidRPr="00F3569C">
        <w:t>}</w:t>
      </w:r>
      <w:r w:rsidRPr="00F3569C">
        <w:rPr>
          <w:lang w:val="en-US"/>
        </w:rPr>
        <w:t>else</w:t>
      </w:r>
      <w:r w:rsidRPr="00F3569C">
        <w:t xml:space="preserve"> </w:t>
      </w:r>
      <w:r w:rsidRPr="00F3569C">
        <w:rPr>
          <w:lang w:val="en-US"/>
        </w:rPr>
        <w:t>echo</w:t>
      </w:r>
      <w:r w:rsidRPr="00F3569C">
        <w:t xml:space="preserve"> "&lt;/</w:t>
      </w:r>
      <w:r w:rsidRPr="00F3569C">
        <w:rPr>
          <w:lang w:val="en-US"/>
        </w:rPr>
        <w:t>br</w:t>
      </w:r>
      <w:r w:rsidRPr="00F3569C">
        <w:t>&gt; Нет доступа к базе данных";</w:t>
      </w:r>
    </w:p>
    <w:p w:rsidR="009C7F95" w:rsidRPr="00F3569C" w:rsidRDefault="009C7F95" w:rsidP="00F3569C">
      <w:pPr>
        <w:pStyle w:val="11"/>
      </w:pPr>
    </w:p>
    <w:p w:rsidR="009C7F95" w:rsidRPr="00F3569C" w:rsidRDefault="009C7F95" w:rsidP="00F3569C">
      <w:pPr>
        <w:pStyle w:val="11"/>
      </w:pPr>
      <w:r w:rsidRPr="00F3569C">
        <w:tab/>
      </w:r>
      <w:r w:rsidRPr="00F3569C">
        <w:tab/>
        <w:t>}</w:t>
      </w:r>
      <w:r w:rsidRPr="00F3569C">
        <w:rPr>
          <w:lang w:val="en-US"/>
        </w:rPr>
        <w:t>else</w:t>
      </w:r>
      <w:r w:rsidRPr="00F3569C">
        <w:t>{</w:t>
      </w:r>
      <w:r w:rsidRPr="00F3569C">
        <w:rPr>
          <w:lang w:val="en-US"/>
        </w:rPr>
        <w:t>echo</w:t>
      </w:r>
      <w:r w:rsidRPr="00F3569C">
        <w:t xml:space="preserve"> "&lt;/</w:t>
      </w:r>
      <w:r w:rsidRPr="00F3569C">
        <w:rPr>
          <w:lang w:val="en-US"/>
        </w:rPr>
        <w:t>br</w:t>
      </w:r>
      <w:r w:rsidRPr="00F3569C">
        <w:t>&gt; Нет доступа к базе данных при чтении оплаты";}</w:t>
      </w:r>
    </w:p>
    <w:p w:rsidR="009C7F95" w:rsidRPr="00F3569C" w:rsidRDefault="009C7F95" w:rsidP="00F3569C">
      <w:pPr>
        <w:pStyle w:val="11"/>
        <w:rPr>
          <w:lang w:val="en-US"/>
        </w:rPr>
      </w:pPr>
      <w:r w:rsidRPr="00F3569C">
        <w:tab/>
      </w:r>
      <w:r w:rsidRPr="00F3569C">
        <w:rPr>
          <w:lang w:val="en-US"/>
        </w:rPr>
        <w:t>}</w:t>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href="http://winer/add_user.php"&gt;Добавление клиента&lt;/a&gt;&lt;/TD&gt;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href="http://winer/spisok_userov.php"&gt;Список клиентов&lt;/a&gt;&lt;/br&gt;&lt;/TD&gt;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href="http://winer/add_schet.php?nomer_d=npi001"&gt;Пополнение баланса&lt;/a&gt;&lt;/br&gt;&lt;/TD&gt;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href="http://winer/alter_user.php"&gt; Изменение данных&lt;/a&gt;&lt;/br&gt;&lt;/TD&gt;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href="http://winer/any_information.php"&gt; Некоторая информация&lt;/a&gt;&lt;/br&gt;&lt;/TD&gt;</w:t>
      </w:r>
    </w:p>
    <w:p w:rsidR="009C7F95" w:rsidRPr="00F3569C" w:rsidRDefault="009C7F95" w:rsidP="00F3569C">
      <w:pPr>
        <w:pStyle w:val="11"/>
        <w:rPr>
          <w:lang w:val="en-US"/>
        </w:rPr>
      </w:pPr>
      <w:r w:rsidRPr="00F3569C">
        <w:rPr>
          <w:lang w:val="en-US"/>
        </w:rPr>
        <w:tab/>
      </w:r>
      <w:r w:rsidRPr="00F3569C">
        <w:rPr>
          <w:lang w:val="en-US"/>
        </w:rPr>
        <w:tab/>
        <w:t>&lt;/TR&gt;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href="http://winer/summ_port.php"&gt;Активность портов&lt;/a&gt;&lt;/TD&gt;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t>&lt;/TABLE&gt;</w:t>
      </w:r>
    </w:p>
    <w:p w:rsidR="009C7F95" w:rsidRPr="00F3569C" w:rsidRDefault="009C7F95" w:rsidP="00F3569C">
      <w:pPr>
        <w:pStyle w:val="11"/>
        <w:rPr>
          <w:lang w:val="en-US"/>
        </w:rPr>
      </w:pPr>
      <w:r w:rsidRPr="00F3569C">
        <w:rPr>
          <w:lang w:val="en-US"/>
        </w:rPr>
        <w:t xml:space="preserve">    &lt;/BODY&gt;</w:t>
      </w:r>
    </w:p>
    <w:p w:rsidR="009C7F95" w:rsidRDefault="009C7F95" w:rsidP="00F3569C">
      <w:pPr>
        <w:pStyle w:val="11"/>
        <w:rPr>
          <w:lang w:val="en-US"/>
        </w:rPr>
      </w:pPr>
      <w:r w:rsidRPr="00F3569C">
        <w:rPr>
          <w:lang w:val="en-US"/>
        </w:rPr>
        <w:t>&lt;/HTML&gt;</w:t>
      </w:r>
    </w:p>
    <w:p w:rsidR="009C7F95" w:rsidRDefault="009C7F95" w:rsidP="00F3569C">
      <w:pPr>
        <w:rPr>
          <w:lang w:val="en-US"/>
        </w:rPr>
      </w:pPr>
    </w:p>
    <w:p w:rsidR="009C7F95" w:rsidRDefault="009C7F95" w:rsidP="00F3569C">
      <w:pPr>
        <w:rPr>
          <w:lang w:val="en-US"/>
        </w:rPr>
      </w:pPr>
      <w:r>
        <w:t>Файл</w:t>
      </w:r>
      <w:r w:rsidRPr="00356F87">
        <w:rPr>
          <w:lang w:val="en-US"/>
        </w:rPr>
        <w:t xml:space="preserve"> </w:t>
      </w:r>
      <w:r>
        <w:rPr>
          <w:lang w:val="en-US"/>
        </w:rPr>
        <w:t>“sum_port.php”</w:t>
      </w:r>
    </w:p>
    <w:p w:rsidR="009C7F95" w:rsidRDefault="009C7F95" w:rsidP="00F3569C">
      <w:pPr>
        <w:pStyle w:val="11"/>
      </w:pPr>
      <w:r>
        <w:t>&lt;HTML&gt;</w:t>
      </w:r>
    </w:p>
    <w:p w:rsidR="009C7F95" w:rsidRDefault="009C7F95" w:rsidP="00F3569C">
      <w:pPr>
        <w:pStyle w:val="11"/>
      </w:pPr>
      <w:r>
        <w:tab/>
        <w:t>&lt;HEAD&gt;</w:t>
      </w:r>
    </w:p>
    <w:p w:rsidR="009C7F95" w:rsidRDefault="009C7F95" w:rsidP="00F3569C">
      <w:pPr>
        <w:pStyle w:val="11"/>
      </w:pPr>
      <w:r>
        <w:tab/>
      </w:r>
      <w:r>
        <w:tab/>
        <w:t>&lt;TITLE&gt;Сайт статистики::Заключение договора&lt;/TITLE&gt;</w:t>
      </w:r>
    </w:p>
    <w:p w:rsidR="009C7F95" w:rsidRPr="00F3569C" w:rsidRDefault="009C7F95" w:rsidP="00F3569C">
      <w:pPr>
        <w:pStyle w:val="11"/>
        <w:rPr>
          <w:lang w:val="en-US"/>
        </w:rPr>
      </w:pPr>
      <w:r>
        <w:tab/>
      </w:r>
      <w:r w:rsidRPr="00F3569C">
        <w:rPr>
          <w:lang w:val="en-US"/>
        </w:rPr>
        <w:t>&lt;/HEAD&gt;</w:t>
      </w:r>
    </w:p>
    <w:p w:rsidR="009C7F95" w:rsidRPr="00F3569C" w:rsidRDefault="009C7F95" w:rsidP="00F3569C">
      <w:pPr>
        <w:pStyle w:val="11"/>
        <w:rPr>
          <w:lang w:val="en-US"/>
        </w:rPr>
      </w:pPr>
      <w:r w:rsidRPr="00F3569C">
        <w:rPr>
          <w:lang w:val="en-US"/>
        </w:rPr>
        <w:tab/>
        <w:t>&lt;BODY&gt;</w:t>
      </w:r>
    </w:p>
    <w:p w:rsidR="009C7F95" w:rsidRPr="00F3569C" w:rsidRDefault="009C7F95" w:rsidP="00F3569C">
      <w:pPr>
        <w:pStyle w:val="11"/>
        <w:rPr>
          <w:lang w:val="en-US"/>
        </w:rPr>
      </w:pPr>
      <w:r w:rsidRPr="00F3569C">
        <w:rPr>
          <w:lang w:val="en-US"/>
        </w:rPr>
        <w:tab/>
        <w:t>&lt;TABLE BORDER="1" width="1024" height="865" align="center"&gt;</w:t>
      </w:r>
    </w:p>
    <w:p w:rsidR="009C7F95" w:rsidRPr="00F3569C" w:rsidRDefault="009C7F95" w:rsidP="00F3569C">
      <w:pPr>
        <w:pStyle w:val="11"/>
        <w:rPr>
          <w:lang w:val="en-US"/>
        </w:rPr>
      </w:pPr>
      <w:r w:rsidRPr="00F3569C">
        <w:rPr>
          <w:lang w:val="en-US"/>
        </w:rPr>
        <w:tab/>
      </w:r>
      <w:r w:rsidRPr="00F3569C">
        <w:rPr>
          <w:lang w:val="en-US"/>
        </w:rPr>
        <w:tab/>
        <w:t>&lt;TR height="169"&gt;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&gt;&lt;img src="logotip.jpg"&gt;&lt;/TD&gt;</w:t>
      </w:r>
    </w:p>
    <w:p w:rsidR="009C7F95" w:rsidRDefault="009C7F95" w:rsidP="00F3569C">
      <w:pPr>
        <w:pStyle w:val="11"/>
      </w:pPr>
      <w:r w:rsidRPr="00F3569C">
        <w:rPr>
          <w:lang w:val="en-US"/>
        </w:rPr>
        <w:tab/>
      </w:r>
      <w:r w:rsidRPr="00F3569C">
        <w:rPr>
          <w:lang w:val="en-US"/>
        </w:rPr>
        <w:tab/>
      </w:r>
      <w:r w:rsidRPr="00F3569C">
        <w:rPr>
          <w:lang w:val="en-US"/>
        </w:rPr>
        <w:tab/>
      </w:r>
      <w:r>
        <w:t>&lt;TD align="center"&gt;Заключение договора&lt;/TD&gt;</w:t>
      </w:r>
    </w:p>
    <w:p w:rsidR="009C7F95" w:rsidRPr="00F3569C" w:rsidRDefault="009C7F95" w:rsidP="00F3569C">
      <w:pPr>
        <w:pStyle w:val="11"/>
        <w:rPr>
          <w:lang w:val="en-US"/>
        </w:rPr>
      </w:pPr>
      <w:r>
        <w:tab/>
      </w:r>
      <w:r>
        <w:tab/>
      </w:r>
      <w:r w:rsidRPr="00F3569C">
        <w:rPr>
          <w:lang w:val="en-US"/>
        </w:rPr>
        <w:t>&lt;/TR&gt;</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  height="39"&gt;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align="center"&gt;&lt;a href="http://winer/statistic.php"&gt; </w:t>
      </w:r>
      <w:r>
        <w:t>Статистика</w:t>
      </w:r>
      <w:r w:rsidRPr="00F3569C">
        <w:rPr>
          <w:lang w:val="en-US"/>
        </w:rPr>
        <w:t xml:space="preserve"> </w:t>
      </w:r>
      <w:r>
        <w:t>оплат</w:t>
      </w:r>
      <w:r w:rsidRPr="00F3569C">
        <w:rPr>
          <w:lang w:val="en-US"/>
        </w:rPr>
        <w:t>&lt;/a&gt;&lt;/TD&gt;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r>
      <w:r w:rsidRPr="00F3569C">
        <w:rPr>
          <w:lang w:val="en-US"/>
        </w:rPr>
        <w:tab/>
        <w:t xml:space="preserve">&lt;TD rowspan="7" align="justify" valign=top&gt; </w:t>
      </w:r>
    </w:p>
    <w:p w:rsidR="009C7F95" w:rsidRPr="00F3569C" w:rsidRDefault="009C7F95" w:rsidP="00F3569C">
      <w:pPr>
        <w:pStyle w:val="11"/>
        <w:rPr>
          <w:lang w:val="en-US"/>
        </w:rPr>
      </w:pPr>
    </w:p>
    <w:p w:rsidR="009C7F95" w:rsidRPr="00F3569C" w:rsidRDefault="009C7F95" w:rsidP="00F3569C">
      <w:pPr>
        <w:pStyle w:val="11"/>
        <w:rPr>
          <w:lang w:val="en-US"/>
        </w:rPr>
      </w:pPr>
    </w:p>
    <w:p w:rsidR="009C7F95" w:rsidRPr="00356F87" w:rsidRDefault="009C7F95" w:rsidP="00F3569C">
      <w:pPr>
        <w:pStyle w:val="11"/>
        <w:rPr>
          <w:lang w:val="en-US"/>
        </w:rPr>
      </w:pPr>
      <w:r>
        <w:rPr>
          <w:lang w:val="en-US"/>
        </w:rPr>
        <w:t>&lt;?php</w:t>
      </w:r>
    </w:p>
    <w:p w:rsidR="009C7F95" w:rsidRPr="00F3569C" w:rsidRDefault="009C7F95" w:rsidP="00F3569C">
      <w:pPr>
        <w:pStyle w:val="11"/>
        <w:rPr>
          <w:lang w:val="en-US"/>
        </w:rPr>
      </w:pPr>
      <w:r w:rsidRPr="00F3569C">
        <w:rPr>
          <w:lang w:val="en-US"/>
        </w:rPr>
        <w:tab/>
        <w:t>$ALTA2 = "(DESCRIPTION =</w:t>
      </w:r>
    </w:p>
    <w:p w:rsidR="009C7F95" w:rsidRPr="00F3569C" w:rsidRDefault="009C7F95" w:rsidP="00F3569C">
      <w:pPr>
        <w:pStyle w:val="11"/>
        <w:rPr>
          <w:lang w:val="en-US"/>
        </w:rPr>
      </w:pPr>
      <w:r w:rsidRPr="00F3569C">
        <w:rPr>
          <w:lang w:val="en-US"/>
        </w:rPr>
        <w:tab/>
      </w:r>
      <w:r w:rsidRPr="00F3569C">
        <w:rPr>
          <w:lang w:val="en-US"/>
        </w:rPr>
        <w:tab/>
        <w:t>(ADDRESS = (PROTOCOL = TCP)(HOST = 127.0.0.1)(PORT = 1521))</w:t>
      </w:r>
    </w:p>
    <w:p w:rsidR="009C7F95" w:rsidRPr="00F3569C" w:rsidRDefault="009C7F95" w:rsidP="00F3569C">
      <w:pPr>
        <w:pStyle w:val="11"/>
        <w:rPr>
          <w:lang w:val="en-US"/>
        </w:rPr>
      </w:pPr>
      <w:r w:rsidRPr="00F3569C">
        <w:rPr>
          <w:lang w:val="en-US"/>
        </w:rPr>
        <w:tab/>
      </w:r>
      <w:r w:rsidRPr="00F3569C">
        <w:rPr>
          <w:lang w:val="en-US"/>
        </w:rPr>
        <w:tab/>
        <w:t>(CONNECT_DATA =</w:t>
      </w:r>
    </w:p>
    <w:p w:rsidR="009C7F95" w:rsidRPr="00F3569C" w:rsidRDefault="009C7F95" w:rsidP="00F3569C">
      <w:pPr>
        <w:pStyle w:val="11"/>
        <w:rPr>
          <w:lang w:val="en-US"/>
        </w:rPr>
      </w:pPr>
      <w:r w:rsidRPr="00F3569C">
        <w:rPr>
          <w:lang w:val="en-US"/>
        </w:rPr>
        <w:tab/>
      </w:r>
      <w:r w:rsidRPr="00F3569C">
        <w:rPr>
          <w:lang w:val="en-US"/>
        </w:rPr>
        <w:tab/>
        <w:t xml:space="preserve">  (SID = ALTA2)</w:t>
      </w:r>
    </w:p>
    <w:p w:rsidR="009C7F95" w:rsidRPr="00F3569C" w:rsidRDefault="009C7F95" w:rsidP="00F3569C">
      <w:pPr>
        <w:pStyle w:val="11"/>
        <w:rPr>
          <w:lang w:val="en-US"/>
        </w:rPr>
      </w:pPr>
      <w:r w:rsidRPr="00F3569C">
        <w:rPr>
          <w:lang w:val="en-US"/>
        </w:rPr>
        <w:tab/>
      </w:r>
      <w:r w:rsidRPr="00F3569C">
        <w:rPr>
          <w:lang w:val="en-US"/>
        </w:rPr>
        <w:tab/>
        <w:t xml:space="preserve">  (SERVER = DEDICATED)</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 xml:space="preserve">if($db1=OCILogon("b27", "b27", $ALTA2)) {  </w:t>
      </w:r>
    </w:p>
    <w:p w:rsidR="009C7F95" w:rsidRPr="00F3569C" w:rsidRDefault="009C7F95" w:rsidP="00F3569C">
      <w:pPr>
        <w:pStyle w:val="11"/>
        <w:rPr>
          <w:lang w:val="en-US"/>
        </w:rPr>
      </w:pPr>
      <w:r w:rsidRPr="00F3569C">
        <w:rPr>
          <w:lang w:val="en-US"/>
        </w:rPr>
        <w:tab/>
      </w:r>
      <w:r w:rsidRPr="00F3569C">
        <w:rPr>
          <w:lang w:val="en-US"/>
        </w:rPr>
        <w:tab/>
        <w:t>$stmt = oci_parse($db1,"SELECT  WITH_PORT,  SUM(BAIT) / (1024*1024)</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FROM \"IP\"</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WHERE IP.WITH_INTERFASE = 5</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GROUP BY WITH_PORT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ORDER BY 1/SUM(BAIT) ");</w:t>
      </w:r>
    </w:p>
    <w:p w:rsidR="009C7F95" w:rsidRPr="00F3569C" w:rsidRDefault="009C7F95" w:rsidP="00F3569C">
      <w:pPr>
        <w:pStyle w:val="11"/>
        <w:rPr>
          <w:lang w:val="en-US"/>
        </w:rPr>
      </w:pPr>
      <w:r w:rsidRPr="00F3569C">
        <w:rPr>
          <w:lang w:val="en-US"/>
        </w:rPr>
        <w:tab/>
      </w:r>
      <w:r w:rsidRPr="00F3569C">
        <w:rPr>
          <w:lang w:val="en-US"/>
        </w:rPr>
        <w:tab/>
        <w:t>oci_execute($stmt);</w:t>
      </w:r>
    </w:p>
    <w:p w:rsidR="009C7F95" w:rsidRPr="00F3569C" w:rsidRDefault="009C7F95" w:rsidP="00F3569C">
      <w:pPr>
        <w:pStyle w:val="11"/>
        <w:rPr>
          <w:lang w:val="en-US"/>
        </w:rPr>
      </w:pPr>
      <w:r w:rsidRPr="00F3569C">
        <w:rPr>
          <w:lang w:val="en-US"/>
        </w:rPr>
        <w:tab/>
      </w:r>
      <w:r w:rsidRPr="00F3569C">
        <w:rPr>
          <w:lang w:val="en-US"/>
        </w:rPr>
        <w:tab/>
        <w:t>$nrows = oci_fetch_all($stmt, $results);</w:t>
      </w:r>
    </w:p>
    <w:p w:rsidR="009C7F95" w:rsidRPr="00F3569C" w:rsidRDefault="009C7F95" w:rsidP="00F3569C">
      <w:pPr>
        <w:pStyle w:val="11"/>
        <w:rPr>
          <w:lang w:val="en-US"/>
        </w:rPr>
      </w:pPr>
      <w:r w:rsidRPr="00F3569C">
        <w:rPr>
          <w:lang w:val="en-US"/>
        </w:rPr>
        <w:tab/>
      </w:r>
      <w:r w:rsidRPr="00F3569C">
        <w:rPr>
          <w:lang w:val="en-US"/>
        </w:rPr>
        <w:tab/>
        <w:t>OCILogoff($db1);</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t xml:space="preserve">}else { </w:t>
      </w:r>
    </w:p>
    <w:p w:rsidR="009C7F95" w:rsidRPr="00F3569C" w:rsidRDefault="009C7F95" w:rsidP="00F3569C">
      <w:pPr>
        <w:pStyle w:val="11"/>
        <w:rPr>
          <w:lang w:val="en-US"/>
        </w:rPr>
      </w:pPr>
      <w:r w:rsidRPr="00F3569C">
        <w:rPr>
          <w:lang w:val="en-US"/>
        </w:rPr>
        <w:tab/>
      </w:r>
      <w:r w:rsidRPr="00F3569C">
        <w:rPr>
          <w:lang w:val="en-US"/>
        </w:rPr>
        <w:tab/>
        <w:t xml:space="preserve">$err = OCIError(); </w:t>
      </w:r>
    </w:p>
    <w:p w:rsidR="009C7F95" w:rsidRPr="00F3569C" w:rsidRDefault="009C7F95" w:rsidP="00F3569C">
      <w:pPr>
        <w:pStyle w:val="11"/>
        <w:rPr>
          <w:lang w:val="en-US"/>
        </w:rPr>
      </w:pPr>
      <w:r w:rsidRPr="00F3569C">
        <w:rPr>
          <w:lang w:val="en-US"/>
        </w:rPr>
        <w:tab/>
      </w:r>
      <w:r w:rsidRPr="00F3569C">
        <w:rPr>
          <w:lang w:val="en-US"/>
        </w:rPr>
        <w:tab/>
        <w:t xml:space="preserve">echo "Oracle Connect Error " . $err['message']; </w:t>
      </w:r>
    </w:p>
    <w:p w:rsidR="009C7F95" w:rsidRPr="00F3569C" w:rsidRDefault="009C7F95" w:rsidP="00F3569C">
      <w:pPr>
        <w:pStyle w:val="11"/>
        <w:rPr>
          <w:lang w:val="en-US"/>
        </w:rPr>
      </w:pPr>
      <w:r w:rsidRPr="00F3569C">
        <w:rPr>
          <w:lang w:val="en-US"/>
        </w:rPr>
        <w:tab/>
        <w:t xml:space="preserve">} </w:t>
      </w:r>
    </w:p>
    <w:p w:rsidR="009C7F95" w:rsidRPr="00F3569C" w:rsidRDefault="009C7F95" w:rsidP="00F3569C">
      <w:pPr>
        <w:pStyle w:val="11"/>
        <w:rPr>
          <w:lang w:val="en-US"/>
        </w:rPr>
      </w:pPr>
      <w:r w:rsidRPr="00F3569C">
        <w:rPr>
          <w:lang w:val="en-US"/>
        </w:rPr>
        <w:tab/>
        <w:t>echo "&lt;center&gt;&lt;h2&gt;</w:t>
      </w:r>
      <w:r>
        <w:t>Активность</w:t>
      </w:r>
      <w:r w:rsidRPr="00F3569C">
        <w:rPr>
          <w:lang w:val="en-US"/>
        </w:rPr>
        <w:t xml:space="preserve"> </w:t>
      </w:r>
      <w:r>
        <w:t>портов</w:t>
      </w:r>
      <w:r w:rsidRPr="00F3569C">
        <w:rPr>
          <w:lang w:val="en-US"/>
        </w:rPr>
        <w:t>&lt;/h2&gt;&lt;br&gt;&lt;/center&gt;";</w:t>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&lt;form action="summ_port.php" method=get&gt;</w:t>
      </w:r>
    </w:p>
    <w:p w:rsidR="009C7F95" w:rsidRPr="00F3569C" w:rsidRDefault="009C7F95" w:rsidP="00F3569C">
      <w:pPr>
        <w:pStyle w:val="11"/>
        <w:rPr>
          <w:lang w:val="en-US"/>
        </w:rPr>
      </w:pPr>
      <w:r w:rsidRPr="00F3569C">
        <w:rPr>
          <w:lang w:val="en-US"/>
        </w:rPr>
        <w:tab/>
        <w:t>&lt;input type=submit name="DoGo" value=Next&gt;</w:t>
      </w:r>
    </w:p>
    <w:p w:rsidR="009C7F95" w:rsidRPr="00F3569C" w:rsidRDefault="009C7F95" w:rsidP="00F3569C">
      <w:pPr>
        <w:pStyle w:val="11"/>
        <w:rPr>
          <w:lang w:val="en-US"/>
        </w:rPr>
      </w:pPr>
      <w:r w:rsidRPr="00F3569C">
        <w:rPr>
          <w:lang w:val="en-US"/>
        </w:rPr>
        <w:t>&lt;?</w:t>
      </w:r>
    </w:p>
    <w:p w:rsidR="009C7F95" w:rsidRPr="00F3569C" w:rsidRDefault="009C7F95" w:rsidP="00F3569C">
      <w:pPr>
        <w:pStyle w:val="11"/>
        <w:rPr>
          <w:lang w:val="en-US"/>
        </w:rPr>
      </w:pPr>
      <w:r w:rsidRPr="00F3569C">
        <w:rPr>
          <w:lang w:val="en-US"/>
        </w:rPr>
        <w:tab/>
        <w:t>if(!isset($_REQUEST['DoGo']) &amp; !isset($_REQUEST['DoGoPrevios'])){</w:t>
      </w:r>
    </w:p>
    <w:p w:rsidR="009C7F95" w:rsidRPr="00F3569C" w:rsidRDefault="009C7F95" w:rsidP="00F3569C">
      <w:pPr>
        <w:pStyle w:val="11"/>
        <w:rPr>
          <w:lang w:val="en-US"/>
        </w:rPr>
      </w:pPr>
      <w:r w:rsidRPr="00F3569C">
        <w:rPr>
          <w:lang w:val="en-US"/>
        </w:rPr>
        <w:tab/>
      </w:r>
      <w:r w:rsidRPr="00F3569C">
        <w:rPr>
          <w:lang w:val="en-US"/>
        </w:rPr>
        <w:tab/>
        <w:t>if($nrows &lt;100) $limit = $nrows; else $limit = 100;</w:t>
      </w:r>
    </w:p>
    <w:p w:rsidR="009C7F95" w:rsidRPr="00F3569C" w:rsidRDefault="009C7F95" w:rsidP="00F3569C">
      <w:pPr>
        <w:pStyle w:val="11"/>
        <w:rPr>
          <w:lang w:val="en-US"/>
        </w:rPr>
      </w:pPr>
      <w:r w:rsidRPr="00F3569C">
        <w:rPr>
          <w:lang w:val="en-US"/>
        </w:rPr>
        <w:tab/>
      </w:r>
      <w:r w:rsidRPr="00F3569C">
        <w:rPr>
          <w:lang w:val="en-US"/>
        </w:rPr>
        <w:tab/>
        <w:t>echo "\n&lt;/br&gt;</w:t>
      </w:r>
      <w:r>
        <w:t>Выводяться</w:t>
      </w:r>
      <w:r w:rsidRPr="00F3569C">
        <w:rPr>
          <w:lang w:val="en-US"/>
        </w:rPr>
        <w:t xml:space="preserve"> 1 - {$limit}\n";</w:t>
      </w:r>
    </w:p>
    <w:p w:rsidR="009C7F95" w:rsidRPr="00F3569C" w:rsidRDefault="009C7F95" w:rsidP="00F3569C">
      <w:pPr>
        <w:pStyle w:val="11"/>
        <w:rPr>
          <w:lang w:val="en-US"/>
        </w:rPr>
      </w:pPr>
      <w:r w:rsidRPr="00F3569C">
        <w:rPr>
          <w:lang w:val="en-US"/>
        </w:rPr>
        <w:tab/>
      </w:r>
      <w:r w:rsidRPr="00F3569C">
        <w:rPr>
          <w:lang w:val="en-US"/>
        </w:rPr>
        <w:tab/>
        <w:t>echo "&lt;table border=1 cellspacing='0' width='50%'&gt;\n&lt;tr&gt;\n";</w:t>
      </w:r>
    </w:p>
    <w:p w:rsidR="009C7F95" w:rsidRDefault="009C7F95" w:rsidP="00F3569C">
      <w:pPr>
        <w:pStyle w:val="11"/>
      </w:pPr>
      <w:r w:rsidRPr="00F3569C">
        <w:rPr>
          <w:lang w:val="en-US"/>
        </w:rPr>
        <w:tab/>
      </w:r>
      <w:r w:rsidRPr="00F3569C">
        <w:rPr>
          <w:lang w:val="en-US"/>
        </w:rPr>
        <w:tab/>
      </w:r>
      <w:r>
        <w:t>echo "&lt;td&gt;&lt;b&gt;Номер порта&lt;/b&gt;&lt;td&gt;Обьем полученной информации&lt;/td&gt;&lt;/tr&gt;";</w:t>
      </w:r>
    </w:p>
    <w:p w:rsidR="009C7F95" w:rsidRPr="00F3569C" w:rsidRDefault="009C7F95" w:rsidP="00F3569C">
      <w:pPr>
        <w:pStyle w:val="11"/>
        <w:rPr>
          <w:lang w:val="en-US"/>
        </w:rPr>
      </w:pPr>
      <w:r>
        <w:tab/>
      </w:r>
      <w:r>
        <w:tab/>
      </w:r>
      <w:r w:rsidRPr="00F3569C">
        <w:rPr>
          <w:lang w:val="en-US"/>
        </w:rPr>
        <w:t>for ($i = 0; $i &lt; $limit; $i++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$results["WITH_PORT"][$i] .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$results["SUM(BAIT)/(1024*1024)"][$i] .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"&lt;/tr&gt;\n";</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echo "&lt;tr&gt;&lt;td colspan='2'&gt; &lt;center&gt;Total $nrows ports&lt;/center&gt;&lt;/td&gt;&lt;/tr&gt;&lt;/table&gt;";</w:t>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&lt;form action="summ_port.php" method=get&gt;</w:t>
      </w:r>
    </w:p>
    <w:p w:rsidR="009C7F95" w:rsidRPr="00F3569C" w:rsidRDefault="009C7F95" w:rsidP="00F3569C">
      <w:pPr>
        <w:pStyle w:val="11"/>
        <w:rPr>
          <w:lang w:val="en-US"/>
        </w:rPr>
      </w:pPr>
      <w:r w:rsidRPr="00F3569C">
        <w:rPr>
          <w:lang w:val="en-US"/>
        </w:rPr>
        <w:tab/>
        <w:t xml:space="preserve">&lt;input type=hidden name="index" value ="&lt;?echo $limit?&gt;"&gt; </w:t>
      </w:r>
    </w:p>
    <w:p w:rsidR="009C7F95" w:rsidRPr="00F3569C" w:rsidRDefault="009C7F95" w:rsidP="00F3569C">
      <w:pPr>
        <w:pStyle w:val="11"/>
        <w:rPr>
          <w:lang w:val="en-US"/>
        </w:rPr>
      </w:pPr>
      <w:r w:rsidRPr="00F3569C">
        <w:rPr>
          <w:lang w:val="en-US"/>
        </w:rPr>
        <w:tab/>
        <w:t>&lt;input type=submit name="DoGo" value=Next&gt;</w:t>
      </w:r>
      <w:r w:rsidRPr="00F3569C">
        <w:rPr>
          <w:lang w:val="en-US"/>
        </w:rPr>
        <w:tab/>
      </w:r>
    </w:p>
    <w:p w:rsidR="009C7F95" w:rsidRPr="00F3569C" w:rsidRDefault="009C7F95" w:rsidP="00F3569C">
      <w:pPr>
        <w:pStyle w:val="11"/>
        <w:rPr>
          <w:lang w:val="en-US"/>
        </w:rPr>
      </w:pPr>
      <w:r w:rsidRPr="00F3569C">
        <w:rPr>
          <w:lang w:val="en-US"/>
        </w:rPr>
        <w:t>&lt;/form&gt;</w:t>
      </w:r>
    </w:p>
    <w:p w:rsidR="009C7F95" w:rsidRPr="00F3569C" w:rsidRDefault="009C7F95" w:rsidP="00F3569C">
      <w:pPr>
        <w:pStyle w:val="11"/>
        <w:rPr>
          <w:lang w:val="en-US"/>
        </w:rPr>
      </w:pPr>
      <w:r w:rsidRPr="00F3569C">
        <w:rPr>
          <w:lang w:val="en-US"/>
        </w:rPr>
        <w:t>&lt;?</w:t>
      </w:r>
    </w:p>
    <w:p w:rsidR="009C7F95" w:rsidRPr="00F3569C" w:rsidRDefault="009C7F95" w:rsidP="00F3569C">
      <w:pPr>
        <w:pStyle w:val="11"/>
        <w:rPr>
          <w:lang w:val="en-US"/>
        </w:rPr>
      </w:pPr>
      <w:r w:rsidRPr="00F3569C">
        <w:rPr>
          <w:lang w:val="en-US"/>
        </w:rPr>
        <w:tab/>
        <w:t>}if(isset($_REQUEST['DoGo']) || isset($_REQUEST['DoGoPrevios'])){</w:t>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&lt;input type=submit name="DoGoPrevios" value=Previos&gt;</w:t>
      </w:r>
    </w:p>
    <w:p w:rsidR="009C7F95" w:rsidRPr="00F3569C" w:rsidRDefault="009C7F95" w:rsidP="00F3569C">
      <w:pPr>
        <w:pStyle w:val="11"/>
        <w:rPr>
          <w:lang w:val="en-US"/>
        </w:rPr>
      </w:pPr>
      <w:r w:rsidRPr="00F3569C">
        <w:rPr>
          <w:lang w:val="en-US"/>
        </w:rPr>
        <w:t>&lt;?</w:t>
      </w:r>
    </w:p>
    <w:p w:rsidR="009C7F95" w:rsidRPr="00F3569C" w:rsidRDefault="009C7F95" w:rsidP="00F3569C">
      <w:pPr>
        <w:pStyle w:val="11"/>
        <w:rPr>
          <w:lang w:val="en-US"/>
        </w:rPr>
      </w:pPr>
      <w:r w:rsidRPr="00F3569C">
        <w:rPr>
          <w:lang w:val="en-US"/>
        </w:rPr>
        <w:tab/>
      </w:r>
      <w:r w:rsidRPr="00F3569C">
        <w:rPr>
          <w:lang w:val="en-US"/>
        </w:rPr>
        <w:tab/>
        <w:t>$flag_nrowsMax = false;</w:t>
      </w:r>
    </w:p>
    <w:p w:rsidR="009C7F95" w:rsidRPr="00F3569C" w:rsidRDefault="009C7F95" w:rsidP="00F3569C">
      <w:pPr>
        <w:pStyle w:val="11"/>
        <w:rPr>
          <w:lang w:val="en-US"/>
        </w:rPr>
      </w:pPr>
      <w:r w:rsidRPr="00F3569C">
        <w:rPr>
          <w:lang w:val="en-US"/>
        </w:rPr>
        <w:tab/>
      </w:r>
      <w:r w:rsidRPr="00F3569C">
        <w:rPr>
          <w:lang w:val="en-US"/>
        </w:rPr>
        <w:tab/>
        <w:t>$flag_nrowsMin = false;</w:t>
      </w:r>
    </w:p>
    <w:p w:rsidR="009C7F95" w:rsidRPr="00F3569C" w:rsidRDefault="009C7F95" w:rsidP="00F3569C">
      <w:pPr>
        <w:pStyle w:val="11"/>
        <w:rPr>
          <w:lang w:val="en-US"/>
        </w:rPr>
      </w:pPr>
      <w:r w:rsidRPr="00F3569C">
        <w:rPr>
          <w:lang w:val="en-US"/>
        </w:rPr>
        <w:tab/>
      </w:r>
      <w:r w:rsidRPr="00F3569C">
        <w:rPr>
          <w:lang w:val="en-US"/>
        </w:rPr>
        <w:tab/>
        <w:t>$flag_Next = false;</w:t>
      </w:r>
    </w:p>
    <w:p w:rsidR="009C7F95" w:rsidRPr="00F3569C" w:rsidRDefault="009C7F95" w:rsidP="00F3569C">
      <w:pPr>
        <w:pStyle w:val="11"/>
        <w:rPr>
          <w:lang w:val="en-US"/>
        </w:rPr>
      </w:pPr>
      <w:r w:rsidRPr="00F3569C">
        <w:rPr>
          <w:lang w:val="en-US"/>
        </w:rPr>
        <w:tab/>
      </w:r>
      <w:r w:rsidRPr="00F3569C">
        <w:rPr>
          <w:lang w:val="en-US"/>
        </w:rPr>
        <w:tab/>
        <w:t>$flag_Previos = false;</w:t>
      </w:r>
    </w:p>
    <w:p w:rsidR="009C7F95" w:rsidRPr="00F3569C" w:rsidRDefault="009C7F95" w:rsidP="00F3569C">
      <w:pPr>
        <w:pStyle w:val="11"/>
        <w:rPr>
          <w:lang w:val="en-US"/>
        </w:rPr>
      </w:pPr>
      <w:r w:rsidRPr="00F3569C">
        <w:rPr>
          <w:lang w:val="en-US"/>
        </w:rPr>
        <w:tab/>
      </w:r>
      <w:r w:rsidRPr="00F3569C">
        <w:rPr>
          <w:lang w:val="en-US"/>
        </w:rPr>
        <w:tab/>
        <w:t>if(isset($_REQUEST['DoGo'])){</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$flag_Next = true;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if(($_REQUEST['index'] + 100) &gt; $nrows) $flag_nrowsMax = true; </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 xml:space="preserve">if(isset($_REQUEST['DoGoPrevios'])){ </w:t>
      </w:r>
    </w:p>
    <w:p w:rsidR="009C7F95" w:rsidRPr="00F3569C" w:rsidRDefault="009C7F95" w:rsidP="00F3569C">
      <w:pPr>
        <w:pStyle w:val="11"/>
        <w:rPr>
          <w:lang w:val="en-US"/>
        </w:rPr>
      </w:pPr>
      <w:r w:rsidRPr="00F3569C">
        <w:rPr>
          <w:lang w:val="en-US"/>
        </w:rPr>
        <w:tab/>
      </w:r>
      <w:r w:rsidRPr="00F3569C">
        <w:rPr>
          <w:lang w:val="en-US"/>
        </w:rPr>
        <w:tab/>
        <w:t>$flag_Previos = true;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if(($_REQUEST['index'] - 100) &lt; 0 )$flag_nrowsMin = true; </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if($flag_Previos &amp; $flag_nrowsMin){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$limit = 0;</w:t>
      </w:r>
    </w:p>
    <w:p w:rsidR="009C7F95" w:rsidRPr="00F3569C" w:rsidRDefault="009C7F95" w:rsidP="00F3569C">
      <w:pPr>
        <w:pStyle w:val="11"/>
        <w:rPr>
          <w:lang w:val="en-US"/>
        </w:rPr>
      </w:pPr>
      <w:r w:rsidRPr="00F3569C">
        <w:rPr>
          <w:lang w:val="en-US"/>
        </w:rPr>
        <w:tab/>
      </w:r>
      <w:r w:rsidRPr="00F3569C">
        <w:rPr>
          <w:lang w:val="en-US"/>
        </w:rPr>
        <w:tab/>
        <w:t xml:space="preserve">} else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if ($flag_Previos){$limit = $_REQUEST['index'] - 100;}</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if($flag_Next &amp; $flag_nrowsMax){</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$limit = $nrows;</w:t>
      </w:r>
    </w:p>
    <w:p w:rsidR="009C7F95" w:rsidRPr="00F3569C" w:rsidRDefault="009C7F95" w:rsidP="00F3569C">
      <w:pPr>
        <w:pStyle w:val="11"/>
        <w:rPr>
          <w:lang w:val="en-US"/>
        </w:rPr>
      </w:pPr>
      <w:r w:rsidRPr="00F3569C">
        <w:rPr>
          <w:lang w:val="en-US"/>
        </w:rPr>
        <w:tab/>
      </w:r>
      <w:r w:rsidRPr="00F3569C">
        <w:rPr>
          <w:lang w:val="en-US"/>
        </w:rPr>
        <w:tab/>
        <w:t xml:space="preserve">} else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if($flag_Next) $limit = $_REQUEST['index'] + 100;</w:t>
      </w:r>
    </w:p>
    <w:p w:rsidR="009C7F95" w:rsidRPr="00F3569C" w:rsidRDefault="009C7F95" w:rsidP="00F3569C">
      <w:pPr>
        <w:pStyle w:val="11"/>
        <w:rPr>
          <w:lang w:val="en-US"/>
        </w:rPr>
      </w:pP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 xml:space="preserve">if($_REQUEST['index'] &lt; $limit){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$Start = $_REQUEST['index']; $End = $limit;</w:t>
      </w:r>
    </w:p>
    <w:p w:rsidR="009C7F95" w:rsidRPr="00F3569C" w:rsidRDefault="009C7F95" w:rsidP="00F3569C">
      <w:pPr>
        <w:pStyle w:val="11"/>
        <w:rPr>
          <w:lang w:val="en-US"/>
        </w:rPr>
      </w:pPr>
      <w:r w:rsidRPr="00F3569C">
        <w:rPr>
          <w:lang w:val="en-US"/>
        </w:rPr>
        <w:tab/>
      </w:r>
      <w:r w:rsidRPr="00F3569C">
        <w:rPr>
          <w:lang w:val="en-US"/>
        </w:rPr>
        <w:tab/>
        <w:t>}else{</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$End = $_REQUEST['index']; $Start = $limit;</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echo "\n&lt;/br&gt;</w:t>
      </w:r>
      <w:r>
        <w:t>Выводяться</w:t>
      </w:r>
      <w:r w:rsidRPr="00F3569C">
        <w:rPr>
          <w:lang w:val="en-US"/>
        </w:rPr>
        <w:t xml:space="preserve"> {$Start} - {$End}\n";</w:t>
      </w:r>
    </w:p>
    <w:p w:rsidR="009C7F95" w:rsidRPr="00F3569C" w:rsidRDefault="009C7F95" w:rsidP="00F3569C">
      <w:pPr>
        <w:pStyle w:val="11"/>
        <w:rPr>
          <w:lang w:val="en-US"/>
        </w:rPr>
      </w:pPr>
      <w:r w:rsidRPr="00F3569C">
        <w:rPr>
          <w:lang w:val="en-US"/>
        </w:rPr>
        <w:tab/>
      </w:r>
      <w:r w:rsidRPr="00F3569C">
        <w:rPr>
          <w:lang w:val="en-US"/>
        </w:rPr>
        <w:tab/>
        <w:t>echo "&lt;table border=1 cellspacing='0' width='50%'&gt;\n&lt;tr&gt;\n";</w:t>
      </w:r>
    </w:p>
    <w:p w:rsidR="009C7F95" w:rsidRDefault="009C7F95" w:rsidP="00F3569C">
      <w:pPr>
        <w:pStyle w:val="11"/>
      </w:pPr>
      <w:r w:rsidRPr="00F3569C">
        <w:rPr>
          <w:lang w:val="en-US"/>
        </w:rPr>
        <w:tab/>
      </w:r>
      <w:r w:rsidRPr="00F3569C">
        <w:rPr>
          <w:lang w:val="en-US"/>
        </w:rPr>
        <w:tab/>
      </w:r>
      <w:r>
        <w:t>echo "&lt;td&gt;&lt;b&gt;Номер порта&lt;/b&gt;&lt;td&gt;Обьем полученной информации&lt;/td&gt;&lt;/tr&gt;";</w:t>
      </w:r>
    </w:p>
    <w:p w:rsidR="009C7F95" w:rsidRDefault="009C7F95" w:rsidP="00F3569C">
      <w:pPr>
        <w:pStyle w:val="11"/>
      </w:pPr>
      <w:r>
        <w:tab/>
      </w:r>
      <w:r>
        <w:tab/>
      </w:r>
    </w:p>
    <w:p w:rsidR="009C7F95" w:rsidRPr="00F3569C" w:rsidRDefault="009C7F95" w:rsidP="00F3569C">
      <w:pPr>
        <w:pStyle w:val="11"/>
        <w:rPr>
          <w:lang w:val="en-US"/>
        </w:rPr>
      </w:pPr>
      <w:r>
        <w:tab/>
      </w:r>
      <w:r>
        <w:tab/>
      </w:r>
      <w:r w:rsidRPr="00F3569C">
        <w:rPr>
          <w:lang w:val="en-US"/>
        </w:rPr>
        <w:t>for ($i = $Start; $i &lt; $End; $i++ ) {</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"&lt;tr&gt;\n";</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$results["WITH_PORT"][$i] .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"&lt;td&gt;" . $results["SUM(BAIT)/(1024*1024)"][$i] . "&lt;/td&gt;";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echo "&lt;/tr&gt;\n";</w:t>
      </w:r>
    </w:p>
    <w:p w:rsidR="009C7F95" w:rsidRPr="00F3569C" w:rsidRDefault="009C7F95" w:rsidP="00F3569C">
      <w:pPr>
        <w:pStyle w:val="11"/>
        <w:rPr>
          <w:lang w:val="en-US"/>
        </w:rPr>
      </w:pPr>
      <w:r w:rsidRPr="00F3569C">
        <w:rPr>
          <w:lang w:val="en-US"/>
        </w:rPr>
        <w:tab/>
      </w:r>
      <w:r w:rsidRPr="00F3569C">
        <w:rPr>
          <w:lang w:val="en-US"/>
        </w:rPr>
        <w:tab/>
        <w:t>}</w:t>
      </w:r>
    </w:p>
    <w:p w:rsidR="009C7F95" w:rsidRPr="00F3569C" w:rsidRDefault="009C7F95" w:rsidP="00F3569C">
      <w:pPr>
        <w:pStyle w:val="11"/>
        <w:rPr>
          <w:lang w:val="en-US"/>
        </w:rPr>
      </w:pPr>
      <w:r w:rsidRPr="00F3569C">
        <w:rPr>
          <w:lang w:val="en-US"/>
        </w:rPr>
        <w:tab/>
      </w:r>
      <w:r w:rsidRPr="00F3569C">
        <w:rPr>
          <w:lang w:val="en-US"/>
        </w:rPr>
        <w:tab/>
        <w:t>echo "&lt;tr&gt;&lt;td colspan='2'&gt; &lt;center&gt;Total $nrows ports&lt;/center&gt;&lt;/td&gt;&lt;/tr&gt;&lt;/table&gt;";</w:t>
      </w:r>
      <w:r w:rsidRPr="00F3569C">
        <w:rPr>
          <w:lang w:val="en-US"/>
        </w:rPr>
        <w:tab/>
      </w:r>
      <w:r w:rsidRPr="00F3569C">
        <w:rPr>
          <w:lang w:val="en-US"/>
        </w:rPr>
        <w:tab/>
      </w: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&lt;form action="summ_port.php" method=get&gt;</w:t>
      </w:r>
    </w:p>
    <w:p w:rsidR="009C7F95" w:rsidRPr="00F3569C" w:rsidRDefault="009C7F95" w:rsidP="00F3569C">
      <w:pPr>
        <w:pStyle w:val="11"/>
        <w:rPr>
          <w:lang w:val="en-US"/>
        </w:rPr>
      </w:pPr>
      <w:r w:rsidRPr="00F3569C">
        <w:rPr>
          <w:lang w:val="en-US"/>
        </w:rPr>
        <w:tab/>
        <w:t xml:space="preserve">&lt;input type=hidden name="index" value ="&lt;?if($flag_Next)echo $End; else echo $Start;?&gt;"&gt; </w:t>
      </w:r>
    </w:p>
    <w:p w:rsidR="009C7F95" w:rsidRPr="00F3569C" w:rsidRDefault="009C7F95" w:rsidP="00F3569C">
      <w:pPr>
        <w:pStyle w:val="11"/>
        <w:rPr>
          <w:lang w:val="en-US"/>
        </w:rPr>
      </w:pPr>
      <w:r w:rsidRPr="00F3569C">
        <w:rPr>
          <w:lang w:val="en-US"/>
        </w:rPr>
        <w:tab/>
        <w:t>&lt;input type=submit name="DoGo" value=Next&gt;</w:t>
      </w:r>
    </w:p>
    <w:p w:rsidR="009C7F95" w:rsidRPr="00F3569C" w:rsidRDefault="009C7F95" w:rsidP="00F3569C">
      <w:pPr>
        <w:pStyle w:val="11"/>
        <w:rPr>
          <w:lang w:val="en-US"/>
        </w:rPr>
      </w:pPr>
      <w:r w:rsidRPr="00F3569C">
        <w:rPr>
          <w:lang w:val="en-US"/>
        </w:rPr>
        <w:tab/>
        <w:t>&lt;input type=submit name="DoGoPrevios" value=Previos&gt;</w:t>
      </w:r>
    </w:p>
    <w:p w:rsidR="009C7F95" w:rsidRPr="00F3569C" w:rsidRDefault="009C7F95" w:rsidP="00F3569C">
      <w:pPr>
        <w:pStyle w:val="11"/>
        <w:rPr>
          <w:lang w:val="en-US"/>
        </w:rPr>
      </w:pPr>
      <w:r w:rsidRPr="00F3569C">
        <w:rPr>
          <w:lang w:val="en-US"/>
        </w:rPr>
        <w:t>&lt;/form&gt;</w:t>
      </w:r>
    </w:p>
    <w:p w:rsidR="009C7F95" w:rsidRPr="00F3569C" w:rsidRDefault="009C7F95" w:rsidP="00F3569C">
      <w:pPr>
        <w:pStyle w:val="11"/>
        <w:rPr>
          <w:lang w:val="en-US"/>
        </w:rPr>
      </w:pPr>
      <w:r w:rsidRPr="00F3569C">
        <w:rPr>
          <w:lang w:val="en-US"/>
        </w:rPr>
        <w:t>&lt;?</w:t>
      </w:r>
      <w:r w:rsidRPr="00F3569C">
        <w:rPr>
          <w:lang w:val="en-US"/>
        </w:rPr>
        <w:tab/>
      </w:r>
    </w:p>
    <w:p w:rsidR="009C7F95" w:rsidRPr="00F3569C" w:rsidRDefault="009C7F95" w:rsidP="00F3569C">
      <w:pPr>
        <w:pStyle w:val="11"/>
        <w:rPr>
          <w:lang w:val="en-US"/>
        </w:rPr>
      </w:pPr>
      <w:r w:rsidRPr="00F3569C">
        <w:rPr>
          <w:lang w:val="en-US"/>
        </w:rPr>
        <w:tab/>
        <w:t>}</w:t>
      </w:r>
      <w:r w:rsidRPr="00F3569C">
        <w:rPr>
          <w:lang w:val="en-US"/>
        </w:rPr>
        <w:tab/>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?&gt;</w:t>
      </w:r>
    </w:p>
    <w:p w:rsidR="009C7F95" w:rsidRPr="00F3569C" w:rsidRDefault="009C7F95" w:rsidP="00F3569C">
      <w:pPr>
        <w:pStyle w:val="11"/>
        <w:rPr>
          <w:lang w:val="en-US"/>
        </w:rPr>
      </w:pPr>
      <w:r w:rsidRPr="00F3569C">
        <w:rPr>
          <w:lang w:val="en-US"/>
        </w:rPr>
        <w:t>&lt;/form&gt;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&lt;/TD&gt;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height=39 align="center"&gt;&lt;a href="http://winer/add_user.php"&gt;</w:t>
      </w:r>
      <w:r>
        <w:t>Добавление</w:t>
      </w:r>
      <w:r w:rsidRPr="00F3569C">
        <w:rPr>
          <w:lang w:val="en-US"/>
        </w:rPr>
        <w:t xml:space="preserve"> </w:t>
      </w:r>
      <w:r>
        <w:t>клиента</w:t>
      </w:r>
      <w:r w:rsidRPr="00F3569C">
        <w:rPr>
          <w:lang w:val="en-US"/>
        </w:rPr>
        <w:t>&lt;/a&gt;&lt;/TD&gt;</w:t>
      </w:r>
    </w:p>
    <w:p w:rsidR="009C7F95" w:rsidRPr="00F3569C" w:rsidRDefault="009C7F95" w:rsidP="00F3569C">
      <w:pPr>
        <w:pStyle w:val="11"/>
        <w:rPr>
          <w:lang w:val="en-US"/>
        </w:rPr>
      </w:pPr>
    </w:p>
    <w:p w:rsidR="009C7F95" w:rsidRPr="00F3569C" w:rsidRDefault="009C7F95" w:rsidP="00F3569C">
      <w:pPr>
        <w:pStyle w:val="11"/>
        <w:rPr>
          <w:lang w:val="en-US"/>
        </w:rPr>
      </w:pPr>
      <w:r w:rsidRPr="00F3569C">
        <w:rPr>
          <w:lang w:val="en-US"/>
        </w:rPr>
        <w:tab/>
      </w:r>
      <w:r w:rsidRPr="00F3569C">
        <w:rPr>
          <w:lang w:val="en-US"/>
        </w:rPr>
        <w:tab/>
        <w:t>&lt;TR &gt;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href="http://winer/spisok_userov.php"&gt;</w:t>
      </w:r>
      <w:r>
        <w:t>Список</w:t>
      </w:r>
      <w:r w:rsidRPr="00F3569C">
        <w:rPr>
          <w:lang w:val="en-US"/>
        </w:rPr>
        <w:t xml:space="preserve"> </w:t>
      </w:r>
      <w:r>
        <w:t>клиентов</w:t>
      </w:r>
      <w:r w:rsidRPr="00F3569C">
        <w:rPr>
          <w:lang w:val="en-US"/>
        </w:rPr>
        <w:t>&lt;/a&gt;&lt;/br&gt;&lt;/TD&gt;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height="39"&gt;&lt;a href="http://winer/add_schet.php?nomer_d=npi001"&gt;</w:t>
      </w:r>
      <w:r>
        <w:t>Пополнение</w:t>
      </w:r>
      <w:r w:rsidRPr="00F3569C">
        <w:rPr>
          <w:lang w:val="en-US"/>
        </w:rPr>
        <w:t xml:space="preserve"> </w:t>
      </w:r>
      <w:r>
        <w:t>баланса</w:t>
      </w:r>
      <w:r w:rsidRPr="00F3569C">
        <w:rPr>
          <w:lang w:val="en-US"/>
        </w:rPr>
        <w:t>&lt;/a&gt;&lt;/br&gt;&lt;/TD&gt;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&lt;TD align="center" height="39"&gt;&lt;a href="http://winer/alter_user.php"&gt; </w:t>
      </w:r>
      <w:r>
        <w:t>Изменение</w:t>
      </w:r>
      <w:r w:rsidRPr="00F3569C">
        <w:rPr>
          <w:lang w:val="en-US"/>
        </w:rPr>
        <w:t xml:space="preserve"> </w:t>
      </w:r>
      <w:r>
        <w:t>данных</w:t>
      </w:r>
      <w:r w:rsidRPr="00F3569C">
        <w:rPr>
          <w:lang w:val="en-US"/>
        </w:rPr>
        <w:t>&lt;/a&gt;&lt;/br&gt;&lt;/TD&gt;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 xml:space="preserve">&lt;TD align="center" height="39"&gt;&lt;a href="http://winer/any_information.php"&gt; </w:t>
      </w:r>
      <w:r>
        <w:t>Некоторая</w:t>
      </w:r>
      <w:r w:rsidRPr="00F3569C">
        <w:rPr>
          <w:lang w:val="en-US"/>
        </w:rPr>
        <w:t xml:space="preserve"> </w:t>
      </w:r>
      <w:r>
        <w:t>информация</w:t>
      </w:r>
      <w:r w:rsidRPr="00F3569C">
        <w:rPr>
          <w:lang w:val="en-US"/>
        </w:rPr>
        <w:t>&lt;/a&gt;&lt;/br&gt;&lt;/TD&gt;</w:t>
      </w:r>
    </w:p>
    <w:p w:rsidR="009C7F95" w:rsidRPr="00F3569C" w:rsidRDefault="009C7F95" w:rsidP="00F3569C">
      <w:pPr>
        <w:pStyle w:val="11"/>
        <w:rPr>
          <w:lang w:val="en-US"/>
        </w:rPr>
      </w:pPr>
      <w:r w:rsidRPr="00F3569C">
        <w:rPr>
          <w:lang w:val="en-US"/>
        </w:rPr>
        <w:tab/>
      </w:r>
      <w:r w:rsidRPr="00F3569C">
        <w:rPr>
          <w:lang w:val="en-US"/>
        </w:rPr>
        <w:tab/>
        <w:t>&lt;/TR&gt;</w:t>
      </w:r>
    </w:p>
    <w:p w:rsidR="009C7F95" w:rsidRPr="00F3569C" w:rsidRDefault="009C7F95" w:rsidP="00F3569C">
      <w:pPr>
        <w:pStyle w:val="11"/>
        <w:rPr>
          <w:lang w:val="en-US"/>
        </w:rPr>
      </w:pPr>
      <w:r w:rsidRPr="00F3569C">
        <w:rPr>
          <w:lang w:val="en-US"/>
        </w:rPr>
        <w:tab/>
      </w:r>
      <w:r w:rsidRPr="00F3569C">
        <w:rPr>
          <w:lang w:val="en-US"/>
        </w:rPr>
        <w:tab/>
        <w:t>&lt;TR height="380"&gt;</w:t>
      </w:r>
    </w:p>
    <w:p w:rsidR="009C7F95" w:rsidRPr="00F3569C" w:rsidRDefault="009C7F95" w:rsidP="00F3569C">
      <w:pPr>
        <w:pStyle w:val="11"/>
        <w:rPr>
          <w:lang w:val="en-US"/>
        </w:rPr>
      </w:pPr>
      <w:r w:rsidRPr="00F3569C">
        <w:rPr>
          <w:lang w:val="en-US"/>
        </w:rPr>
        <w:tab/>
      </w:r>
      <w:r w:rsidRPr="00F3569C">
        <w:rPr>
          <w:lang w:val="en-US"/>
        </w:rPr>
        <w:tab/>
      </w:r>
      <w:r w:rsidRPr="00F3569C">
        <w:rPr>
          <w:lang w:val="en-US"/>
        </w:rPr>
        <w:tab/>
        <w:t>&lt;TD  align="center"  width="220" valign="top" &gt;&lt;a href="http://winer/summ_port.php"&gt;</w:t>
      </w:r>
      <w:r>
        <w:t>Активность</w:t>
      </w:r>
      <w:r w:rsidRPr="00F3569C">
        <w:rPr>
          <w:lang w:val="en-US"/>
        </w:rPr>
        <w:t xml:space="preserve"> </w:t>
      </w:r>
      <w:r>
        <w:t>портов</w:t>
      </w:r>
      <w:r w:rsidRPr="00F3569C">
        <w:rPr>
          <w:lang w:val="en-US"/>
        </w:rPr>
        <w:t>&lt;/a&gt;&lt;/TD&gt;</w:t>
      </w:r>
    </w:p>
    <w:p w:rsidR="009C7F95" w:rsidRDefault="009C7F95" w:rsidP="00F3569C">
      <w:pPr>
        <w:pStyle w:val="11"/>
      </w:pPr>
      <w:r w:rsidRPr="00F3569C">
        <w:rPr>
          <w:lang w:val="en-US"/>
        </w:rPr>
        <w:tab/>
      </w:r>
      <w:r w:rsidRPr="00F3569C">
        <w:rPr>
          <w:lang w:val="en-US"/>
        </w:rPr>
        <w:tab/>
      </w:r>
      <w:r>
        <w:t>&lt;/TR&gt;</w:t>
      </w:r>
    </w:p>
    <w:p w:rsidR="009C7F95" w:rsidRDefault="009C7F95" w:rsidP="00F3569C">
      <w:pPr>
        <w:pStyle w:val="11"/>
      </w:pPr>
      <w:r>
        <w:tab/>
        <w:t>&lt;/TABLE&gt;</w:t>
      </w:r>
    </w:p>
    <w:p w:rsidR="009C7F95" w:rsidRDefault="009C7F95" w:rsidP="00F3569C">
      <w:pPr>
        <w:pStyle w:val="11"/>
      </w:pPr>
      <w:r>
        <w:t xml:space="preserve">    &lt;/BODY&gt;</w:t>
      </w:r>
    </w:p>
    <w:p w:rsidR="009C7F95" w:rsidRPr="00F3569C" w:rsidRDefault="009C7F95" w:rsidP="00F3569C">
      <w:pPr>
        <w:pStyle w:val="11"/>
      </w:pPr>
      <w:r>
        <w:t>&lt;/HTML&gt;</w:t>
      </w:r>
      <w:bookmarkStart w:id="23" w:name="_GoBack"/>
      <w:bookmarkEnd w:id="23"/>
    </w:p>
    <w:sectPr w:rsidR="009C7F95" w:rsidRPr="00F3569C" w:rsidSect="007F5734">
      <w:footerReference w:type="even" r:id="rId30"/>
      <w:footerReference w:type="default" r:id="rId31"/>
      <w:pgSz w:w="11906" w:h="16838" w:code="9"/>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F95" w:rsidRDefault="009C7F95" w:rsidP="00296691">
      <w:pPr>
        <w:spacing w:line="240" w:lineRule="auto"/>
      </w:pPr>
      <w:r>
        <w:separator/>
      </w:r>
    </w:p>
  </w:endnote>
  <w:endnote w:type="continuationSeparator" w:id="0">
    <w:p w:rsidR="009C7F95" w:rsidRDefault="009C7F95" w:rsidP="00296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separate"/>
    </w:r>
    <w:r>
      <w:rPr>
        <w:rStyle w:val="af"/>
        <w:rFonts w:eastAsia="Times New Roman"/>
        <w:noProof/>
      </w:rPr>
      <w:t>29</w:t>
    </w:r>
    <w:r>
      <w:rPr>
        <w:rStyle w:val="af"/>
        <w:rFonts w:eastAsia="Times New Roman"/>
      </w:rPr>
      <w:fldChar w:fldCharType="end"/>
    </w:r>
  </w:p>
  <w:p w:rsidR="009C7F95" w:rsidRDefault="009C7F9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separate"/>
    </w:r>
    <w:r w:rsidR="00520A1F">
      <w:rPr>
        <w:rStyle w:val="af"/>
        <w:rFonts w:eastAsia="Times New Roman"/>
        <w:noProof/>
      </w:rPr>
      <w:t>1</w:t>
    </w:r>
    <w:r>
      <w:rPr>
        <w:rStyle w:val="af"/>
        <w:rFonts w:eastAsia="Times New Roman"/>
      </w:rPr>
      <w:fldChar w:fldCharType="end"/>
    </w:r>
  </w:p>
  <w:p w:rsidR="009C7F95" w:rsidRDefault="009C7F9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end"/>
    </w:r>
  </w:p>
  <w:p w:rsidR="009C7F95" w:rsidRDefault="009C7F95">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separate"/>
    </w:r>
    <w:r>
      <w:rPr>
        <w:rStyle w:val="af"/>
        <w:rFonts w:eastAsia="Times New Roman"/>
        <w:noProof/>
      </w:rPr>
      <w:t>5</w:t>
    </w:r>
    <w:r>
      <w:rPr>
        <w:rStyle w:val="af"/>
        <w:rFonts w:eastAsia="Times New Roman"/>
      </w:rPr>
      <w:fldChar w:fldCharType="end"/>
    </w:r>
  </w:p>
  <w:p w:rsidR="009C7F95" w:rsidRDefault="009C7F95">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end"/>
    </w:r>
  </w:p>
  <w:p w:rsidR="009C7F95" w:rsidRDefault="009C7F95">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separate"/>
    </w:r>
    <w:r>
      <w:rPr>
        <w:rStyle w:val="af"/>
        <w:rFonts w:eastAsia="Times New Roman"/>
        <w:noProof/>
      </w:rPr>
      <w:t>12</w:t>
    </w:r>
    <w:r>
      <w:rPr>
        <w:rStyle w:val="af"/>
        <w:rFonts w:eastAsia="Times New Roman"/>
      </w:rPr>
      <w:fldChar w:fldCharType="end"/>
    </w:r>
  </w:p>
  <w:p w:rsidR="009C7F95" w:rsidRDefault="009C7F95">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end"/>
    </w:r>
  </w:p>
  <w:p w:rsidR="009C7F95" w:rsidRDefault="009C7F95">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95" w:rsidRDefault="009C7F95" w:rsidP="008961C6">
    <w:pPr>
      <w:pStyle w:val="ad"/>
      <w:framePr w:wrap="around" w:vAnchor="text" w:hAnchor="margin" w:xAlign="center" w:y="1"/>
      <w:rPr>
        <w:rStyle w:val="af"/>
        <w:rFonts w:eastAsia="Times New Roman"/>
      </w:rPr>
    </w:pPr>
    <w:r>
      <w:rPr>
        <w:rStyle w:val="af"/>
        <w:rFonts w:eastAsia="Times New Roman"/>
      </w:rPr>
      <w:fldChar w:fldCharType="begin"/>
    </w:r>
    <w:r>
      <w:rPr>
        <w:rStyle w:val="af"/>
        <w:rFonts w:eastAsia="Times New Roman"/>
      </w:rPr>
      <w:instrText xml:space="preserve">PAGE  </w:instrText>
    </w:r>
    <w:r>
      <w:rPr>
        <w:rStyle w:val="af"/>
        <w:rFonts w:eastAsia="Times New Roman"/>
      </w:rPr>
      <w:fldChar w:fldCharType="separate"/>
    </w:r>
    <w:r>
      <w:rPr>
        <w:rStyle w:val="af"/>
        <w:rFonts w:eastAsia="Times New Roman"/>
        <w:noProof/>
      </w:rPr>
      <w:t>34</w:t>
    </w:r>
    <w:r>
      <w:rPr>
        <w:rStyle w:val="af"/>
        <w:rFonts w:eastAsia="Times New Roman"/>
      </w:rPr>
      <w:fldChar w:fldCharType="end"/>
    </w:r>
  </w:p>
  <w:p w:rsidR="009C7F95" w:rsidRDefault="009C7F9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F95" w:rsidRDefault="009C7F95" w:rsidP="00296691">
      <w:pPr>
        <w:spacing w:line="240" w:lineRule="auto"/>
      </w:pPr>
      <w:r>
        <w:separator/>
      </w:r>
    </w:p>
  </w:footnote>
  <w:footnote w:type="continuationSeparator" w:id="0">
    <w:p w:rsidR="009C7F95" w:rsidRDefault="009C7F95" w:rsidP="0029669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C204B34"/>
    <w:multiLevelType w:val="hybridMultilevel"/>
    <w:tmpl w:val="B624159A"/>
    <w:lvl w:ilvl="0" w:tplc="0419000D">
      <w:start w:val="1"/>
      <w:numFmt w:val="bullet"/>
      <w:lvlText w:val=""/>
      <w:lvlJc w:val="left"/>
      <w:pPr>
        <w:tabs>
          <w:tab w:val="num" w:pos="1495"/>
        </w:tabs>
        <w:ind w:left="1495"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EDE0E3C"/>
    <w:multiLevelType w:val="multilevel"/>
    <w:tmpl w:val="A672E634"/>
    <w:lvl w:ilvl="0">
      <w:start w:val="1"/>
      <w:numFmt w:val="decimal"/>
      <w:lvlText w:val="%1"/>
      <w:lvlJc w:val="left"/>
      <w:pPr>
        <w:ind w:left="375" w:hanging="375"/>
      </w:pPr>
      <w:rPr>
        <w:rFonts w:cs="Times New Roman" w:hint="default"/>
      </w:rPr>
    </w:lvl>
    <w:lvl w:ilvl="1">
      <w:start w:val="2"/>
      <w:numFmt w:val="decimal"/>
      <w:lvlText w:val="%1.%2"/>
      <w:lvlJc w:val="left"/>
      <w:pPr>
        <w:ind w:left="2026" w:hanging="375"/>
      </w:pPr>
      <w:rPr>
        <w:rFonts w:cs="Times New Roman" w:hint="default"/>
      </w:rPr>
    </w:lvl>
    <w:lvl w:ilvl="2">
      <w:start w:val="1"/>
      <w:numFmt w:val="decimal"/>
      <w:lvlText w:val="%1.%2.%3"/>
      <w:lvlJc w:val="left"/>
      <w:pPr>
        <w:ind w:left="4022" w:hanging="720"/>
      </w:pPr>
      <w:rPr>
        <w:rFonts w:cs="Times New Roman" w:hint="default"/>
      </w:rPr>
    </w:lvl>
    <w:lvl w:ilvl="3">
      <w:start w:val="1"/>
      <w:numFmt w:val="decimal"/>
      <w:lvlText w:val="%1.%2.%3.%4"/>
      <w:lvlJc w:val="left"/>
      <w:pPr>
        <w:ind w:left="6033" w:hanging="1080"/>
      </w:pPr>
      <w:rPr>
        <w:rFonts w:cs="Times New Roman" w:hint="default"/>
      </w:rPr>
    </w:lvl>
    <w:lvl w:ilvl="4">
      <w:start w:val="1"/>
      <w:numFmt w:val="decimal"/>
      <w:lvlText w:val="%1.%2.%3.%4.%5"/>
      <w:lvlJc w:val="left"/>
      <w:pPr>
        <w:ind w:left="7684" w:hanging="1080"/>
      </w:pPr>
      <w:rPr>
        <w:rFonts w:cs="Times New Roman" w:hint="default"/>
      </w:rPr>
    </w:lvl>
    <w:lvl w:ilvl="5">
      <w:start w:val="1"/>
      <w:numFmt w:val="decimal"/>
      <w:lvlText w:val="%1.%2.%3.%4.%5.%6"/>
      <w:lvlJc w:val="left"/>
      <w:pPr>
        <w:ind w:left="9695" w:hanging="1440"/>
      </w:pPr>
      <w:rPr>
        <w:rFonts w:cs="Times New Roman" w:hint="default"/>
      </w:rPr>
    </w:lvl>
    <w:lvl w:ilvl="6">
      <w:start w:val="1"/>
      <w:numFmt w:val="decimal"/>
      <w:lvlText w:val="%1.%2.%3.%4.%5.%6.%7"/>
      <w:lvlJc w:val="left"/>
      <w:pPr>
        <w:ind w:left="11346" w:hanging="1440"/>
      </w:pPr>
      <w:rPr>
        <w:rFonts w:cs="Times New Roman" w:hint="default"/>
      </w:rPr>
    </w:lvl>
    <w:lvl w:ilvl="7">
      <w:start w:val="1"/>
      <w:numFmt w:val="decimal"/>
      <w:lvlText w:val="%1.%2.%3.%4.%5.%6.%7.%8"/>
      <w:lvlJc w:val="left"/>
      <w:pPr>
        <w:ind w:left="13357" w:hanging="1800"/>
      </w:pPr>
      <w:rPr>
        <w:rFonts w:cs="Times New Roman" w:hint="default"/>
      </w:rPr>
    </w:lvl>
    <w:lvl w:ilvl="8">
      <w:start w:val="1"/>
      <w:numFmt w:val="decimal"/>
      <w:lvlText w:val="%1.%2.%3.%4.%5.%6.%7.%8.%9"/>
      <w:lvlJc w:val="left"/>
      <w:pPr>
        <w:ind w:left="15368" w:hanging="2160"/>
      </w:pPr>
      <w:rPr>
        <w:rFonts w:cs="Times New Roman" w:hint="default"/>
      </w:rPr>
    </w:lvl>
  </w:abstractNum>
  <w:abstractNum w:abstractNumId="3">
    <w:nsid w:val="0F7E1051"/>
    <w:multiLevelType w:val="hybridMultilevel"/>
    <w:tmpl w:val="EC5E8A22"/>
    <w:lvl w:ilvl="0" w:tplc="0419000F">
      <w:start w:val="3"/>
      <w:numFmt w:val="decimal"/>
      <w:lvlText w:val="%1."/>
      <w:lvlJc w:val="left"/>
      <w:pPr>
        <w:tabs>
          <w:tab w:val="num" w:pos="720"/>
        </w:tabs>
        <w:ind w:left="720" w:hanging="360"/>
      </w:pPr>
      <w:rPr>
        <w:rFonts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99B7D98"/>
    <w:multiLevelType w:val="multilevel"/>
    <w:tmpl w:val="0FBC22CE"/>
    <w:lvl w:ilvl="0">
      <w:start w:val="6"/>
      <w:numFmt w:val="decimal"/>
      <w:lvlText w:val="%1."/>
      <w:lvlJc w:val="left"/>
      <w:pPr>
        <w:tabs>
          <w:tab w:val="num" w:pos="420"/>
        </w:tabs>
        <w:ind w:left="420" w:hanging="420"/>
      </w:pPr>
      <w:rPr>
        <w:rFonts w:cs="Times New Roman" w:hint="default"/>
        <w:b w:val="0"/>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1C645403"/>
    <w:multiLevelType w:val="hybridMultilevel"/>
    <w:tmpl w:val="06043BC2"/>
    <w:lvl w:ilvl="0" w:tplc="4BD8249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DD64C3F"/>
    <w:multiLevelType w:val="hybridMultilevel"/>
    <w:tmpl w:val="C4E2C1C2"/>
    <w:lvl w:ilvl="0" w:tplc="7B18ECDE">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E1538D8"/>
    <w:multiLevelType w:val="hybridMultilevel"/>
    <w:tmpl w:val="D9263AE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DF61AF"/>
    <w:multiLevelType w:val="hybridMultilevel"/>
    <w:tmpl w:val="831E98B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B85F67"/>
    <w:multiLevelType w:val="hybridMultilevel"/>
    <w:tmpl w:val="86DC4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DFB2487"/>
    <w:multiLevelType w:val="hybridMultilevel"/>
    <w:tmpl w:val="96862B92"/>
    <w:lvl w:ilvl="0" w:tplc="FA22A682">
      <w:start w:val="1"/>
      <w:numFmt w:val="decimal"/>
      <w:lvlText w:val="%1."/>
      <w:lvlJc w:val="left"/>
      <w:pPr>
        <w:tabs>
          <w:tab w:val="num" w:pos="720"/>
        </w:tabs>
        <w:ind w:left="720" w:hanging="360"/>
      </w:pPr>
      <w:rPr>
        <w:rFonts w:cs="Times New Roman" w:hint="default"/>
      </w:rPr>
    </w:lvl>
    <w:lvl w:ilvl="1" w:tplc="5FFCB326">
      <w:numFmt w:val="none"/>
      <w:lvlText w:val=""/>
      <w:lvlJc w:val="left"/>
      <w:pPr>
        <w:tabs>
          <w:tab w:val="num" w:pos="360"/>
        </w:tabs>
      </w:pPr>
      <w:rPr>
        <w:rFonts w:cs="Times New Roman"/>
      </w:rPr>
    </w:lvl>
    <w:lvl w:ilvl="2" w:tplc="31DC2FD4">
      <w:numFmt w:val="none"/>
      <w:lvlText w:val=""/>
      <w:lvlJc w:val="left"/>
      <w:pPr>
        <w:tabs>
          <w:tab w:val="num" w:pos="360"/>
        </w:tabs>
      </w:pPr>
      <w:rPr>
        <w:rFonts w:cs="Times New Roman"/>
      </w:rPr>
    </w:lvl>
    <w:lvl w:ilvl="3" w:tplc="52C840EE">
      <w:numFmt w:val="none"/>
      <w:lvlText w:val=""/>
      <w:lvlJc w:val="left"/>
      <w:pPr>
        <w:tabs>
          <w:tab w:val="num" w:pos="360"/>
        </w:tabs>
      </w:pPr>
      <w:rPr>
        <w:rFonts w:cs="Times New Roman"/>
      </w:rPr>
    </w:lvl>
    <w:lvl w:ilvl="4" w:tplc="7DE09B6A">
      <w:numFmt w:val="none"/>
      <w:lvlText w:val=""/>
      <w:lvlJc w:val="left"/>
      <w:pPr>
        <w:tabs>
          <w:tab w:val="num" w:pos="360"/>
        </w:tabs>
      </w:pPr>
      <w:rPr>
        <w:rFonts w:cs="Times New Roman"/>
      </w:rPr>
    </w:lvl>
    <w:lvl w:ilvl="5" w:tplc="9AF08B66">
      <w:numFmt w:val="none"/>
      <w:lvlText w:val=""/>
      <w:lvlJc w:val="left"/>
      <w:pPr>
        <w:tabs>
          <w:tab w:val="num" w:pos="360"/>
        </w:tabs>
      </w:pPr>
      <w:rPr>
        <w:rFonts w:cs="Times New Roman"/>
      </w:rPr>
    </w:lvl>
    <w:lvl w:ilvl="6" w:tplc="428EBAE2">
      <w:numFmt w:val="none"/>
      <w:lvlText w:val=""/>
      <w:lvlJc w:val="left"/>
      <w:pPr>
        <w:tabs>
          <w:tab w:val="num" w:pos="360"/>
        </w:tabs>
      </w:pPr>
      <w:rPr>
        <w:rFonts w:cs="Times New Roman"/>
      </w:rPr>
    </w:lvl>
    <w:lvl w:ilvl="7" w:tplc="0708428E">
      <w:numFmt w:val="none"/>
      <w:lvlText w:val=""/>
      <w:lvlJc w:val="left"/>
      <w:pPr>
        <w:tabs>
          <w:tab w:val="num" w:pos="360"/>
        </w:tabs>
      </w:pPr>
      <w:rPr>
        <w:rFonts w:cs="Times New Roman"/>
      </w:rPr>
    </w:lvl>
    <w:lvl w:ilvl="8" w:tplc="B9A6C5EC">
      <w:numFmt w:val="none"/>
      <w:lvlText w:val=""/>
      <w:lvlJc w:val="left"/>
      <w:pPr>
        <w:tabs>
          <w:tab w:val="num" w:pos="360"/>
        </w:tabs>
      </w:pPr>
      <w:rPr>
        <w:rFonts w:cs="Times New Roman"/>
      </w:rPr>
    </w:lvl>
  </w:abstractNum>
  <w:abstractNum w:abstractNumId="11">
    <w:nsid w:val="300B4679"/>
    <w:multiLevelType w:val="hybridMultilevel"/>
    <w:tmpl w:val="BEC8B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09F04CE"/>
    <w:multiLevelType w:val="hybridMultilevel"/>
    <w:tmpl w:val="224659F8"/>
    <w:lvl w:ilvl="0" w:tplc="7B18ECD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C35AF0"/>
    <w:multiLevelType w:val="hybridMultilevel"/>
    <w:tmpl w:val="C7C43224"/>
    <w:lvl w:ilvl="0" w:tplc="25CC8DC2">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69245F2"/>
    <w:multiLevelType w:val="multilevel"/>
    <w:tmpl w:val="503EDA68"/>
    <w:lvl w:ilvl="0">
      <w:start w:val="6"/>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5">
    <w:nsid w:val="399B3EA5"/>
    <w:multiLevelType w:val="hybridMultilevel"/>
    <w:tmpl w:val="409E60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08316C1"/>
    <w:multiLevelType w:val="hybridMultilevel"/>
    <w:tmpl w:val="240AE984"/>
    <w:lvl w:ilvl="0" w:tplc="42A0403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2881D11"/>
    <w:multiLevelType w:val="multilevel"/>
    <w:tmpl w:val="BBD6B8D2"/>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928"/>
        </w:tabs>
        <w:ind w:left="928"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8">
    <w:nsid w:val="44105082"/>
    <w:multiLevelType w:val="hybridMultilevel"/>
    <w:tmpl w:val="82825722"/>
    <w:lvl w:ilvl="0" w:tplc="7B18ECDE">
      <w:start w:val="1"/>
      <w:numFmt w:val="bullet"/>
      <w:lvlText w:val="-"/>
      <w:lvlJc w:val="left"/>
      <w:pPr>
        <w:ind w:left="1996" w:hanging="360"/>
      </w:pPr>
      <w:rPr>
        <w:rFonts w:ascii="Times New Roman" w:hAnsi="Times New Roman" w:hint="default"/>
      </w:rPr>
    </w:lvl>
    <w:lvl w:ilvl="1" w:tplc="04190003" w:tentative="1">
      <w:start w:val="1"/>
      <w:numFmt w:val="bullet"/>
      <w:lvlText w:val="o"/>
      <w:lvlJc w:val="left"/>
      <w:pPr>
        <w:ind w:left="2716" w:hanging="360"/>
      </w:pPr>
      <w:rPr>
        <w:rFonts w:ascii="Courier New" w:hAnsi="Courier New" w:hint="default"/>
      </w:rPr>
    </w:lvl>
    <w:lvl w:ilvl="2" w:tplc="04190005">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9">
    <w:nsid w:val="44762406"/>
    <w:multiLevelType w:val="hybridMultilevel"/>
    <w:tmpl w:val="06043BC2"/>
    <w:lvl w:ilvl="0" w:tplc="4BD8249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484A14E3"/>
    <w:multiLevelType w:val="hybridMultilevel"/>
    <w:tmpl w:val="131203E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897AB2"/>
    <w:multiLevelType w:val="hybridMultilevel"/>
    <w:tmpl w:val="BF467C78"/>
    <w:lvl w:ilvl="0" w:tplc="7B18ECD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BFA772B"/>
    <w:multiLevelType w:val="hybridMultilevel"/>
    <w:tmpl w:val="DFBA7A3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59067F4E"/>
    <w:multiLevelType w:val="multilevel"/>
    <w:tmpl w:val="5EC62C4A"/>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BCC7053"/>
    <w:multiLevelType w:val="hybridMultilevel"/>
    <w:tmpl w:val="AE963F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D6F48AE"/>
    <w:multiLevelType w:val="hybridMultilevel"/>
    <w:tmpl w:val="FDC03A7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D5D4AD6"/>
    <w:multiLevelType w:val="multilevel"/>
    <w:tmpl w:val="6B80887A"/>
    <w:lvl w:ilvl="0">
      <w:start w:val="1"/>
      <w:numFmt w:val="decimal"/>
      <w:lvlText w:val="%1"/>
      <w:lvlJc w:val="left"/>
      <w:pPr>
        <w:ind w:left="375" w:hanging="375"/>
      </w:pPr>
      <w:rPr>
        <w:rFonts w:cs="Times New Roman" w:hint="default"/>
      </w:rPr>
    </w:lvl>
    <w:lvl w:ilvl="1">
      <w:start w:val="1"/>
      <w:numFmt w:val="decimal"/>
      <w:lvlText w:val="%1.%2"/>
      <w:lvlJc w:val="left"/>
      <w:pPr>
        <w:ind w:left="1651" w:hanging="375"/>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908" w:hanging="108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820" w:hanging="144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732" w:hanging="1800"/>
      </w:pPr>
      <w:rPr>
        <w:rFonts w:cs="Times New Roman" w:hint="default"/>
      </w:rPr>
    </w:lvl>
    <w:lvl w:ilvl="8">
      <w:start w:val="1"/>
      <w:numFmt w:val="decimal"/>
      <w:lvlText w:val="%1.%2.%3.%4.%5.%6.%7.%8.%9"/>
      <w:lvlJc w:val="left"/>
      <w:pPr>
        <w:ind w:left="12368" w:hanging="2160"/>
      </w:pPr>
      <w:rPr>
        <w:rFonts w:cs="Times New Roman" w:hint="default"/>
      </w:rPr>
    </w:lvl>
  </w:abstractNum>
  <w:abstractNum w:abstractNumId="27">
    <w:nsid w:val="740F2805"/>
    <w:multiLevelType w:val="hybridMultilevel"/>
    <w:tmpl w:val="12C67794"/>
    <w:lvl w:ilvl="0" w:tplc="0419000B">
      <w:start w:val="1"/>
      <w:numFmt w:val="bullet"/>
      <w:lvlText w:val=""/>
      <w:lvlJc w:val="left"/>
      <w:pPr>
        <w:tabs>
          <w:tab w:val="num" w:pos="1002"/>
        </w:tabs>
        <w:ind w:left="1002" w:hanging="360"/>
      </w:pPr>
      <w:rPr>
        <w:rFonts w:ascii="Wingdings" w:hAnsi="Wingdings" w:hint="default"/>
      </w:rPr>
    </w:lvl>
    <w:lvl w:ilvl="1" w:tplc="04190003" w:tentative="1">
      <w:start w:val="1"/>
      <w:numFmt w:val="bullet"/>
      <w:lvlText w:val="o"/>
      <w:lvlJc w:val="left"/>
      <w:pPr>
        <w:tabs>
          <w:tab w:val="num" w:pos="1722"/>
        </w:tabs>
        <w:ind w:left="1722" w:hanging="360"/>
      </w:pPr>
      <w:rPr>
        <w:rFonts w:ascii="Courier New" w:hAnsi="Courier New" w:hint="default"/>
      </w:rPr>
    </w:lvl>
    <w:lvl w:ilvl="2" w:tplc="04190005" w:tentative="1">
      <w:start w:val="1"/>
      <w:numFmt w:val="bullet"/>
      <w:lvlText w:val=""/>
      <w:lvlJc w:val="left"/>
      <w:pPr>
        <w:tabs>
          <w:tab w:val="num" w:pos="2442"/>
        </w:tabs>
        <w:ind w:left="2442" w:hanging="360"/>
      </w:pPr>
      <w:rPr>
        <w:rFonts w:ascii="Wingdings" w:hAnsi="Wingdings" w:hint="default"/>
      </w:rPr>
    </w:lvl>
    <w:lvl w:ilvl="3" w:tplc="04190001" w:tentative="1">
      <w:start w:val="1"/>
      <w:numFmt w:val="bullet"/>
      <w:lvlText w:val=""/>
      <w:lvlJc w:val="left"/>
      <w:pPr>
        <w:tabs>
          <w:tab w:val="num" w:pos="3162"/>
        </w:tabs>
        <w:ind w:left="3162" w:hanging="360"/>
      </w:pPr>
      <w:rPr>
        <w:rFonts w:ascii="Symbol" w:hAnsi="Symbol" w:hint="default"/>
      </w:rPr>
    </w:lvl>
    <w:lvl w:ilvl="4" w:tplc="04190003" w:tentative="1">
      <w:start w:val="1"/>
      <w:numFmt w:val="bullet"/>
      <w:lvlText w:val="o"/>
      <w:lvlJc w:val="left"/>
      <w:pPr>
        <w:tabs>
          <w:tab w:val="num" w:pos="3882"/>
        </w:tabs>
        <w:ind w:left="3882" w:hanging="360"/>
      </w:pPr>
      <w:rPr>
        <w:rFonts w:ascii="Courier New" w:hAnsi="Courier New" w:hint="default"/>
      </w:rPr>
    </w:lvl>
    <w:lvl w:ilvl="5" w:tplc="04190005" w:tentative="1">
      <w:start w:val="1"/>
      <w:numFmt w:val="bullet"/>
      <w:lvlText w:val=""/>
      <w:lvlJc w:val="left"/>
      <w:pPr>
        <w:tabs>
          <w:tab w:val="num" w:pos="4602"/>
        </w:tabs>
        <w:ind w:left="4602" w:hanging="360"/>
      </w:pPr>
      <w:rPr>
        <w:rFonts w:ascii="Wingdings" w:hAnsi="Wingdings" w:hint="default"/>
      </w:rPr>
    </w:lvl>
    <w:lvl w:ilvl="6" w:tplc="04190001" w:tentative="1">
      <w:start w:val="1"/>
      <w:numFmt w:val="bullet"/>
      <w:lvlText w:val=""/>
      <w:lvlJc w:val="left"/>
      <w:pPr>
        <w:tabs>
          <w:tab w:val="num" w:pos="5322"/>
        </w:tabs>
        <w:ind w:left="5322" w:hanging="360"/>
      </w:pPr>
      <w:rPr>
        <w:rFonts w:ascii="Symbol" w:hAnsi="Symbol" w:hint="default"/>
      </w:rPr>
    </w:lvl>
    <w:lvl w:ilvl="7" w:tplc="04190003" w:tentative="1">
      <w:start w:val="1"/>
      <w:numFmt w:val="bullet"/>
      <w:lvlText w:val="o"/>
      <w:lvlJc w:val="left"/>
      <w:pPr>
        <w:tabs>
          <w:tab w:val="num" w:pos="6042"/>
        </w:tabs>
        <w:ind w:left="6042" w:hanging="360"/>
      </w:pPr>
      <w:rPr>
        <w:rFonts w:ascii="Courier New" w:hAnsi="Courier New" w:hint="default"/>
      </w:rPr>
    </w:lvl>
    <w:lvl w:ilvl="8" w:tplc="04190005" w:tentative="1">
      <w:start w:val="1"/>
      <w:numFmt w:val="bullet"/>
      <w:lvlText w:val=""/>
      <w:lvlJc w:val="left"/>
      <w:pPr>
        <w:tabs>
          <w:tab w:val="num" w:pos="6762"/>
        </w:tabs>
        <w:ind w:left="6762" w:hanging="360"/>
      </w:pPr>
      <w:rPr>
        <w:rFonts w:ascii="Wingdings" w:hAnsi="Wingdings" w:hint="default"/>
      </w:rPr>
    </w:lvl>
  </w:abstractNum>
  <w:abstractNum w:abstractNumId="28">
    <w:nsid w:val="75423B6D"/>
    <w:multiLevelType w:val="hybridMultilevel"/>
    <w:tmpl w:val="F9B09F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6C774A5"/>
    <w:multiLevelType w:val="hybridMultilevel"/>
    <w:tmpl w:val="445873AC"/>
    <w:lvl w:ilvl="0" w:tplc="32D8DFF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FEC4D01"/>
    <w:multiLevelType w:val="hybridMultilevel"/>
    <w:tmpl w:val="D4C8A8D0"/>
    <w:lvl w:ilvl="0" w:tplc="7B18ECDE">
      <w:start w:val="1"/>
      <w:numFmt w:val="bullet"/>
      <w:lvlText w:val="-"/>
      <w:lvlJc w:val="left"/>
      <w:pPr>
        <w:ind w:left="1996" w:hanging="360"/>
      </w:pPr>
      <w:rPr>
        <w:rFonts w:ascii="Times New Roman" w:hAnsi="Times New Roman"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0"/>
  </w:num>
  <w:num w:numId="2">
    <w:abstractNumId w:val="10"/>
  </w:num>
  <w:num w:numId="3">
    <w:abstractNumId w:val="13"/>
  </w:num>
  <w:num w:numId="4">
    <w:abstractNumId w:val="15"/>
  </w:num>
  <w:num w:numId="5">
    <w:abstractNumId w:val="16"/>
  </w:num>
  <w:num w:numId="6">
    <w:abstractNumId w:val="1"/>
  </w:num>
  <w:num w:numId="7">
    <w:abstractNumId w:val="25"/>
  </w:num>
  <w:num w:numId="8">
    <w:abstractNumId w:val="17"/>
  </w:num>
  <w:num w:numId="9">
    <w:abstractNumId w:val="24"/>
  </w:num>
  <w:num w:numId="10">
    <w:abstractNumId w:val="4"/>
  </w:num>
  <w:num w:numId="11">
    <w:abstractNumId w:val="7"/>
  </w:num>
  <w:num w:numId="12">
    <w:abstractNumId w:val="23"/>
  </w:num>
  <w:num w:numId="13">
    <w:abstractNumId w:val="27"/>
  </w:num>
  <w:num w:numId="14">
    <w:abstractNumId w:val="20"/>
  </w:num>
  <w:num w:numId="15">
    <w:abstractNumId w:val="8"/>
  </w:num>
  <w:num w:numId="16">
    <w:abstractNumId w:val="3"/>
  </w:num>
  <w:num w:numId="17">
    <w:abstractNumId w:val="28"/>
  </w:num>
  <w:num w:numId="18">
    <w:abstractNumId w:val="22"/>
  </w:num>
  <w:num w:numId="19">
    <w:abstractNumId w:val="11"/>
  </w:num>
  <w:num w:numId="20">
    <w:abstractNumId w:val="9"/>
  </w:num>
  <w:num w:numId="21">
    <w:abstractNumId w:val="14"/>
  </w:num>
  <w:num w:numId="22">
    <w:abstractNumId w:val="21"/>
  </w:num>
  <w:num w:numId="23">
    <w:abstractNumId w:val="26"/>
  </w:num>
  <w:num w:numId="24">
    <w:abstractNumId w:val="18"/>
  </w:num>
  <w:num w:numId="25">
    <w:abstractNumId w:val="6"/>
  </w:num>
  <w:num w:numId="26">
    <w:abstractNumId w:val="29"/>
  </w:num>
  <w:num w:numId="27">
    <w:abstractNumId w:val="12"/>
  </w:num>
  <w:num w:numId="28">
    <w:abstractNumId w:val="2"/>
  </w:num>
  <w:num w:numId="29">
    <w:abstractNumId w:val="30"/>
  </w:num>
  <w:num w:numId="30">
    <w:abstractNumId w:val="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2C53"/>
    <w:rsid w:val="00014CCF"/>
    <w:rsid w:val="0007380F"/>
    <w:rsid w:val="000824D5"/>
    <w:rsid w:val="0008539E"/>
    <w:rsid w:val="000934D4"/>
    <w:rsid w:val="000A0CBE"/>
    <w:rsid w:val="000A71EA"/>
    <w:rsid w:val="000D57F9"/>
    <w:rsid w:val="001141EE"/>
    <w:rsid w:val="00147896"/>
    <w:rsid w:val="001558D4"/>
    <w:rsid w:val="00157520"/>
    <w:rsid w:val="00196F10"/>
    <w:rsid w:val="00197564"/>
    <w:rsid w:val="001B32AE"/>
    <w:rsid w:val="001D32B0"/>
    <w:rsid w:val="001D45A8"/>
    <w:rsid w:val="00221DD4"/>
    <w:rsid w:val="00234070"/>
    <w:rsid w:val="00265CC8"/>
    <w:rsid w:val="00296691"/>
    <w:rsid w:val="002C34FF"/>
    <w:rsid w:val="002D4CBA"/>
    <w:rsid w:val="002D730E"/>
    <w:rsid w:val="002F0876"/>
    <w:rsid w:val="002F2B87"/>
    <w:rsid w:val="00303D9A"/>
    <w:rsid w:val="00327682"/>
    <w:rsid w:val="0033118E"/>
    <w:rsid w:val="00356F87"/>
    <w:rsid w:val="00372B69"/>
    <w:rsid w:val="003F643F"/>
    <w:rsid w:val="00402951"/>
    <w:rsid w:val="00415A4C"/>
    <w:rsid w:val="00495C3C"/>
    <w:rsid w:val="00496398"/>
    <w:rsid w:val="004A07C2"/>
    <w:rsid w:val="004A17B4"/>
    <w:rsid w:val="004A3761"/>
    <w:rsid w:val="004C58EF"/>
    <w:rsid w:val="004E4695"/>
    <w:rsid w:val="004F14D5"/>
    <w:rsid w:val="004F1A41"/>
    <w:rsid w:val="0050605A"/>
    <w:rsid w:val="00520A1F"/>
    <w:rsid w:val="00521B2C"/>
    <w:rsid w:val="005C3047"/>
    <w:rsid w:val="005C31DF"/>
    <w:rsid w:val="005D2EDA"/>
    <w:rsid w:val="005F7756"/>
    <w:rsid w:val="00606AAF"/>
    <w:rsid w:val="0060713B"/>
    <w:rsid w:val="00624225"/>
    <w:rsid w:val="00626C64"/>
    <w:rsid w:val="00660229"/>
    <w:rsid w:val="00660571"/>
    <w:rsid w:val="00667196"/>
    <w:rsid w:val="00682386"/>
    <w:rsid w:val="0069264C"/>
    <w:rsid w:val="006D519E"/>
    <w:rsid w:val="006D6810"/>
    <w:rsid w:val="006E6828"/>
    <w:rsid w:val="006E7707"/>
    <w:rsid w:val="0070527D"/>
    <w:rsid w:val="00712FEF"/>
    <w:rsid w:val="00733628"/>
    <w:rsid w:val="007533B2"/>
    <w:rsid w:val="0076091B"/>
    <w:rsid w:val="007660FD"/>
    <w:rsid w:val="007C5F61"/>
    <w:rsid w:val="007C6332"/>
    <w:rsid w:val="007D36CE"/>
    <w:rsid w:val="007E5234"/>
    <w:rsid w:val="007F5734"/>
    <w:rsid w:val="00816EBC"/>
    <w:rsid w:val="0086782A"/>
    <w:rsid w:val="00876A87"/>
    <w:rsid w:val="008923BB"/>
    <w:rsid w:val="008961C6"/>
    <w:rsid w:val="008B27D6"/>
    <w:rsid w:val="008F2852"/>
    <w:rsid w:val="00906845"/>
    <w:rsid w:val="009149F7"/>
    <w:rsid w:val="00936434"/>
    <w:rsid w:val="009723EB"/>
    <w:rsid w:val="009876A2"/>
    <w:rsid w:val="00993E23"/>
    <w:rsid w:val="009C0F48"/>
    <w:rsid w:val="009C7F95"/>
    <w:rsid w:val="009E0A30"/>
    <w:rsid w:val="00A01F14"/>
    <w:rsid w:val="00A07C5F"/>
    <w:rsid w:val="00A17313"/>
    <w:rsid w:val="00A346CA"/>
    <w:rsid w:val="00A712AA"/>
    <w:rsid w:val="00A91A1D"/>
    <w:rsid w:val="00AA0E17"/>
    <w:rsid w:val="00AB077C"/>
    <w:rsid w:val="00AB16E7"/>
    <w:rsid w:val="00B314F0"/>
    <w:rsid w:val="00B37F5E"/>
    <w:rsid w:val="00B56042"/>
    <w:rsid w:val="00B6306A"/>
    <w:rsid w:val="00BC306F"/>
    <w:rsid w:val="00BD5590"/>
    <w:rsid w:val="00C2146F"/>
    <w:rsid w:val="00C27A24"/>
    <w:rsid w:val="00C64129"/>
    <w:rsid w:val="00C70049"/>
    <w:rsid w:val="00C851CF"/>
    <w:rsid w:val="00CA28BF"/>
    <w:rsid w:val="00CB436F"/>
    <w:rsid w:val="00CE7840"/>
    <w:rsid w:val="00D65329"/>
    <w:rsid w:val="00D92430"/>
    <w:rsid w:val="00DA2DB4"/>
    <w:rsid w:val="00DA408D"/>
    <w:rsid w:val="00DB6B1D"/>
    <w:rsid w:val="00DD33B3"/>
    <w:rsid w:val="00DD4BB2"/>
    <w:rsid w:val="00DE0038"/>
    <w:rsid w:val="00E06094"/>
    <w:rsid w:val="00E20C87"/>
    <w:rsid w:val="00E44A27"/>
    <w:rsid w:val="00E52626"/>
    <w:rsid w:val="00E56E8F"/>
    <w:rsid w:val="00E741A7"/>
    <w:rsid w:val="00E75AC3"/>
    <w:rsid w:val="00E85F76"/>
    <w:rsid w:val="00E877B9"/>
    <w:rsid w:val="00ED21C2"/>
    <w:rsid w:val="00EE0B31"/>
    <w:rsid w:val="00EF5F9E"/>
    <w:rsid w:val="00F13E87"/>
    <w:rsid w:val="00F15B91"/>
    <w:rsid w:val="00F228F2"/>
    <w:rsid w:val="00F312B5"/>
    <w:rsid w:val="00F3569C"/>
    <w:rsid w:val="00F36516"/>
    <w:rsid w:val="00F37B5C"/>
    <w:rsid w:val="00F439D7"/>
    <w:rsid w:val="00F73561"/>
    <w:rsid w:val="00F82C53"/>
    <w:rsid w:val="00F914E4"/>
    <w:rsid w:val="00FA11D7"/>
    <w:rsid w:val="00FD1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chartTrackingRefBased/>
  <w15:docId w15:val="{A60DF833-D3B2-4324-8CA0-246FDECF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qFormat="1"/>
    <w:lsdException w:name="page number" w:locked="1"/>
    <w:lsdException w:name="Title" w:locked="1" w:qFormat="1"/>
    <w:lsdException w:name="Default Paragraph Font" w:locked="1"/>
    <w:lsdException w:name="Body Text Indent" w:locked="1"/>
    <w:lsdException w:name="Subtitle" w:locked="1" w:qFormat="1"/>
    <w:lsdException w:name="FollowedHyperlink" w:locked="1"/>
    <w:lsdException w:name="Strong" w:locked="1" w:qFormat="1"/>
    <w:lsdException w:name="Emphasis" w:locked="1" w:qFormat="1"/>
    <w:lsdException w:name="Document Map" w:locked="1"/>
    <w:lsdException w:name="Normal (Web)"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06A"/>
    <w:pPr>
      <w:spacing w:line="360" w:lineRule="auto"/>
      <w:ind w:firstLine="709"/>
      <w:contextualSpacing/>
      <w:jc w:val="both"/>
    </w:pPr>
    <w:rPr>
      <w:rFonts w:ascii="Times New Roman" w:hAnsi="Times New Roman"/>
      <w:sz w:val="28"/>
      <w:szCs w:val="24"/>
    </w:rPr>
  </w:style>
  <w:style w:type="paragraph" w:styleId="1">
    <w:name w:val="heading 1"/>
    <w:basedOn w:val="a"/>
    <w:next w:val="a0"/>
    <w:link w:val="10"/>
    <w:autoRedefine/>
    <w:qFormat/>
    <w:rsid w:val="00F3569C"/>
    <w:pPr>
      <w:keepNext/>
      <w:widowControl w:val="0"/>
      <w:suppressAutoHyphens/>
      <w:ind w:firstLine="0"/>
      <w:jc w:val="center"/>
      <w:outlineLvl w:val="0"/>
    </w:pPr>
    <w:rPr>
      <w:rFonts w:eastAsia="Times New Roman" w:cs="Tahoma"/>
      <w:bCs/>
      <w:caps/>
      <w:kern w:val="28"/>
      <w:szCs w:val="32"/>
    </w:rPr>
  </w:style>
  <w:style w:type="paragraph" w:styleId="2">
    <w:name w:val="heading 2"/>
    <w:basedOn w:val="3"/>
    <w:next w:val="a"/>
    <w:link w:val="20"/>
    <w:autoRedefine/>
    <w:qFormat/>
    <w:rsid w:val="00F3569C"/>
    <w:pPr>
      <w:pBdr>
        <w:top w:val="none" w:sz="0" w:space="0" w:color="auto"/>
        <w:bottom w:val="none" w:sz="0" w:space="0" w:color="auto"/>
      </w:pBdr>
      <w:spacing w:before="240" w:after="240"/>
      <w:ind w:firstLine="0"/>
      <w:outlineLvl w:val="1"/>
    </w:pPr>
    <w:rPr>
      <w:caps w:val="0"/>
      <w:color w:val="000000"/>
      <w:spacing w:val="15"/>
      <w:sz w:val="28"/>
    </w:rPr>
  </w:style>
  <w:style w:type="paragraph" w:styleId="3">
    <w:name w:val="heading 3"/>
    <w:basedOn w:val="a"/>
    <w:next w:val="a"/>
    <w:link w:val="30"/>
    <w:qFormat/>
    <w:rsid w:val="00B314F0"/>
    <w:pPr>
      <w:pBdr>
        <w:top w:val="dotted" w:sz="4" w:space="1" w:color="622423"/>
        <w:bottom w:val="dotted" w:sz="4" w:space="1" w:color="622423"/>
      </w:pBdr>
      <w:spacing w:before="300"/>
      <w:jc w:val="center"/>
      <w:outlineLvl w:val="2"/>
    </w:pPr>
    <w:rPr>
      <w:caps/>
      <w:color w:val="622423"/>
      <w:sz w:val="24"/>
    </w:rPr>
  </w:style>
  <w:style w:type="paragraph" w:styleId="4">
    <w:name w:val="heading 4"/>
    <w:basedOn w:val="a"/>
    <w:next w:val="a"/>
    <w:link w:val="40"/>
    <w:qFormat/>
    <w:rsid w:val="00E85F76"/>
    <w:pPr>
      <w:pBdr>
        <w:bottom w:val="dotted" w:sz="4" w:space="1" w:color="943634"/>
      </w:pBdr>
      <w:jc w:val="center"/>
      <w:outlineLvl w:val="3"/>
    </w:pPr>
    <w:rPr>
      <w:rFonts w:ascii="Cambria" w:hAnsi="Cambria"/>
      <w:caps/>
      <w:color w:val="622423"/>
      <w:spacing w:val="10"/>
      <w:sz w:val="22"/>
    </w:rPr>
  </w:style>
  <w:style w:type="paragraph" w:styleId="5">
    <w:name w:val="heading 5"/>
    <w:basedOn w:val="a"/>
    <w:next w:val="a"/>
    <w:link w:val="50"/>
    <w:qFormat/>
    <w:rsid w:val="00E85F76"/>
    <w:pPr>
      <w:spacing w:before="320"/>
      <w:jc w:val="center"/>
      <w:outlineLvl w:val="4"/>
    </w:pPr>
    <w:rPr>
      <w:rFonts w:ascii="Cambria" w:hAnsi="Cambria"/>
      <w:caps/>
      <w:color w:val="622423"/>
      <w:spacing w:val="10"/>
      <w:sz w:val="22"/>
    </w:rPr>
  </w:style>
  <w:style w:type="paragraph" w:styleId="6">
    <w:name w:val="heading 6"/>
    <w:basedOn w:val="a"/>
    <w:next w:val="a"/>
    <w:link w:val="60"/>
    <w:qFormat/>
    <w:rsid w:val="00E85F76"/>
    <w:pPr>
      <w:jc w:val="center"/>
      <w:outlineLvl w:val="5"/>
    </w:pPr>
    <w:rPr>
      <w:rFonts w:ascii="Cambria" w:hAnsi="Cambria"/>
      <w:caps/>
      <w:color w:val="943634"/>
      <w:spacing w:val="10"/>
      <w:sz w:val="22"/>
    </w:rPr>
  </w:style>
  <w:style w:type="paragraph" w:styleId="7">
    <w:name w:val="heading 7"/>
    <w:basedOn w:val="a"/>
    <w:next w:val="a"/>
    <w:link w:val="70"/>
    <w:qFormat/>
    <w:rsid w:val="00E85F76"/>
    <w:pPr>
      <w:jc w:val="center"/>
      <w:outlineLvl w:val="6"/>
    </w:pPr>
    <w:rPr>
      <w:rFonts w:ascii="Cambria" w:hAnsi="Cambria"/>
      <w:i/>
      <w:iCs/>
      <w:caps/>
      <w:color w:val="943634"/>
      <w:spacing w:val="10"/>
      <w:sz w:val="22"/>
    </w:rPr>
  </w:style>
  <w:style w:type="paragraph" w:styleId="8">
    <w:name w:val="heading 8"/>
    <w:basedOn w:val="a"/>
    <w:next w:val="a"/>
    <w:link w:val="80"/>
    <w:qFormat/>
    <w:rsid w:val="00E85F76"/>
    <w:pPr>
      <w:jc w:val="center"/>
      <w:outlineLvl w:val="7"/>
    </w:pPr>
    <w:rPr>
      <w:rFonts w:ascii="Cambria" w:hAnsi="Cambria"/>
      <w:caps/>
      <w:spacing w:val="10"/>
      <w:sz w:val="20"/>
      <w:szCs w:val="20"/>
    </w:rPr>
  </w:style>
  <w:style w:type="paragraph" w:styleId="9">
    <w:name w:val="heading 9"/>
    <w:basedOn w:val="a"/>
    <w:next w:val="a"/>
    <w:link w:val="90"/>
    <w:qFormat/>
    <w:rsid w:val="00E85F76"/>
    <w:pPr>
      <w:jc w:val="center"/>
      <w:outlineLvl w:val="8"/>
    </w:pPr>
    <w:rPr>
      <w:rFonts w:ascii="Cambria" w:hAnsi="Cambria"/>
      <w:i/>
      <w:iCs/>
      <w:caps/>
      <w:spacing w:val="1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F3569C"/>
    <w:rPr>
      <w:rFonts w:ascii="Times New Roman" w:eastAsia="Times New Roman" w:hAnsi="Times New Roman" w:cs="Tahoma"/>
      <w:bCs/>
      <w:caps/>
      <w:kern w:val="28"/>
      <w:sz w:val="32"/>
      <w:szCs w:val="32"/>
      <w:lang w:val="ru-RU" w:eastAsia="ru-RU" w:bidi="ar-SA"/>
    </w:rPr>
  </w:style>
  <w:style w:type="character" w:customStyle="1" w:styleId="20">
    <w:name w:val="Заголовок 2 Знак"/>
    <w:basedOn w:val="a1"/>
    <w:link w:val="2"/>
    <w:locked/>
    <w:rsid w:val="00F3569C"/>
    <w:rPr>
      <w:rFonts w:ascii="Times New Roman" w:hAnsi="Times New Roman" w:cs="Times New Roman"/>
      <w:color w:val="000000"/>
      <w:spacing w:val="15"/>
      <w:sz w:val="24"/>
      <w:szCs w:val="24"/>
      <w:lang w:val="ru-RU" w:eastAsia="ru-RU" w:bidi="ar-SA"/>
    </w:rPr>
  </w:style>
  <w:style w:type="character" w:customStyle="1" w:styleId="30">
    <w:name w:val="Заголовок 3 Знак"/>
    <w:basedOn w:val="a1"/>
    <w:link w:val="3"/>
    <w:semiHidden/>
    <w:locked/>
    <w:rsid w:val="00B314F0"/>
    <w:rPr>
      <w:rFonts w:eastAsia="Times New Roman" w:cs="Times New Roman"/>
      <w:caps/>
      <w:color w:val="622423"/>
      <w:sz w:val="24"/>
      <w:szCs w:val="24"/>
    </w:rPr>
  </w:style>
  <w:style w:type="character" w:customStyle="1" w:styleId="40">
    <w:name w:val="Заголовок 4 Знак"/>
    <w:basedOn w:val="a1"/>
    <w:link w:val="4"/>
    <w:semiHidden/>
    <w:locked/>
    <w:rsid w:val="00E85F76"/>
    <w:rPr>
      <w:rFonts w:eastAsia="Times New Roman" w:cs="Times New Roman"/>
      <w:caps/>
      <w:color w:val="622423"/>
      <w:spacing w:val="10"/>
    </w:rPr>
  </w:style>
  <w:style w:type="character" w:customStyle="1" w:styleId="50">
    <w:name w:val="Заголовок 5 Знак"/>
    <w:basedOn w:val="a1"/>
    <w:link w:val="5"/>
    <w:semiHidden/>
    <w:locked/>
    <w:rsid w:val="00E85F76"/>
    <w:rPr>
      <w:rFonts w:eastAsia="Times New Roman" w:cs="Times New Roman"/>
      <w:caps/>
      <w:color w:val="622423"/>
      <w:spacing w:val="10"/>
    </w:rPr>
  </w:style>
  <w:style w:type="character" w:customStyle="1" w:styleId="60">
    <w:name w:val="Заголовок 6 Знак"/>
    <w:basedOn w:val="a1"/>
    <w:link w:val="6"/>
    <w:semiHidden/>
    <w:locked/>
    <w:rsid w:val="00E85F76"/>
    <w:rPr>
      <w:rFonts w:eastAsia="Times New Roman" w:cs="Times New Roman"/>
      <w:caps/>
      <w:color w:val="943634"/>
      <w:spacing w:val="10"/>
    </w:rPr>
  </w:style>
  <w:style w:type="character" w:customStyle="1" w:styleId="70">
    <w:name w:val="Заголовок 7 Знак"/>
    <w:basedOn w:val="a1"/>
    <w:link w:val="7"/>
    <w:semiHidden/>
    <w:locked/>
    <w:rsid w:val="00E85F76"/>
    <w:rPr>
      <w:rFonts w:eastAsia="Times New Roman" w:cs="Times New Roman"/>
      <w:i/>
      <w:iCs/>
      <w:caps/>
      <w:color w:val="943634"/>
      <w:spacing w:val="10"/>
    </w:rPr>
  </w:style>
  <w:style w:type="character" w:customStyle="1" w:styleId="80">
    <w:name w:val="Заголовок 8 Знак"/>
    <w:basedOn w:val="a1"/>
    <w:link w:val="8"/>
    <w:semiHidden/>
    <w:locked/>
    <w:rsid w:val="00E85F76"/>
    <w:rPr>
      <w:rFonts w:eastAsia="Times New Roman" w:cs="Times New Roman"/>
      <w:caps/>
      <w:spacing w:val="10"/>
      <w:sz w:val="20"/>
      <w:szCs w:val="20"/>
    </w:rPr>
  </w:style>
  <w:style w:type="character" w:customStyle="1" w:styleId="90">
    <w:name w:val="Заголовок 9 Знак"/>
    <w:basedOn w:val="a1"/>
    <w:link w:val="9"/>
    <w:semiHidden/>
    <w:locked/>
    <w:rsid w:val="00E85F76"/>
    <w:rPr>
      <w:rFonts w:eastAsia="Times New Roman" w:cs="Times New Roman"/>
      <w:i/>
      <w:iCs/>
      <w:caps/>
      <w:spacing w:val="10"/>
      <w:sz w:val="20"/>
      <w:szCs w:val="20"/>
    </w:rPr>
  </w:style>
  <w:style w:type="paragraph" w:styleId="a4">
    <w:name w:val="caption"/>
    <w:basedOn w:val="a"/>
    <w:next w:val="a"/>
    <w:qFormat/>
    <w:rsid w:val="00E85F76"/>
    <w:rPr>
      <w:caps/>
      <w:spacing w:val="10"/>
      <w:sz w:val="18"/>
      <w:szCs w:val="18"/>
    </w:rPr>
  </w:style>
  <w:style w:type="paragraph" w:styleId="a5">
    <w:name w:val="Title"/>
    <w:basedOn w:val="a"/>
    <w:next w:val="a"/>
    <w:link w:val="a6"/>
    <w:qFormat/>
    <w:rsid w:val="00B314F0"/>
    <w:pPr>
      <w:pBdr>
        <w:top w:val="dotted" w:sz="2" w:space="1" w:color="632423"/>
        <w:bottom w:val="dotted" w:sz="2" w:space="6" w:color="632423"/>
      </w:pBdr>
      <w:spacing w:before="500" w:after="300"/>
      <w:jc w:val="center"/>
    </w:pPr>
    <w:rPr>
      <w:caps/>
      <w:color w:val="632423"/>
      <w:spacing w:val="50"/>
      <w:sz w:val="44"/>
      <w:szCs w:val="44"/>
    </w:rPr>
  </w:style>
  <w:style w:type="character" w:customStyle="1" w:styleId="a6">
    <w:name w:val="Название Знак"/>
    <w:basedOn w:val="a1"/>
    <w:link w:val="a5"/>
    <w:locked/>
    <w:rsid w:val="00B314F0"/>
    <w:rPr>
      <w:rFonts w:eastAsia="Times New Roman" w:cs="Times New Roman"/>
      <w:caps/>
      <w:color w:val="632423"/>
      <w:spacing w:val="50"/>
      <w:sz w:val="44"/>
      <w:szCs w:val="44"/>
    </w:rPr>
  </w:style>
  <w:style w:type="paragraph" w:styleId="a7">
    <w:name w:val="Subtitle"/>
    <w:basedOn w:val="a"/>
    <w:next w:val="a"/>
    <w:link w:val="a8"/>
    <w:qFormat/>
    <w:rsid w:val="00B314F0"/>
    <w:pPr>
      <w:spacing w:after="560"/>
      <w:jc w:val="center"/>
    </w:pPr>
    <w:rPr>
      <w:caps/>
      <w:spacing w:val="20"/>
      <w:sz w:val="18"/>
      <w:szCs w:val="18"/>
    </w:rPr>
  </w:style>
  <w:style w:type="character" w:customStyle="1" w:styleId="a8">
    <w:name w:val="Подзаголовок Знак"/>
    <w:basedOn w:val="a1"/>
    <w:link w:val="a7"/>
    <w:locked/>
    <w:rsid w:val="00B314F0"/>
    <w:rPr>
      <w:rFonts w:eastAsia="Times New Roman" w:cs="Times New Roman"/>
      <w:caps/>
      <w:spacing w:val="20"/>
      <w:sz w:val="18"/>
      <w:szCs w:val="18"/>
    </w:rPr>
  </w:style>
  <w:style w:type="character" w:styleId="a9">
    <w:name w:val="Strong"/>
    <w:basedOn w:val="a1"/>
    <w:qFormat/>
    <w:rsid w:val="00B314F0"/>
    <w:rPr>
      <w:b/>
      <w:color w:val="943634"/>
      <w:spacing w:val="5"/>
    </w:rPr>
  </w:style>
  <w:style w:type="character" w:styleId="aa">
    <w:name w:val="Emphasis"/>
    <w:basedOn w:val="a1"/>
    <w:qFormat/>
    <w:rsid w:val="00B314F0"/>
    <w:rPr>
      <w:caps/>
      <w:spacing w:val="5"/>
      <w:sz w:val="20"/>
    </w:rPr>
  </w:style>
  <w:style w:type="paragraph" w:customStyle="1" w:styleId="11">
    <w:name w:val="Без интервала1"/>
    <w:aliases w:val="Листинг"/>
    <w:basedOn w:val="a"/>
    <w:link w:val="NoSpacingChar"/>
    <w:rsid w:val="009723EB"/>
    <w:pPr>
      <w:spacing w:line="240" w:lineRule="auto"/>
      <w:ind w:firstLine="0"/>
      <w:jc w:val="left"/>
    </w:pPr>
    <w:rPr>
      <w:rFonts w:ascii="Courier New" w:hAnsi="Courier New"/>
      <w:sz w:val="24"/>
    </w:rPr>
  </w:style>
  <w:style w:type="character" w:customStyle="1" w:styleId="NoSpacingChar">
    <w:name w:val="No Spacing Char"/>
    <w:aliases w:val="Листинг Char"/>
    <w:basedOn w:val="a1"/>
    <w:link w:val="11"/>
    <w:locked/>
    <w:rsid w:val="009723EB"/>
    <w:rPr>
      <w:rFonts w:ascii="Courier New" w:hAnsi="Courier New" w:cs="Times New Roman"/>
      <w:sz w:val="24"/>
      <w:szCs w:val="24"/>
      <w:lang w:val="ru-RU" w:eastAsia="ru-RU" w:bidi="ar-SA"/>
    </w:rPr>
  </w:style>
  <w:style w:type="paragraph" w:customStyle="1" w:styleId="12">
    <w:name w:val="Абзац списка1"/>
    <w:basedOn w:val="a"/>
    <w:rsid w:val="00B314F0"/>
    <w:pPr>
      <w:ind w:left="720"/>
    </w:pPr>
  </w:style>
  <w:style w:type="paragraph" w:customStyle="1" w:styleId="21">
    <w:name w:val="Цитата 21"/>
    <w:basedOn w:val="a"/>
    <w:next w:val="a"/>
    <w:link w:val="QuoteChar"/>
    <w:rsid w:val="00B314F0"/>
    <w:rPr>
      <w:i/>
      <w:iCs/>
    </w:rPr>
  </w:style>
  <w:style w:type="character" w:customStyle="1" w:styleId="QuoteChar">
    <w:name w:val="Quote Char"/>
    <w:basedOn w:val="a1"/>
    <w:link w:val="21"/>
    <w:locked/>
    <w:rsid w:val="00B314F0"/>
    <w:rPr>
      <w:rFonts w:eastAsia="Times New Roman" w:cs="Times New Roman"/>
      <w:i/>
      <w:iCs/>
    </w:rPr>
  </w:style>
  <w:style w:type="paragraph" w:customStyle="1" w:styleId="13">
    <w:name w:val="Выделенная цитата1"/>
    <w:basedOn w:val="a"/>
    <w:next w:val="a"/>
    <w:link w:val="IntenseQuoteChar"/>
    <w:rsid w:val="00B314F0"/>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a1"/>
    <w:link w:val="13"/>
    <w:locked/>
    <w:rsid w:val="00B314F0"/>
    <w:rPr>
      <w:rFonts w:eastAsia="Times New Roman" w:cs="Times New Roman"/>
      <w:caps/>
      <w:color w:val="622423"/>
      <w:spacing w:val="5"/>
      <w:sz w:val="20"/>
      <w:szCs w:val="20"/>
    </w:rPr>
  </w:style>
  <w:style w:type="character" w:customStyle="1" w:styleId="14">
    <w:name w:val="Слабое выделение1"/>
    <w:rsid w:val="00B314F0"/>
    <w:rPr>
      <w:i/>
    </w:rPr>
  </w:style>
  <w:style w:type="character" w:customStyle="1" w:styleId="15">
    <w:name w:val="Сильное выделение1"/>
    <w:rsid w:val="00B314F0"/>
    <w:rPr>
      <w:i/>
      <w:caps/>
      <w:spacing w:val="10"/>
      <w:sz w:val="20"/>
    </w:rPr>
  </w:style>
  <w:style w:type="character" w:customStyle="1" w:styleId="16">
    <w:name w:val="Слабая ссылка1"/>
    <w:basedOn w:val="a1"/>
    <w:rsid w:val="00B314F0"/>
    <w:rPr>
      <w:rFonts w:ascii="Calibri" w:hAnsi="Calibri" w:cs="Times New Roman"/>
      <w:i/>
      <w:iCs/>
      <w:color w:val="622423"/>
    </w:rPr>
  </w:style>
  <w:style w:type="character" w:customStyle="1" w:styleId="17">
    <w:name w:val="Сильная ссылка1"/>
    <w:rsid w:val="00B314F0"/>
    <w:rPr>
      <w:rFonts w:ascii="Calibri" w:hAnsi="Calibri"/>
      <w:b/>
      <w:i/>
      <w:color w:val="622423"/>
    </w:rPr>
  </w:style>
  <w:style w:type="character" w:customStyle="1" w:styleId="18">
    <w:name w:val="Название книги1"/>
    <w:rsid w:val="00B314F0"/>
    <w:rPr>
      <w:caps/>
      <w:color w:val="622423"/>
      <w:spacing w:val="5"/>
      <w:u w:color="622423"/>
    </w:rPr>
  </w:style>
  <w:style w:type="paragraph" w:customStyle="1" w:styleId="19">
    <w:name w:val="Заголовок оглавления1"/>
    <w:basedOn w:val="1"/>
    <w:next w:val="a"/>
    <w:rsid w:val="00E85F76"/>
    <w:pPr>
      <w:outlineLvl w:val="9"/>
    </w:pPr>
  </w:style>
  <w:style w:type="paragraph" w:styleId="a0">
    <w:name w:val="Body Text"/>
    <w:basedOn w:val="a"/>
    <w:link w:val="ab"/>
    <w:semiHidden/>
    <w:rsid w:val="00C27A24"/>
  </w:style>
  <w:style w:type="character" w:customStyle="1" w:styleId="ab">
    <w:name w:val="Основной текст Знак"/>
    <w:basedOn w:val="a1"/>
    <w:link w:val="a0"/>
    <w:semiHidden/>
    <w:locked/>
    <w:rsid w:val="00C27A24"/>
    <w:rPr>
      <w:rFonts w:cs="Times New Roman"/>
    </w:rPr>
  </w:style>
  <w:style w:type="paragraph" w:customStyle="1" w:styleId="LTUntertitel">
    <w:name w:val="???????~LT~Untertitel"/>
    <w:rsid w:val="00F13E87"/>
    <w:pPr>
      <w:widowControl w:val="0"/>
      <w:tabs>
        <w:tab w:val="left" w:pos="334"/>
        <w:tab w:val="left" w:pos="706"/>
        <w:tab w:val="left" w:pos="1414"/>
        <w:tab w:val="left" w:pos="2121"/>
        <w:tab w:val="left" w:pos="2828"/>
        <w:tab w:val="left" w:pos="3536"/>
        <w:tab w:val="left" w:pos="4244"/>
        <w:tab w:val="left" w:pos="4951"/>
        <w:tab w:val="left" w:pos="5659"/>
        <w:tab w:val="left" w:pos="6366"/>
        <w:tab w:val="left" w:pos="7074"/>
        <w:tab w:val="left" w:pos="7781"/>
        <w:tab w:val="left" w:pos="8489"/>
        <w:tab w:val="left" w:pos="9196"/>
        <w:tab w:val="left" w:pos="9904"/>
        <w:tab w:val="left" w:pos="10611"/>
        <w:tab w:val="left" w:pos="11319"/>
        <w:tab w:val="left" w:pos="12026"/>
        <w:tab w:val="left" w:pos="12734"/>
        <w:tab w:val="left" w:pos="13441"/>
        <w:tab w:val="left" w:pos="14149"/>
      </w:tabs>
      <w:suppressAutoHyphens/>
      <w:autoSpaceDE w:val="0"/>
      <w:spacing w:line="204" w:lineRule="auto"/>
      <w:ind w:left="334"/>
      <w:jc w:val="center"/>
    </w:pPr>
    <w:rPr>
      <w:rFonts w:ascii="Lucida Sans Unicode" w:eastAsia="Times New Roman" w:hAnsi="Lucida Sans Unicode"/>
      <w:color w:val="000000"/>
      <w:kern w:val="1"/>
      <w:sz w:val="64"/>
      <w:szCs w:val="64"/>
      <w:lang w:eastAsia="en-US"/>
    </w:rPr>
  </w:style>
  <w:style w:type="table" w:styleId="ac">
    <w:name w:val="Table Grid"/>
    <w:basedOn w:val="a2"/>
    <w:rsid w:val="00F82C5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rsid w:val="00F82C53"/>
    <w:pPr>
      <w:tabs>
        <w:tab w:val="center" w:pos="4677"/>
        <w:tab w:val="right" w:pos="9355"/>
      </w:tabs>
    </w:pPr>
  </w:style>
  <w:style w:type="character" w:customStyle="1" w:styleId="ae">
    <w:name w:val="Нижний колонтитул Знак"/>
    <w:basedOn w:val="a1"/>
    <w:link w:val="ad"/>
    <w:locked/>
    <w:rsid w:val="00F82C53"/>
    <w:rPr>
      <w:rFonts w:ascii="Times New Roman" w:hAnsi="Times New Roman" w:cs="Times New Roman"/>
      <w:sz w:val="24"/>
      <w:szCs w:val="24"/>
      <w:lang w:val="ru-RU" w:eastAsia="ru-RU" w:bidi="ar-SA"/>
    </w:rPr>
  </w:style>
  <w:style w:type="character" w:styleId="af">
    <w:name w:val="page number"/>
    <w:basedOn w:val="a1"/>
    <w:rsid w:val="00F82C53"/>
    <w:rPr>
      <w:rFonts w:cs="Times New Roman"/>
    </w:rPr>
  </w:style>
  <w:style w:type="paragraph" w:styleId="af0">
    <w:name w:val="header"/>
    <w:basedOn w:val="a"/>
    <w:link w:val="af1"/>
    <w:rsid w:val="00F82C53"/>
    <w:pPr>
      <w:tabs>
        <w:tab w:val="center" w:pos="4677"/>
        <w:tab w:val="right" w:pos="9355"/>
      </w:tabs>
    </w:pPr>
  </w:style>
  <w:style w:type="character" w:customStyle="1" w:styleId="af1">
    <w:name w:val="Верхний колонтитул Знак"/>
    <w:basedOn w:val="a1"/>
    <w:link w:val="af0"/>
    <w:locked/>
    <w:rsid w:val="00F82C53"/>
    <w:rPr>
      <w:rFonts w:ascii="Times New Roman" w:hAnsi="Times New Roman" w:cs="Times New Roman"/>
      <w:sz w:val="24"/>
      <w:szCs w:val="24"/>
      <w:lang w:val="ru-RU" w:eastAsia="ru-RU" w:bidi="ar-SA"/>
    </w:rPr>
  </w:style>
  <w:style w:type="character" w:styleId="af2">
    <w:name w:val="Hyperlink"/>
    <w:basedOn w:val="a1"/>
    <w:rsid w:val="00F82C53"/>
    <w:rPr>
      <w:rFonts w:cs="Times New Roman"/>
      <w:color w:val="0000FF"/>
      <w:u w:val="single"/>
    </w:rPr>
  </w:style>
  <w:style w:type="paragraph" w:styleId="af3">
    <w:name w:val="Body Text Indent"/>
    <w:basedOn w:val="a"/>
    <w:link w:val="af4"/>
    <w:rsid w:val="00F82C53"/>
    <w:pPr>
      <w:spacing w:after="120"/>
      <w:ind w:left="283"/>
    </w:pPr>
    <w:rPr>
      <w:rFonts w:ascii="Courier New" w:hAnsi="Courier New" w:cs="Courier New"/>
      <w:spacing w:val="20"/>
      <w:szCs w:val="28"/>
    </w:rPr>
  </w:style>
  <w:style w:type="character" w:customStyle="1" w:styleId="af4">
    <w:name w:val="Основной текст с отступом Знак"/>
    <w:basedOn w:val="a1"/>
    <w:link w:val="af3"/>
    <w:locked/>
    <w:rsid w:val="00F82C53"/>
    <w:rPr>
      <w:rFonts w:ascii="Courier New" w:hAnsi="Courier New" w:cs="Courier New"/>
      <w:spacing w:val="20"/>
      <w:sz w:val="28"/>
      <w:szCs w:val="28"/>
      <w:lang w:val="ru-RU" w:eastAsia="ru-RU" w:bidi="ar-SA"/>
    </w:rPr>
  </w:style>
  <w:style w:type="character" w:styleId="af5">
    <w:name w:val="FollowedHyperlink"/>
    <w:basedOn w:val="a1"/>
    <w:rsid w:val="00F82C53"/>
    <w:rPr>
      <w:rFonts w:cs="Times New Roman"/>
      <w:color w:val="800080"/>
      <w:u w:val="single"/>
    </w:rPr>
  </w:style>
  <w:style w:type="paragraph" w:customStyle="1" w:styleId="xl24">
    <w:name w:val="xl24"/>
    <w:basedOn w:val="a"/>
    <w:rsid w:val="00F82C53"/>
    <w:pPr>
      <w:spacing w:before="100" w:beforeAutospacing="1" w:after="100" w:afterAutospacing="1"/>
    </w:pPr>
    <w:rPr>
      <w:b/>
      <w:bCs/>
    </w:rPr>
  </w:style>
  <w:style w:type="paragraph" w:customStyle="1" w:styleId="xl25">
    <w:name w:val="xl25"/>
    <w:basedOn w:val="a"/>
    <w:rsid w:val="00F82C53"/>
    <w:pPr>
      <w:spacing w:before="100" w:beforeAutospacing="1" w:after="100" w:afterAutospacing="1"/>
    </w:pPr>
    <w:rPr>
      <w:b/>
      <w:bCs/>
      <w:color w:val="FF0000"/>
    </w:rPr>
  </w:style>
  <w:style w:type="paragraph" w:styleId="af6">
    <w:name w:val="Document Map"/>
    <w:basedOn w:val="a"/>
    <w:link w:val="af7"/>
    <w:semiHidden/>
    <w:rsid w:val="00F82C53"/>
    <w:pPr>
      <w:shd w:val="clear" w:color="auto" w:fill="000080"/>
    </w:pPr>
    <w:rPr>
      <w:rFonts w:ascii="Tahoma" w:hAnsi="Tahoma" w:cs="Tahoma"/>
    </w:rPr>
  </w:style>
  <w:style w:type="character" w:customStyle="1" w:styleId="af7">
    <w:name w:val="Схема документа Знак"/>
    <w:basedOn w:val="a1"/>
    <w:link w:val="af6"/>
    <w:semiHidden/>
    <w:locked/>
    <w:rsid w:val="00F82C53"/>
    <w:rPr>
      <w:rFonts w:ascii="Tahoma" w:hAnsi="Tahoma" w:cs="Tahoma"/>
      <w:sz w:val="24"/>
      <w:szCs w:val="24"/>
      <w:shd w:val="clear" w:color="auto" w:fill="000080"/>
      <w:lang w:val="ru-RU" w:eastAsia="ru-RU" w:bidi="ar-SA"/>
    </w:rPr>
  </w:style>
  <w:style w:type="paragraph" w:styleId="af8">
    <w:name w:val="Normal (Web)"/>
    <w:basedOn w:val="a"/>
    <w:rsid w:val="00F82C53"/>
    <w:pPr>
      <w:spacing w:before="100" w:beforeAutospacing="1" w:after="100" w:afterAutospacing="1"/>
    </w:pPr>
    <w:rPr>
      <w:color w:val="000000"/>
    </w:rPr>
  </w:style>
  <w:style w:type="paragraph" w:customStyle="1" w:styleId="af9">
    <w:name w:val="программа"/>
    <w:basedOn w:val="a"/>
    <w:link w:val="afa"/>
    <w:rsid w:val="00F82C53"/>
    <w:pPr>
      <w:spacing w:after="200"/>
    </w:pPr>
    <w:rPr>
      <w:rFonts w:ascii="Courier New" w:hAnsi="Courier New"/>
      <w:szCs w:val="28"/>
      <w:lang w:val="en-US"/>
    </w:rPr>
  </w:style>
  <w:style w:type="character" w:customStyle="1" w:styleId="afa">
    <w:name w:val="программа Знак"/>
    <w:basedOn w:val="a1"/>
    <w:link w:val="af9"/>
    <w:locked/>
    <w:rsid w:val="00F82C53"/>
    <w:rPr>
      <w:rFonts w:ascii="Courier New" w:hAnsi="Courier New" w:cs="Times New Roman"/>
      <w:sz w:val="28"/>
      <w:szCs w:val="28"/>
      <w:lang w:val="x-none" w:eastAsia="ru-RU" w:bidi="ar-SA"/>
    </w:rPr>
  </w:style>
  <w:style w:type="paragraph" w:styleId="1a">
    <w:name w:val="toc 1"/>
    <w:basedOn w:val="a"/>
    <w:next w:val="a"/>
    <w:autoRedefine/>
    <w:rsid w:val="00234070"/>
    <w:pPr>
      <w:spacing w:after="100"/>
    </w:pPr>
  </w:style>
  <w:style w:type="paragraph" w:styleId="22">
    <w:name w:val="toc 2"/>
    <w:basedOn w:val="a"/>
    <w:next w:val="a"/>
    <w:autoRedefine/>
    <w:rsid w:val="00234070"/>
    <w:pPr>
      <w:spacing w:after="100"/>
      <w:ind w:left="280"/>
    </w:pPr>
  </w:style>
  <w:style w:type="paragraph" w:styleId="afb">
    <w:name w:val="Balloon Text"/>
    <w:basedOn w:val="a"/>
    <w:link w:val="afc"/>
    <w:semiHidden/>
    <w:rsid w:val="00234070"/>
    <w:pPr>
      <w:spacing w:line="240" w:lineRule="auto"/>
    </w:pPr>
    <w:rPr>
      <w:rFonts w:ascii="Tahoma" w:hAnsi="Tahoma" w:cs="Tahoma"/>
      <w:sz w:val="16"/>
      <w:szCs w:val="16"/>
    </w:rPr>
  </w:style>
  <w:style w:type="character" w:customStyle="1" w:styleId="afc">
    <w:name w:val="Текст выноски Знак"/>
    <w:basedOn w:val="a1"/>
    <w:link w:val="afb"/>
    <w:semiHidden/>
    <w:locked/>
    <w:rsid w:val="00234070"/>
    <w:rPr>
      <w:rFonts w:ascii="Tahoma" w:hAnsi="Tahoma" w:cs="Tahoma"/>
      <w:sz w:val="16"/>
      <w:szCs w:val="16"/>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4.xml"/><Relationship Id="rId19" Type="http://schemas.openxmlformats.org/officeDocument/2006/relationships/image" Target="media/image4.emf"/><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43;&#1054;&#105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ГОС.dotx</Template>
  <TotalTime>1</TotalTime>
  <Pages>1</Pages>
  <Words>11672</Words>
  <Characters>66536</Characters>
  <Application>Microsoft Office Word</Application>
  <DocSecurity>0</DocSecurity>
  <Lines>554</Lines>
  <Paragraphs>156</Paragraphs>
  <ScaleCrop>false</ScaleCrop>
  <HeadingPairs>
    <vt:vector size="4" baseType="variant">
      <vt:variant>
        <vt:lpstr>Название</vt:lpstr>
      </vt:variant>
      <vt:variant>
        <vt:i4>1</vt:i4>
      </vt:variant>
      <vt:variant>
        <vt:lpstr>Заголовки</vt:lpstr>
      </vt:variant>
      <vt:variant>
        <vt:i4>23</vt:i4>
      </vt:variant>
    </vt:vector>
  </HeadingPairs>
  <TitlesOfParts>
    <vt:vector size="24" baseType="lpstr">
      <vt:lpstr>ОГЛАВЛЕНИЕ</vt:lpstr>
      <vt:lpstr>1 Анализ предметной области</vt:lpstr>
      <vt:lpstr>    1.1 Деловой регламент</vt:lpstr>
      <vt:lpstr>    1.2 Функциональная структура</vt:lpstr>
      <vt:lpstr>    1.3 Диаграмма потоков данных</vt:lpstr>
      <vt:lpstr>    1.4 Выделение информационных объектов и их атрибутов</vt:lpstr>
      <vt:lpstr>2 Концептуальная модель</vt:lpstr>
      <vt:lpstr>3 Логическое моделирование</vt:lpstr>
      <vt:lpstr>    3.1 Построение логической модели</vt:lpstr>
      <vt:lpstr>    3.3 Целостность данных</vt:lpstr>
      <vt:lpstr>    3.3.1 Целостность объекта</vt:lpstr>
      <vt:lpstr>    3.3.2 Целостность приложения</vt:lpstr>
      <vt:lpstr>    3.3.3 Ссылочная целостность</vt:lpstr>
      <vt:lpstr>4 Выбор СУБД</vt:lpstr>
      <vt:lpstr>5  Физическая модель</vt:lpstr>
      <vt:lpstr>6 Проектирование и реализация информационной системы</vt:lpstr>
      <vt:lpstr>    6.1 Описание средств, использованных при реализации</vt:lpstr>
      <vt:lpstr>    6.2 Тексты SQL-запросов и результаты их выполнения</vt:lpstr>
      <vt:lpstr>    6.3 Клиентская часть</vt:lpstr>
      <vt:lpstr>7 Заключение</vt:lpstr>
      <vt:lpstr>8 Список литературы</vt:lpstr>
      <vt:lpstr>9 Приложения </vt:lpstr>
      <vt:lpstr>    Приложение A Макетные данные</vt:lpstr>
      <vt:lpstr>    Приложение B Код клиентской части</vt:lpstr>
    </vt:vector>
  </TitlesOfParts>
  <Company/>
  <LinksUpToDate>false</LinksUpToDate>
  <CharactersWithSpaces>78052</CharactersWithSpaces>
  <SharedDoc>false</SharedDoc>
  <HLinks>
    <vt:vector size="138" baseType="variant">
      <vt:variant>
        <vt:i4>1835069</vt:i4>
      </vt:variant>
      <vt:variant>
        <vt:i4>134</vt:i4>
      </vt:variant>
      <vt:variant>
        <vt:i4>0</vt:i4>
      </vt:variant>
      <vt:variant>
        <vt:i4>5</vt:i4>
      </vt:variant>
      <vt:variant>
        <vt:lpwstr/>
      </vt:variant>
      <vt:variant>
        <vt:lpwstr>_Toc280694619</vt:lpwstr>
      </vt:variant>
      <vt:variant>
        <vt:i4>1835069</vt:i4>
      </vt:variant>
      <vt:variant>
        <vt:i4>128</vt:i4>
      </vt:variant>
      <vt:variant>
        <vt:i4>0</vt:i4>
      </vt:variant>
      <vt:variant>
        <vt:i4>5</vt:i4>
      </vt:variant>
      <vt:variant>
        <vt:lpwstr/>
      </vt:variant>
      <vt:variant>
        <vt:lpwstr>_Toc280694618</vt:lpwstr>
      </vt:variant>
      <vt:variant>
        <vt:i4>1835069</vt:i4>
      </vt:variant>
      <vt:variant>
        <vt:i4>122</vt:i4>
      </vt:variant>
      <vt:variant>
        <vt:i4>0</vt:i4>
      </vt:variant>
      <vt:variant>
        <vt:i4>5</vt:i4>
      </vt:variant>
      <vt:variant>
        <vt:lpwstr/>
      </vt:variant>
      <vt:variant>
        <vt:lpwstr>_Toc280694617</vt:lpwstr>
      </vt:variant>
      <vt:variant>
        <vt:i4>1835069</vt:i4>
      </vt:variant>
      <vt:variant>
        <vt:i4>116</vt:i4>
      </vt:variant>
      <vt:variant>
        <vt:i4>0</vt:i4>
      </vt:variant>
      <vt:variant>
        <vt:i4>5</vt:i4>
      </vt:variant>
      <vt:variant>
        <vt:lpwstr/>
      </vt:variant>
      <vt:variant>
        <vt:lpwstr>_Toc280694616</vt:lpwstr>
      </vt:variant>
      <vt:variant>
        <vt:i4>1835069</vt:i4>
      </vt:variant>
      <vt:variant>
        <vt:i4>110</vt:i4>
      </vt:variant>
      <vt:variant>
        <vt:i4>0</vt:i4>
      </vt:variant>
      <vt:variant>
        <vt:i4>5</vt:i4>
      </vt:variant>
      <vt:variant>
        <vt:lpwstr/>
      </vt:variant>
      <vt:variant>
        <vt:lpwstr>_Toc280694615</vt:lpwstr>
      </vt:variant>
      <vt:variant>
        <vt:i4>1835069</vt:i4>
      </vt:variant>
      <vt:variant>
        <vt:i4>104</vt:i4>
      </vt:variant>
      <vt:variant>
        <vt:i4>0</vt:i4>
      </vt:variant>
      <vt:variant>
        <vt:i4>5</vt:i4>
      </vt:variant>
      <vt:variant>
        <vt:lpwstr/>
      </vt:variant>
      <vt:variant>
        <vt:lpwstr>_Toc280694614</vt:lpwstr>
      </vt:variant>
      <vt:variant>
        <vt:i4>1835069</vt:i4>
      </vt:variant>
      <vt:variant>
        <vt:i4>98</vt:i4>
      </vt:variant>
      <vt:variant>
        <vt:i4>0</vt:i4>
      </vt:variant>
      <vt:variant>
        <vt:i4>5</vt:i4>
      </vt:variant>
      <vt:variant>
        <vt:lpwstr/>
      </vt:variant>
      <vt:variant>
        <vt:lpwstr>_Toc280694613</vt:lpwstr>
      </vt:variant>
      <vt:variant>
        <vt:i4>1835069</vt:i4>
      </vt:variant>
      <vt:variant>
        <vt:i4>92</vt:i4>
      </vt:variant>
      <vt:variant>
        <vt:i4>0</vt:i4>
      </vt:variant>
      <vt:variant>
        <vt:i4>5</vt:i4>
      </vt:variant>
      <vt:variant>
        <vt:lpwstr/>
      </vt:variant>
      <vt:variant>
        <vt:lpwstr>_Toc280694612</vt:lpwstr>
      </vt:variant>
      <vt:variant>
        <vt:i4>1835069</vt:i4>
      </vt:variant>
      <vt:variant>
        <vt:i4>86</vt:i4>
      </vt:variant>
      <vt:variant>
        <vt:i4>0</vt:i4>
      </vt:variant>
      <vt:variant>
        <vt:i4>5</vt:i4>
      </vt:variant>
      <vt:variant>
        <vt:lpwstr/>
      </vt:variant>
      <vt:variant>
        <vt:lpwstr>_Toc280694611</vt:lpwstr>
      </vt:variant>
      <vt:variant>
        <vt:i4>1835069</vt:i4>
      </vt:variant>
      <vt:variant>
        <vt:i4>80</vt:i4>
      </vt:variant>
      <vt:variant>
        <vt:i4>0</vt:i4>
      </vt:variant>
      <vt:variant>
        <vt:i4>5</vt:i4>
      </vt:variant>
      <vt:variant>
        <vt:lpwstr/>
      </vt:variant>
      <vt:variant>
        <vt:lpwstr>_Toc280694610</vt:lpwstr>
      </vt:variant>
      <vt:variant>
        <vt:i4>1900605</vt:i4>
      </vt:variant>
      <vt:variant>
        <vt:i4>74</vt:i4>
      </vt:variant>
      <vt:variant>
        <vt:i4>0</vt:i4>
      </vt:variant>
      <vt:variant>
        <vt:i4>5</vt:i4>
      </vt:variant>
      <vt:variant>
        <vt:lpwstr/>
      </vt:variant>
      <vt:variant>
        <vt:lpwstr>_Toc280694609</vt:lpwstr>
      </vt:variant>
      <vt:variant>
        <vt:i4>1900605</vt:i4>
      </vt:variant>
      <vt:variant>
        <vt:i4>68</vt:i4>
      </vt:variant>
      <vt:variant>
        <vt:i4>0</vt:i4>
      </vt:variant>
      <vt:variant>
        <vt:i4>5</vt:i4>
      </vt:variant>
      <vt:variant>
        <vt:lpwstr/>
      </vt:variant>
      <vt:variant>
        <vt:lpwstr>_Toc280694608</vt:lpwstr>
      </vt:variant>
      <vt:variant>
        <vt:i4>1900605</vt:i4>
      </vt:variant>
      <vt:variant>
        <vt:i4>62</vt:i4>
      </vt:variant>
      <vt:variant>
        <vt:i4>0</vt:i4>
      </vt:variant>
      <vt:variant>
        <vt:i4>5</vt:i4>
      </vt:variant>
      <vt:variant>
        <vt:lpwstr/>
      </vt:variant>
      <vt:variant>
        <vt:lpwstr>_Toc280694607</vt:lpwstr>
      </vt:variant>
      <vt:variant>
        <vt:i4>1900605</vt:i4>
      </vt:variant>
      <vt:variant>
        <vt:i4>56</vt:i4>
      </vt:variant>
      <vt:variant>
        <vt:i4>0</vt:i4>
      </vt:variant>
      <vt:variant>
        <vt:i4>5</vt:i4>
      </vt:variant>
      <vt:variant>
        <vt:lpwstr/>
      </vt:variant>
      <vt:variant>
        <vt:lpwstr>_Toc280694606</vt:lpwstr>
      </vt:variant>
      <vt:variant>
        <vt:i4>1900605</vt:i4>
      </vt:variant>
      <vt:variant>
        <vt:i4>50</vt:i4>
      </vt:variant>
      <vt:variant>
        <vt:i4>0</vt:i4>
      </vt:variant>
      <vt:variant>
        <vt:i4>5</vt:i4>
      </vt:variant>
      <vt:variant>
        <vt:lpwstr/>
      </vt:variant>
      <vt:variant>
        <vt:lpwstr>_Toc280694605</vt:lpwstr>
      </vt:variant>
      <vt:variant>
        <vt:i4>1900605</vt:i4>
      </vt:variant>
      <vt:variant>
        <vt:i4>44</vt:i4>
      </vt:variant>
      <vt:variant>
        <vt:i4>0</vt:i4>
      </vt:variant>
      <vt:variant>
        <vt:i4>5</vt:i4>
      </vt:variant>
      <vt:variant>
        <vt:lpwstr/>
      </vt:variant>
      <vt:variant>
        <vt:lpwstr>_Toc280694604</vt:lpwstr>
      </vt:variant>
      <vt:variant>
        <vt:i4>1900605</vt:i4>
      </vt:variant>
      <vt:variant>
        <vt:i4>38</vt:i4>
      </vt:variant>
      <vt:variant>
        <vt:i4>0</vt:i4>
      </vt:variant>
      <vt:variant>
        <vt:i4>5</vt:i4>
      </vt:variant>
      <vt:variant>
        <vt:lpwstr/>
      </vt:variant>
      <vt:variant>
        <vt:lpwstr>_Toc280694603</vt:lpwstr>
      </vt:variant>
      <vt:variant>
        <vt:i4>1900605</vt:i4>
      </vt:variant>
      <vt:variant>
        <vt:i4>32</vt:i4>
      </vt:variant>
      <vt:variant>
        <vt:i4>0</vt:i4>
      </vt:variant>
      <vt:variant>
        <vt:i4>5</vt:i4>
      </vt:variant>
      <vt:variant>
        <vt:lpwstr/>
      </vt:variant>
      <vt:variant>
        <vt:lpwstr>_Toc280694602</vt:lpwstr>
      </vt:variant>
      <vt:variant>
        <vt:i4>1900605</vt:i4>
      </vt:variant>
      <vt:variant>
        <vt:i4>26</vt:i4>
      </vt:variant>
      <vt:variant>
        <vt:i4>0</vt:i4>
      </vt:variant>
      <vt:variant>
        <vt:i4>5</vt:i4>
      </vt:variant>
      <vt:variant>
        <vt:lpwstr/>
      </vt:variant>
      <vt:variant>
        <vt:lpwstr>_Toc280694601</vt:lpwstr>
      </vt:variant>
      <vt:variant>
        <vt:i4>1900605</vt:i4>
      </vt:variant>
      <vt:variant>
        <vt:i4>20</vt:i4>
      </vt:variant>
      <vt:variant>
        <vt:i4>0</vt:i4>
      </vt:variant>
      <vt:variant>
        <vt:i4>5</vt:i4>
      </vt:variant>
      <vt:variant>
        <vt:lpwstr/>
      </vt:variant>
      <vt:variant>
        <vt:lpwstr>_Toc280694600</vt:lpwstr>
      </vt:variant>
      <vt:variant>
        <vt:i4>1310782</vt:i4>
      </vt:variant>
      <vt:variant>
        <vt:i4>14</vt:i4>
      </vt:variant>
      <vt:variant>
        <vt:i4>0</vt:i4>
      </vt:variant>
      <vt:variant>
        <vt:i4>5</vt:i4>
      </vt:variant>
      <vt:variant>
        <vt:lpwstr/>
      </vt:variant>
      <vt:variant>
        <vt:lpwstr>_Toc280694599</vt:lpwstr>
      </vt:variant>
      <vt:variant>
        <vt:i4>1310782</vt:i4>
      </vt:variant>
      <vt:variant>
        <vt:i4>8</vt:i4>
      </vt:variant>
      <vt:variant>
        <vt:i4>0</vt:i4>
      </vt:variant>
      <vt:variant>
        <vt:i4>5</vt:i4>
      </vt:variant>
      <vt:variant>
        <vt:lpwstr/>
      </vt:variant>
      <vt:variant>
        <vt:lpwstr>_Toc280694598</vt:lpwstr>
      </vt:variant>
      <vt:variant>
        <vt:i4>1310782</vt:i4>
      </vt:variant>
      <vt:variant>
        <vt:i4>2</vt:i4>
      </vt:variant>
      <vt:variant>
        <vt:i4>0</vt:i4>
      </vt:variant>
      <vt:variant>
        <vt:i4>5</vt:i4>
      </vt:variant>
      <vt:variant>
        <vt:lpwstr/>
      </vt:variant>
      <vt:variant>
        <vt:lpwstr>_Toc280694597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Роман</dc:creator>
  <cp:keywords/>
  <dc:description/>
  <cp:lastModifiedBy>admin</cp:lastModifiedBy>
  <cp:revision>2</cp:revision>
  <cp:lastPrinted>2010-12-21T08:42:00Z</cp:lastPrinted>
  <dcterms:created xsi:type="dcterms:W3CDTF">2014-05-13T08:04:00Z</dcterms:created>
  <dcterms:modified xsi:type="dcterms:W3CDTF">2014-05-13T08:04:00Z</dcterms:modified>
</cp:coreProperties>
</file>