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959" w:rsidRDefault="000F1959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  <w:lang w:val="en-US"/>
        </w:rPr>
      </w:pPr>
    </w:p>
    <w:p w:rsidR="000F1959" w:rsidRDefault="000F1959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  <w:lang w:val="en-US"/>
        </w:rPr>
      </w:pPr>
    </w:p>
    <w:p w:rsidR="000F1959" w:rsidRDefault="000F1959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EA2F6B" w:rsidRP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121B6D" w:rsidRPr="00EA2F6B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center"/>
        <w:rPr>
          <w:b/>
          <w:sz w:val="28"/>
          <w:szCs w:val="32"/>
        </w:rPr>
      </w:pPr>
      <w:r>
        <w:rPr>
          <w:b/>
          <w:sz w:val="28"/>
          <w:szCs w:val="32"/>
          <w:lang w:val="uk-UA"/>
        </w:rPr>
        <w:t xml:space="preserve">Проектирование </w:t>
      </w:r>
      <w:r w:rsidRPr="00EA2F6B">
        <w:rPr>
          <w:b/>
          <w:sz w:val="28"/>
          <w:szCs w:val="32"/>
          <w:lang w:val="uk-UA"/>
        </w:rPr>
        <w:t xml:space="preserve">2-х </w:t>
      </w:r>
      <w:r w:rsidR="007F5C03">
        <w:rPr>
          <w:b/>
          <w:sz w:val="28"/>
          <w:szCs w:val="32"/>
          <w:lang w:val="uk-UA"/>
        </w:rPr>
        <w:t>э</w:t>
      </w:r>
      <w:r>
        <w:rPr>
          <w:b/>
          <w:sz w:val="28"/>
          <w:szCs w:val="32"/>
          <w:lang w:val="uk-UA"/>
        </w:rPr>
        <w:t xml:space="preserve">тажного </w:t>
      </w:r>
      <w:r w:rsidRPr="00EA2F6B">
        <w:rPr>
          <w:b/>
          <w:sz w:val="28"/>
          <w:szCs w:val="32"/>
          <w:lang w:val="uk-UA"/>
        </w:rPr>
        <w:t>2-х квартирно</w:t>
      </w:r>
      <w:r>
        <w:rPr>
          <w:b/>
          <w:sz w:val="28"/>
          <w:szCs w:val="32"/>
          <w:lang w:val="uk-UA"/>
        </w:rPr>
        <w:t>го</w:t>
      </w:r>
      <w:r w:rsidRPr="00EA2F6B">
        <w:rPr>
          <w:b/>
          <w:sz w:val="28"/>
          <w:szCs w:val="32"/>
          <w:lang w:val="uk-UA"/>
        </w:rPr>
        <w:t xml:space="preserve"> здани</w:t>
      </w:r>
      <w:r>
        <w:rPr>
          <w:b/>
          <w:sz w:val="28"/>
          <w:szCs w:val="32"/>
          <w:lang w:val="uk-UA"/>
        </w:rPr>
        <w:t>я</w:t>
      </w:r>
    </w:p>
    <w:p w:rsidR="000F1959" w:rsidRPr="000F1959" w:rsidRDefault="000F1959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</w:p>
    <w:p w:rsidR="003155AD" w:rsidRPr="000F1959" w:rsidRDefault="000F1959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0F1959">
        <w:rPr>
          <w:b/>
          <w:sz w:val="28"/>
          <w:szCs w:val="32"/>
        </w:rPr>
        <w:br w:type="page"/>
      </w:r>
      <w:r w:rsidR="003155AD" w:rsidRPr="000F1959">
        <w:rPr>
          <w:b/>
          <w:sz w:val="28"/>
          <w:szCs w:val="32"/>
        </w:rPr>
        <w:t>1</w:t>
      </w:r>
      <w:r w:rsidR="00EA2F6B">
        <w:rPr>
          <w:b/>
          <w:sz w:val="28"/>
          <w:szCs w:val="32"/>
          <w:lang w:val="uk-UA"/>
        </w:rPr>
        <w:t>.</w:t>
      </w:r>
      <w:r w:rsidR="003155AD" w:rsidRPr="000F1959">
        <w:rPr>
          <w:b/>
          <w:sz w:val="28"/>
          <w:szCs w:val="32"/>
        </w:rPr>
        <w:t xml:space="preserve"> Объемно-планировочное решение</w:t>
      </w:r>
    </w:p>
    <w:p w:rsidR="00CE1FDE" w:rsidRPr="000F1959" w:rsidRDefault="00CE1FD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55AD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бъемы" style="width:248.25pt;height:196.5pt;visibility:visible">
            <v:imagedata r:id="rId8" o:title=""/>
          </v:shape>
        </w:pict>
      </w:r>
    </w:p>
    <w:p w:rsidR="00CE1FDE" w:rsidRPr="000F1959" w:rsidRDefault="00CE1FD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Рисунок 1</w:t>
      </w:r>
    </w:p>
    <w:p w:rsidR="00CE1FDE" w:rsidRPr="000F1959" w:rsidRDefault="00CE1FD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Здание в плане имеет сложную форму.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Конструктивное схема здания – здание бескаркасное, с продольными несущими стенами блокированного типа, состоит из двух блок-квартир. Квартиры 4 комнатные в двух уровнях.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Основные параметры: </w:t>
      </w:r>
    </w:p>
    <w:p w:rsidR="003155AD" w:rsidRPr="000F1959" w:rsidRDefault="003155AD" w:rsidP="000F1959">
      <w:pPr>
        <w:widowControl w:val="0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Количество этажей - 2;</w:t>
      </w:r>
    </w:p>
    <w:p w:rsidR="003155AD" w:rsidRPr="000F1959" w:rsidRDefault="003155AD" w:rsidP="000F1959">
      <w:pPr>
        <w:widowControl w:val="0"/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Высота этажа – 2,8 м;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Состав квартиры на первом этаже: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гостиная – 20,12 м </w:t>
      </w:r>
      <w:r w:rsidRPr="000F1959">
        <w:rPr>
          <w:sz w:val="28"/>
          <w:szCs w:val="28"/>
          <w:vertAlign w:val="superscript"/>
        </w:rPr>
        <w:t>2</w:t>
      </w:r>
      <w:r w:rsidR="000F1959">
        <w:rPr>
          <w:sz w:val="28"/>
          <w:szCs w:val="28"/>
          <w:vertAlign w:val="superscript"/>
        </w:rPr>
        <w:t>,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прихожая –</w:t>
      </w:r>
      <w:r w:rsidR="00A06D4E" w:rsidRPr="000F1959">
        <w:rPr>
          <w:sz w:val="28"/>
          <w:szCs w:val="28"/>
        </w:rPr>
        <w:t>6,86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 xml:space="preserve">м </w:t>
      </w:r>
      <w:r w:rsidRPr="000F1959">
        <w:rPr>
          <w:sz w:val="28"/>
          <w:szCs w:val="28"/>
          <w:vertAlign w:val="superscript"/>
        </w:rPr>
        <w:t>2</w:t>
      </w:r>
      <w:r w:rsidRPr="000F1959">
        <w:rPr>
          <w:sz w:val="28"/>
          <w:szCs w:val="28"/>
        </w:rPr>
        <w:t>,</w:t>
      </w:r>
    </w:p>
    <w:p w:rsidR="003155AD" w:rsidRPr="000F1959" w:rsidRDefault="001858D6" w:rsidP="000F1959">
      <w:pPr>
        <w:widowControl w:val="0"/>
        <w:tabs>
          <w:tab w:val="left" w:pos="3398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кладовая – 1,2 </w:t>
      </w:r>
      <w:r w:rsidR="003155AD" w:rsidRPr="000F1959">
        <w:rPr>
          <w:sz w:val="28"/>
          <w:szCs w:val="28"/>
        </w:rPr>
        <w:t xml:space="preserve">м </w:t>
      </w:r>
      <w:r w:rsidR="003155AD" w:rsidRPr="000F1959">
        <w:rPr>
          <w:sz w:val="28"/>
          <w:szCs w:val="28"/>
          <w:vertAlign w:val="superscript"/>
        </w:rPr>
        <w:t>2</w:t>
      </w:r>
      <w:r w:rsidR="000F1959">
        <w:rPr>
          <w:sz w:val="28"/>
          <w:szCs w:val="28"/>
          <w:vertAlign w:val="superscript"/>
        </w:rPr>
        <w:t>,</w:t>
      </w:r>
    </w:p>
    <w:p w:rsidR="003155AD" w:rsidRPr="000F1959" w:rsidRDefault="0083323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туалет</w:t>
      </w:r>
      <w:r w:rsidR="003155AD" w:rsidRPr="000F1959">
        <w:rPr>
          <w:sz w:val="28"/>
          <w:szCs w:val="28"/>
        </w:rPr>
        <w:t xml:space="preserve"> –</w:t>
      </w:r>
      <w:r w:rsidR="009F2CEE" w:rsidRPr="000F1959">
        <w:rPr>
          <w:sz w:val="28"/>
          <w:szCs w:val="28"/>
        </w:rPr>
        <w:t xml:space="preserve"> 1,2</w:t>
      </w:r>
      <w:r w:rsidR="003155AD" w:rsidRPr="000F1959">
        <w:rPr>
          <w:sz w:val="28"/>
          <w:szCs w:val="28"/>
        </w:rPr>
        <w:t xml:space="preserve"> м </w:t>
      </w:r>
      <w:r w:rsidR="003155AD" w:rsidRPr="000F1959">
        <w:rPr>
          <w:sz w:val="28"/>
          <w:szCs w:val="28"/>
          <w:vertAlign w:val="superscript"/>
        </w:rPr>
        <w:t>2</w:t>
      </w:r>
      <w:r w:rsidR="003155AD" w:rsidRPr="000F1959">
        <w:rPr>
          <w:sz w:val="28"/>
          <w:szCs w:val="28"/>
        </w:rPr>
        <w:t>,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кухня – </w:t>
      </w:r>
      <w:r w:rsidR="00202054" w:rsidRPr="000F1959">
        <w:rPr>
          <w:sz w:val="28"/>
          <w:szCs w:val="28"/>
        </w:rPr>
        <w:t>8,15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  <w:r w:rsidRPr="000F1959">
        <w:rPr>
          <w:sz w:val="28"/>
          <w:szCs w:val="28"/>
        </w:rPr>
        <w:t>,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тамбур –</w:t>
      </w:r>
      <w:r w:rsidR="00202054" w:rsidRPr="000F1959">
        <w:rPr>
          <w:sz w:val="28"/>
          <w:szCs w:val="28"/>
        </w:rPr>
        <w:t xml:space="preserve"> 1,79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  <w:r w:rsidRPr="000F1959">
        <w:rPr>
          <w:sz w:val="28"/>
          <w:szCs w:val="28"/>
        </w:rPr>
        <w:t>,</w:t>
      </w:r>
    </w:p>
    <w:p w:rsidR="003155AD" w:rsidRPr="000F1959" w:rsidRDefault="00202054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веранда</w:t>
      </w:r>
      <w:r w:rsidR="003155AD" w:rsidRPr="000F1959">
        <w:rPr>
          <w:sz w:val="28"/>
          <w:szCs w:val="28"/>
        </w:rPr>
        <w:t xml:space="preserve"> – </w:t>
      </w:r>
      <w:r w:rsidR="009F2CEE" w:rsidRPr="000F1959">
        <w:rPr>
          <w:sz w:val="28"/>
          <w:szCs w:val="28"/>
        </w:rPr>
        <w:t>15,4</w:t>
      </w:r>
      <w:r w:rsidR="003155AD" w:rsidRPr="000F1959">
        <w:rPr>
          <w:sz w:val="28"/>
          <w:szCs w:val="28"/>
        </w:rPr>
        <w:t xml:space="preserve"> м </w:t>
      </w:r>
      <w:r w:rsidR="003155AD" w:rsidRPr="000F1959">
        <w:rPr>
          <w:sz w:val="28"/>
          <w:szCs w:val="28"/>
          <w:vertAlign w:val="superscript"/>
        </w:rPr>
        <w:t>2</w:t>
      </w:r>
      <w:r w:rsidR="001858D6" w:rsidRPr="000F1959">
        <w:rPr>
          <w:sz w:val="28"/>
          <w:szCs w:val="28"/>
        </w:rPr>
        <w:t>.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На втором этаже располагаются: 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холл –</w:t>
      </w:r>
      <w:r w:rsidR="00A21947" w:rsidRPr="000F1959">
        <w:rPr>
          <w:sz w:val="28"/>
          <w:szCs w:val="28"/>
        </w:rPr>
        <w:t xml:space="preserve">8,11 </w:t>
      </w:r>
      <w:r w:rsidRPr="000F1959">
        <w:rPr>
          <w:sz w:val="28"/>
          <w:szCs w:val="28"/>
        </w:rPr>
        <w:t xml:space="preserve">м </w:t>
      </w:r>
      <w:r w:rsidRPr="000F1959">
        <w:rPr>
          <w:sz w:val="28"/>
          <w:szCs w:val="28"/>
          <w:vertAlign w:val="superscript"/>
        </w:rPr>
        <w:t>2</w:t>
      </w:r>
      <w:r w:rsidRPr="000F1959">
        <w:rPr>
          <w:sz w:val="28"/>
          <w:szCs w:val="28"/>
        </w:rPr>
        <w:t>,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спальня – </w:t>
      </w:r>
      <w:r w:rsidR="00A06D4E" w:rsidRPr="000F1959">
        <w:rPr>
          <w:sz w:val="28"/>
          <w:szCs w:val="28"/>
        </w:rPr>
        <w:t>8,15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  <w:r w:rsidR="000F1959">
        <w:rPr>
          <w:sz w:val="28"/>
          <w:szCs w:val="28"/>
          <w:vertAlign w:val="superscript"/>
        </w:rPr>
        <w:t>,</w:t>
      </w:r>
    </w:p>
    <w:p w:rsidR="003155AD" w:rsidRPr="000F1959" w:rsidRDefault="00A06D4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детская</w:t>
      </w:r>
      <w:r w:rsidR="003155AD" w:rsidRPr="000F1959">
        <w:rPr>
          <w:sz w:val="28"/>
          <w:szCs w:val="28"/>
        </w:rPr>
        <w:t xml:space="preserve"> –</w:t>
      </w:r>
      <w:r w:rsidRPr="000F1959">
        <w:rPr>
          <w:sz w:val="28"/>
          <w:szCs w:val="28"/>
        </w:rPr>
        <w:t>9,89</w:t>
      </w:r>
      <w:r w:rsidR="003155AD" w:rsidRPr="000F1959">
        <w:rPr>
          <w:sz w:val="28"/>
          <w:szCs w:val="28"/>
        </w:rPr>
        <w:t xml:space="preserve">м </w:t>
      </w:r>
      <w:r w:rsidR="003155AD" w:rsidRPr="000F1959">
        <w:rPr>
          <w:sz w:val="28"/>
          <w:szCs w:val="28"/>
          <w:vertAlign w:val="superscript"/>
        </w:rPr>
        <w:t>2</w:t>
      </w:r>
      <w:r w:rsidR="000F1959">
        <w:rPr>
          <w:sz w:val="28"/>
          <w:szCs w:val="28"/>
          <w:vertAlign w:val="superscript"/>
        </w:rPr>
        <w:t>,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спальня – </w:t>
      </w:r>
      <w:r w:rsidR="00A06D4E" w:rsidRPr="000F1959">
        <w:rPr>
          <w:sz w:val="28"/>
          <w:szCs w:val="28"/>
        </w:rPr>
        <w:t>9,82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  <w:r w:rsidR="000F1959">
        <w:rPr>
          <w:sz w:val="28"/>
          <w:szCs w:val="28"/>
          <w:vertAlign w:val="superscript"/>
        </w:rPr>
        <w:t>,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совмещенный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 xml:space="preserve">санузел – </w:t>
      </w:r>
      <w:r w:rsidR="00A21947" w:rsidRPr="000F1959">
        <w:rPr>
          <w:sz w:val="28"/>
          <w:szCs w:val="28"/>
        </w:rPr>
        <w:t>3,03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  <w:r w:rsidR="000F1959">
        <w:rPr>
          <w:sz w:val="28"/>
          <w:szCs w:val="28"/>
        </w:rPr>
        <w:t>,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Площади квартиры:</w:t>
      </w:r>
    </w:p>
    <w:p w:rsidR="000F1959" w:rsidRPr="00EA2F6B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 xml:space="preserve">жилая </w:t>
      </w:r>
      <w:r w:rsidRPr="000F1959">
        <w:rPr>
          <w:sz w:val="28"/>
          <w:szCs w:val="28"/>
        </w:rPr>
        <w:t>=</w:t>
      </w:r>
      <w:r w:rsidR="00A21947" w:rsidRPr="000F1959">
        <w:rPr>
          <w:sz w:val="28"/>
          <w:szCs w:val="28"/>
        </w:rPr>
        <w:t>20,12+8,15+9,89+9,82</w:t>
      </w:r>
      <w:r w:rsidR="008F746A" w:rsidRPr="000F1959">
        <w:rPr>
          <w:sz w:val="28"/>
          <w:szCs w:val="28"/>
        </w:rPr>
        <w:t>=47,98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 xml:space="preserve">подсобная </w:t>
      </w:r>
      <w:r w:rsidRPr="000F1959">
        <w:rPr>
          <w:sz w:val="28"/>
          <w:szCs w:val="28"/>
        </w:rPr>
        <w:t>=</w:t>
      </w:r>
      <w:r w:rsidR="00A21947" w:rsidRPr="000F1959">
        <w:rPr>
          <w:sz w:val="28"/>
          <w:szCs w:val="28"/>
        </w:rPr>
        <w:t>8,15+15,4+3,03</w:t>
      </w:r>
      <w:r w:rsidR="008F746A" w:rsidRPr="000F1959">
        <w:rPr>
          <w:sz w:val="28"/>
          <w:szCs w:val="28"/>
        </w:rPr>
        <w:t>+1,2+1,2+1,79+6,86+8,11=45,74</w:t>
      </w:r>
      <w:r w:rsidRPr="000F1959">
        <w:rPr>
          <w:sz w:val="28"/>
          <w:szCs w:val="28"/>
        </w:rPr>
        <w:t xml:space="preserve"> м</w:t>
      </w:r>
      <w:r w:rsidRPr="000F1959">
        <w:rPr>
          <w:sz w:val="28"/>
          <w:szCs w:val="28"/>
          <w:vertAlign w:val="superscript"/>
        </w:rPr>
        <w:t>2</w:t>
      </w:r>
      <w:r w:rsidRPr="000F1959">
        <w:rPr>
          <w:sz w:val="28"/>
          <w:szCs w:val="28"/>
        </w:rPr>
        <w:t xml:space="preserve"> 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 xml:space="preserve">общая </w:t>
      </w:r>
      <w:r w:rsidRPr="000F1959">
        <w:rPr>
          <w:sz w:val="28"/>
          <w:szCs w:val="28"/>
        </w:rPr>
        <w:t xml:space="preserve">=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>жилая</w:t>
      </w:r>
      <w:r w:rsidRPr="000F1959">
        <w:rPr>
          <w:sz w:val="28"/>
          <w:szCs w:val="28"/>
        </w:rPr>
        <w:t xml:space="preserve"> +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>подсобная</w:t>
      </w:r>
      <w:r w:rsidRPr="000F1959">
        <w:rPr>
          <w:sz w:val="28"/>
          <w:szCs w:val="28"/>
        </w:rPr>
        <w:t xml:space="preserve"> =</w:t>
      </w:r>
      <w:r w:rsidR="008F746A" w:rsidRPr="000F1959">
        <w:rPr>
          <w:sz w:val="28"/>
          <w:szCs w:val="28"/>
        </w:rPr>
        <w:t xml:space="preserve">47,98+45,74=93,72 </w:t>
      </w:r>
      <w:r w:rsidRPr="000F1959">
        <w:rPr>
          <w:sz w:val="28"/>
          <w:szCs w:val="28"/>
        </w:rPr>
        <w:t xml:space="preserve">м </w:t>
      </w:r>
      <w:r w:rsidRPr="000F1959">
        <w:rPr>
          <w:sz w:val="28"/>
          <w:szCs w:val="28"/>
          <w:vertAlign w:val="superscript"/>
        </w:rPr>
        <w:t>2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Мероприятия по обеспечению эвакуации людей из здания.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Размеры дверей их расположение, ширина коридоров, размеры лестничных клеток соответствуют СНиП 21.01.-97 “Пожарная безопасность в строительстве”. Эвакуация со второго этажа – через внутриквартирную лестницу, с первого – через 2 наружные двери.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Технико-экономические показатели здания: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Площадь застройки: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 xml:space="preserve">застр </w:t>
      </w:r>
      <w:r w:rsidRPr="000F1959">
        <w:rPr>
          <w:sz w:val="28"/>
          <w:szCs w:val="28"/>
        </w:rPr>
        <w:t>=</w:t>
      </w:r>
      <w:r w:rsidR="008834EC" w:rsidRPr="000F1959">
        <w:rPr>
          <w:sz w:val="28"/>
          <w:szCs w:val="28"/>
        </w:rPr>
        <w:t>14</w:t>
      </w:r>
      <w:r w:rsidRPr="000F1959">
        <w:rPr>
          <w:sz w:val="28"/>
          <w:szCs w:val="28"/>
        </w:rPr>
        <w:t>,34∙</w:t>
      </w:r>
      <w:r w:rsidR="008834EC" w:rsidRPr="000F1959">
        <w:rPr>
          <w:sz w:val="28"/>
          <w:szCs w:val="28"/>
        </w:rPr>
        <w:t>7,17+7,27∙3,3</w:t>
      </w:r>
      <w:r w:rsidRPr="000F1959">
        <w:rPr>
          <w:sz w:val="28"/>
          <w:szCs w:val="28"/>
        </w:rPr>
        <w:t>+2∙(</w:t>
      </w:r>
      <w:r w:rsidR="008834EC" w:rsidRPr="000F1959">
        <w:rPr>
          <w:sz w:val="28"/>
          <w:szCs w:val="28"/>
        </w:rPr>
        <w:t>4,15</w:t>
      </w:r>
      <w:r w:rsidRPr="000F1959">
        <w:rPr>
          <w:sz w:val="28"/>
          <w:szCs w:val="28"/>
        </w:rPr>
        <w:t>∙</w:t>
      </w:r>
      <w:r w:rsidR="008834EC" w:rsidRPr="000F1959">
        <w:rPr>
          <w:sz w:val="28"/>
          <w:szCs w:val="28"/>
        </w:rPr>
        <w:t>4,3</w:t>
      </w:r>
      <w:r w:rsidRPr="000F1959">
        <w:rPr>
          <w:sz w:val="28"/>
          <w:szCs w:val="28"/>
        </w:rPr>
        <w:t>)=</w:t>
      </w:r>
      <w:r w:rsidR="008834EC" w:rsidRPr="000F1959">
        <w:rPr>
          <w:sz w:val="28"/>
          <w:szCs w:val="28"/>
        </w:rPr>
        <w:t xml:space="preserve">162,5 </w:t>
      </w:r>
      <w:r w:rsidRPr="000F1959">
        <w:rPr>
          <w:sz w:val="28"/>
          <w:szCs w:val="28"/>
        </w:rPr>
        <w:t xml:space="preserve">м </w:t>
      </w:r>
      <w:r w:rsidRPr="000F1959">
        <w:rPr>
          <w:sz w:val="28"/>
          <w:szCs w:val="28"/>
          <w:vertAlign w:val="superscript"/>
        </w:rPr>
        <w:t>2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Жилая площадь: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 xml:space="preserve">жилая </w:t>
      </w:r>
      <w:r w:rsidRPr="000F1959">
        <w:rPr>
          <w:sz w:val="28"/>
          <w:szCs w:val="28"/>
        </w:rPr>
        <w:t xml:space="preserve">=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 xml:space="preserve">жилая </w:t>
      </w:r>
      <w:r w:rsidRPr="000F1959">
        <w:rPr>
          <w:sz w:val="28"/>
          <w:szCs w:val="28"/>
        </w:rPr>
        <w:t>∙2=</w:t>
      </w:r>
      <w:r w:rsidR="008F746A" w:rsidRPr="000F1959">
        <w:rPr>
          <w:sz w:val="28"/>
          <w:szCs w:val="28"/>
        </w:rPr>
        <w:t>95,96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Подсобная площадь: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 xml:space="preserve">подсобная </w:t>
      </w:r>
      <w:r w:rsidRPr="000F1959">
        <w:rPr>
          <w:sz w:val="28"/>
          <w:szCs w:val="28"/>
        </w:rPr>
        <w:t xml:space="preserve">=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>подсобная</w:t>
      </w:r>
      <w:r w:rsidRPr="000F1959">
        <w:rPr>
          <w:sz w:val="28"/>
          <w:szCs w:val="28"/>
        </w:rPr>
        <w:t xml:space="preserve"> ∙2=</w:t>
      </w:r>
      <w:r w:rsidR="008F746A" w:rsidRPr="000F1959">
        <w:rPr>
          <w:sz w:val="28"/>
          <w:szCs w:val="28"/>
        </w:rPr>
        <w:t>91,48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</w:p>
    <w:p w:rsidR="003155AD" w:rsidRPr="000F1959" w:rsidRDefault="003155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Общая площадь: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 xml:space="preserve">общая </w:t>
      </w:r>
      <w:r w:rsidRPr="000F1959">
        <w:rPr>
          <w:sz w:val="28"/>
          <w:szCs w:val="28"/>
        </w:rPr>
        <w:t xml:space="preserve">=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 xml:space="preserve">жилая </w:t>
      </w:r>
      <w:r w:rsidRPr="000F1959">
        <w:rPr>
          <w:sz w:val="28"/>
          <w:szCs w:val="28"/>
        </w:rPr>
        <w:t>+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>подсобная</w:t>
      </w:r>
      <w:r w:rsidRPr="000F1959">
        <w:rPr>
          <w:sz w:val="28"/>
          <w:szCs w:val="28"/>
        </w:rPr>
        <w:t xml:space="preserve"> = </w:t>
      </w:r>
      <w:r w:rsidR="008F746A" w:rsidRPr="000F1959">
        <w:rPr>
          <w:sz w:val="28"/>
          <w:szCs w:val="28"/>
        </w:rPr>
        <w:t xml:space="preserve">95,96+91,48=187,44 м </w:t>
      </w:r>
      <w:r w:rsidR="008F746A" w:rsidRPr="000F1959">
        <w:rPr>
          <w:sz w:val="28"/>
          <w:szCs w:val="28"/>
          <w:vertAlign w:val="superscript"/>
        </w:rPr>
        <w:t>2</w:t>
      </w:r>
    </w:p>
    <w:p w:rsidR="003155AD" w:rsidRPr="000F1959" w:rsidRDefault="003155AD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Строительный объем здания: </w:t>
      </w:r>
    </w:p>
    <w:p w:rsidR="003155AD" w:rsidRPr="000F1959" w:rsidRDefault="003155AD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V</w:t>
      </w:r>
      <w:r w:rsidRPr="000F1959">
        <w:rPr>
          <w:sz w:val="28"/>
          <w:szCs w:val="28"/>
          <w:vertAlign w:val="subscript"/>
        </w:rPr>
        <w:t>стр.</w:t>
      </w:r>
      <w:r w:rsidRPr="000F1959">
        <w:rPr>
          <w:sz w:val="28"/>
          <w:szCs w:val="28"/>
        </w:rPr>
        <w:t xml:space="preserve">=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</w:rPr>
        <w:t>застр</w:t>
      </w:r>
      <w:r w:rsidRPr="000F1959">
        <w:rPr>
          <w:sz w:val="28"/>
          <w:szCs w:val="28"/>
        </w:rPr>
        <w:t>∙</w:t>
      </w: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</w:rPr>
        <w:t>зд</w:t>
      </w:r>
      <w:r w:rsidRPr="000F1959">
        <w:rPr>
          <w:sz w:val="28"/>
          <w:szCs w:val="28"/>
        </w:rPr>
        <w:t>=</w:t>
      </w:r>
      <w:r w:rsidR="00593198" w:rsidRPr="000F1959">
        <w:rPr>
          <w:sz w:val="28"/>
          <w:szCs w:val="28"/>
        </w:rPr>
        <w:t>2∙(4,15∙4,</w:t>
      </w:r>
      <w:r w:rsidR="00BE0F32" w:rsidRPr="000F1959">
        <w:rPr>
          <w:sz w:val="28"/>
          <w:szCs w:val="28"/>
        </w:rPr>
        <w:t>3)∙2,8+(14,34∙7,17+7,27∙3,3)∙5,7</w:t>
      </w:r>
      <w:r w:rsidRPr="000F1959">
        <w:rPr>
          <w:sz w:val="28"/>
          <w:szCs w:val="28"/>
        </w:rPr>
        <w:t>=</w:t>
      </w:r>
      <w:r w:rsidR="00B74C0C" w:rsidRPr="000F1959">
        <w:rPr>
          <w:sz w:val="28"/>
          <w:szCs w:val="28"/>
        </w:rPr>
        <w:t>822.74</w:t>
      </w:r>
      <w:r w:rsidRPr="000F1959">
        <w:rPr>
          <w:sz w:val="28"/>
          <w:szCs w:val="28"/>
        </w:rPr>
        <w:t xml:space="preserve">м </w:t>
      </w:r>
      <w:r w:rsidRPr="000F1959">
        <w:rPr>
          <w:sz w:val="28"/>
          <w:szCs w:val="28"/>
          <w:vertAlign w:val="superscript"/>
        </w:rPr>
        <w:t>3</w:t>
      </w:r>
      <w:r w:rsidR="000F1959">
        <w:rPr>
          <w:sz w:val="28"/>
          <w:szCs w:val="28"/>
        </w:rPr>
        <w:t xml:space="preserve"> </w:t>
      </w:r>
    </w:p>
    <w:p w:rsidR="003155AD" w:rsidRPr="000F1959" w:rsidRDefault="003155AD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sz w:val="28"/>
          <w:szCs w:val="28"/>
        </w:rPr>
      </w:pPr>
    </w:p>
    <w:p w:rsidR="002B2369" w:rsidRPr="000F1959" w:rsidRDefault="00EA2F6B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  <w:r w:rsidR="00DB7F04" w:rsidRPr="000F1959">
        <w:rPr>
          <w:b/>
          <w:sz w:val="28"/>
          <w:szCs w:val="32"/>
        </w:rPr>
        <w:t>2</w:t>
      </w:r>
      <w:r>
        <w:rPr>
          <w:b/>
          <w:sz w:val="28"/>
          <w:szCs w:val="32"/>
          <w:lang w:val="uk-UA"/>
        </w:rPr>
        <w:t>.</w:t>
      </w:r>
      <w:r w:rsidR="00B05C7B" w:rsidRPr="000F1959">
        <w:rPr>
          <w:b/>
          <w:sz w:val="28"/>
          <w:szCs w:val="32"/>
        </w:rPr>
        <w:t xml:space="preserve"> Расчеты</w:t>
      </w:r>
    </w:p>
    <w:p w:rsidR="000F1959" w:rsidRPr="00EA2F6B" w:rsidRDefault="000F1959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</w:p>
    <w:p w:rsidR="00100EA0" w:rsidRPr="000F1959" w:rsidRDefault="00DB7F04" w:rsidP="000F1959">
      <w:pPr>
        <w:widowControl w:val="0"/>
        <w:tabs>
          <w:tab w:val="left" w:pos="4104"/>
        </w:tabs>
        <w:spacing w:line="360" w:lineRule="auto"/>
        <w:ind w:firstLine="709"/>
        <w:jc w:val="both"/>
        <w:rPr>
          <w:b/>
          <w:sz w:val="28"/>
          <w:szCs w:val="32"/>
        </w:rPr>
      </w:pPr>
      <w:r w:rsidRPr="000F1959">
        <w:rPr>
          <w:b/>
          <w:sz w:val="28"/>
          <w:szCs w:val="32"/>
        </w:rPr>
        <w:t>2</w:t>
      </w:r>
      <w:r w:rsidR="00B05C7B" w:rsidRPr="000F1959">
        <w:rPr>
          <w:b/>
          <w:sz w:val="28"/>
          <w:szCs w:val="32"/>
        </w:rPr>
        <w:t>.1 Расчет глубины заложения фундаментов</w:t>
      </w:r>
    </w:p>
    <w:p w:rsidR="00EA2F6B" w:rsidRDefault="00EA2F6B" w:rsidP="000F1959">
      <w:pPr>
        <w:widowControl w:val="0"/>
        <w:tabs>
          <w:tab w:val="left" w:pos="-285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E62B7" w:rsidRPr="000F1959" w:rsidRDefault="006E62B7" w:rsidP="000F1959">
      <w:pPr>
        <w:widowControl w:val="0"/>
        <w:tabs>
          <w:tab w:val="left" w:pos="-285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1</w:t>
      </w:r>
      <w:r w:rsidR="00CA326F" w:rsidRPr="000F1959">
        <w:rPr>
          <w:sz w:val="28"/>
          <w:szCs w:val="28"/>
        </w:rPr>
        <w:t>.</w:t>
      </w:r>
      <w:r w:rsidRPr="000F1959">
        <w:rPr>
          <w:sz w:val="28"/>
          <w:szCs w:val="28"/>
        </w:rPr>
        <w:t xml:space="preserve"> </w:t>
      </w:r>
      <w:r w:rsidR="00CA326F" w:rsidRPr="000F1959">
        <w:rPr>
          <w:sz w:val="28"/>
          <w:szCs w:val="28"/>
        </w:rPr>
        <w:t>П</w:t>
      </w:r>
      <w:r w:rsidRPr="000F1959">
        <w:rPr>
          <w:sz w:val="28"/>
          <w:szCs w:val="28"/>
        </w:rPr>
        <w:t>о СНиПу 2.02.01-83</w:t>
      </w:r>
      <w:r w:rsidRPr="000F1959">
        <w:rPr>
          <w:sz w:val="28"/>
          <w:szCs w:val="28"/>
          <w:vertAlign w:val="superscript"/>
        </w:rPr>
        <w:t>*</w:t>
      </w:r>
      <w:r w:rsidRPr="000F1959">
        <w:rPr>
          <w:sz w:val="28"/>
          <w:szCs w:val="28"/>
        </w:rPr>
        <w:t xml:space="preserve"> «Основания здания и сооруже</w:t>
      </w:r>
      <w:r w:rsidR="0092582A" w:rsidRPr="000F1959">
        <w:rPr>
          <w:sz w:val="28"/>
          <w:szCs w:val="28"/>
        </w:rPr>
        <w:t>ний» определяю норматив</w:t>
      </w:r>
      <w:r w:rsidR="00536451" w:rsidRPr="000F1959">
        <w:rPr>
          <w:sz w:val="28"/>
          <w:szCs w:val="28"/>
        </w:rPr>
        <w:t xml:space="preserve">ную глубину </w:t>
      </w:r>
      <w:r w:rsidR="00CA326F" w:rsidRPr="000F1959">
        <w:rPr>
          <w:sz w:val="28"/>
          <w:szCs w:val="28"/>
        </w:rPr>
        <w:t xml:space="preserve">промерзания </w:t>
      </w:r>
      <w:r w:rsidR="001A0CC2" w:rsidRPr="000F1959">
        <w:rPr>
          <w:sz w:val="28"/>
          <w:szCs w:val="28"/>
        </w:rPr>
        <w:t>грунтов.</w:t>
      </w:r>
    </w:p>
    <w:p w:rsidR="00CA326F" w:rsidRPr="000F1959" w:rsidRDefault="00536451" w:rsidP="000F1959">
      <w:pPr>
        <w:widowControl w:val="0"/>
        <w:tabs>
          <w:tab w:val="left" w:pos="285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По </w:t>
      </w:r>
      <w:r w:rsidR="00DF1E07" w:rsidRPr="000F1959">
        <w:rPr>
          <w:sz w:val="28"/>
          <w:szCs w:val="28"/>
        </w:rPr>
        <w:t xml:space="preserve">СНиПу 2000-01-01 таблица </w:t>
      </w:r>
      <w:r w:rsidR="00C27F53" w:rsidRPr="000F1959">
        <w:rPr>
          <w:sz w:val="28"/>
          <w:szCs w:val="28"/>
        </w:rPr>
        <w:t>3</w:t>
      </w:r>
      <w:r w:rsidR="000F1959">
        <w:rPr>
          <w:sz w:val="28"/>
          <w:szCs w:val="28"/>
        </w:rPr>
        <w:t xml:space="preserve"> </w:t>
      </w:r>
      <w:r w:rsidR="006E62B7" w:rsidRPr="000F1959">
        <w:rPr>
          <w:sz w:val="28"/>
          <w:szCs w:val="28"/>
        </w:rPr>
        <w:t xml:space="preserve">«Строительная климатология» определяю сумму отрицательных температур </w:t>
      </w:r>
      <w:r w:rsidR="006E62B7" w:rsidRPr="000F1959">
        <w:rPr>
          <w:sz w:val="28"/>
          <w:szCs w:val="28"/>
          <w:lang w:val="en-US"/>
        </w:rPr>
        <w:t>t</w:t>
      </w:r>
      <w:r w:rsidR="006E62B7" w:rsidRPr="000F1959">
        <w:rPr>
          <w:sz w:val="28"/>
          <w:szCs w:val="28"/>
          <w:vertAlign w:val="superscript"/>
        </w:rPr>
        <w:t>0</w:t>
      </w:r>
      <w:r w:rsidR="006E62B7" w:rsidRPr="000F1959">
        <w:rPr>
          <w:sz w:val="28"/>
          <w:szCs w:val="28"/>
          <w:lang w:val="en-US"/>
        </w:rPr>
        <w:t>C</w:t>
      </w:r>
      <w:r w:rsidR="0092582A" w:rsidRPr="000F1959">
        <w:rPr>
          <w:sz w:val="28"/>
          <w:szCs w:val="28"/>
        </w:rPr>
        <w:t xml:space="preserve"> за год.</w:t>
      </w:r>
      <w:r w:rsidR="000F1959">
        <w:rPr>
          <w:sz w:val="28"/>
          <w:szCs w:val="28"/>
        </w:rPr>
        <w:t xml:space="preserve"> </w:t>
      </w:r>
    </w:p>
    <w:p w:rsidR="009E2B36" w:rsidRPr="000F1959" w:rsidRDefault="006E62B7" w:rsidP="000F1959">
      <w:pPr>
        <w:widowControl w:val="0"/>
        <w:tabs>
          <w:tab w:val="left" w:pos="285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М</w:t>
      </w:r>
      <w:r w:rsidRPr="000F1959">
        <w:rPr>
          <w:sz w:val="28"/>
          <w:szCs w:val="28"/>
          <w:lang w:val="en-US"/>
        </w:rPr>
        <w:t>t</w:t>
      </w:r>
      <w:r w:rsidR="001A0CC2" w:rsidRPr="000F1959">
        <w:rPr>
          <w:sz w:val="28"/>
          <w:szCs w:val="28"/>
        </w:rPr>
        <w:t xml:space="preserve"> </w:t>
      </w:r>
      <w:r w:rsidR="00012C1F" w:rsidRPr="000F1959">
        <w:rPr>
          <w:sz w:val="28"/>
          <w:szCs w:val="28"/>
        </w:rPr>
        <w:t>=</w:t>
      </w:r>
      <w:r w:rsidR="00991960" w:rsidRPr="000F1959">
        <w:rPr>
          <w:sz w:val="28"/>
          <w:szCs w:val="28"/>
        </w:rPr>
        <w:t>-</w:t>
      </w:r>
      <w:r w:rsidR="004E4D25" w:rsidRPr="000F1959">
        <w:rPr>
          <w:sz w:val="28"/>
          <w:szCs w:val="28"/>
        </w:rPr>
        <w:t xml:space="preserve">36,7 </w:t>
      </w:r>
      <w:r w:rsidR="00536451" w:rsidRPr="000F1959">
        <w:rPr>
          <w:sz w:val="28"/>
          <w:szCs w:val="28"/>
          <w:vertAlign w:val="superscript"/>
        </w:rPr>
        <w:t>О</w:t>
      </w:r>
      <w:r w:rsidR="00536451" w:rsidRPr="000F1959">
        <w:rPr>
          <w:sz w:val="28"/>
          <w:szCs w:val="28"/>
        </w:rPr>
        <w:t>С</w:t>
      </w:r>
      <w:r w:rsidR="000F1959">
        <w:rPr>
          <w:sz w:val="28"/>
          <w:szCs w:val="28"/>
        </w:rPr>
        <w:t xml:space="preserve">  </w:t>
      </w:r>
    </w:p>
    <w:p w:rsidR="00732560" w:rsidRPr="00EA2F6B" w:rsidRDefault="001A0CC2" w:rsidP="000F19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d</w:t>
      </w:r>
      <w:r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  <w:vertAlign w:val="subscript"/>
        </w:rPr>
        <w:t>о</w:t>
      </w:r>
      <w:r w:rsidR="00100EA0" w:rsidRPr="000F1959">
        <w:rPr>
          <w:sz w:val="28"/>
          <w:szCs w:val="28"/>
          <w:vertAlign w:val="subscript"/>
        </w:rPr>
        <w:t xml:space="preserve"> </w:t>
      </w:r>
      <w:r w:rsidR="00100EA0" w:rsidRPr="000F1959">
        <w:rPr>
          <w:sz w:val="28"/>
          <w:szCs w:val="28"/>
        </w:rPr>
        <w:t>-</w:t>
      </w:r>
      <w:r w:rsidR="00F9241A" w:rsidRPr="000F1959">
        <w:rPr>
          <w:sz w:val="28"/>
          <w:szCs w:val="28"/>
        </w:rPr>
        <w:t xml:space="preserve"> величина в метрах </w:t>
      </w:r>
      <w:r w:rsidR="006C5ED2" w:rsidRPr="000F1959">
        <w:rPr>
          <w:sz w:val="28"/>
          <w:szCs w:val="28"/>
        </w:rPr>
        <w:t xml:space="preserve">СНиП 2.02.01-83 </w:t>
      </w:r>
      <w:r w:rsidR="00F9241A" w:rsidRPr="000F1959">
        <w:rPr>
          <w:sz w:val="28"/>
          <w:szCs w:val="28"/>
        </w:rPr>
        <w:t>«Основания зданий и сооружений»</w:t>
      </w:r>
      <w:r w:rsidR="006C5ED2" w:rsidRPr="000F1959">
        <w:rPr>
          <w:sz w:val="28"/>
          <w:szCs w:val="28"/>
        </w:rPr>
        <w:t>, для грунтов:</w:t>
      </w:r>
      <w:r w:rsidR="00100EA0" w:rsidRPr="000F1959">
        <w:rPr>
          <w:sz w:val="28"/>
          <w:szCs w:val="28"/>
        </w:rPr>
        <w:t xml:space="preserve"> </w:t>
      </w:r>
      <w:r w:rsidR="00561ABB" w:rsidRPr="000F1959">
        <w:rPr>
          <w:sz w:val="28"/>
          <w:szCs w:val="28"/>
        </w:rPr>
        <w:t>супеси, песка мелкого и пылеватого</w:t>
      </w:r>
      <w:r w:rsidR="004E4D25" w:rsidRPr="000F1959">
        <w:rPr>
          <w:sz w:val="28"/>
          <w:szCs w:val="28"/>
        </w:rPr>
        <w:t xml:space="preserve"> </w:t>
      </w:r>
      <w:r w:rsidR="00DF1E07" w:rsidRPr="000F1959">
        <w:rPr>
          <w:sz w:val="28"/>
          <w:szCs w:val="28"/>
        </w:rPr>
        <w:t>-</w:t>
      </w:r>
      <w:r w:rsidR="00561ABB" w:rsidRPr="000F1959">
        <w:rPr>
          <w:sz w:val="28"/>
          <w:szCs w:val="28"/>
        </w:rPr>
        <w:t xml:space="preserve"> 0,28</w:t>
      </w:r>
      <w:r w:rsidR="006C5ED2" w:rsidRPr="000F1959">
        <w:rPr>
          <w:sz w:val="28"/>
          <w:szCs w:val="28"/>
        </w:rPr>
        <w:t>;</w:t>
      </w:r>
      <w:r w:rsidR="000F1959">
        <w:rPr>
          <w:sz w:val="28"/>
          <w:szCs w:val="28"/>
        </w:rPr>
        <w:t xml:space="preserve"> </w:t>
      </w:r>
    </w:p>
    <w:p w:rsidR="000F1959" w:rsidRPr="00EA2F6B" w:rsidRDefault="000F1959" w:rsidP="000F19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F1959" w:rsidRDefault="00116F03" w:rsidP="000F1959">
      <w:pPr>
        <w:widowControl w:val="0"/>
        <w:tabs>
          <w:tab w:val="left" w:pos="-84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pict>
          <v:shape id="_x0000_i1026" type="#_x0000_t75" style="width:192pt;height:183pt;mso-position-horizontal-relative:margin;mso-position-vertical-relative:margin" o:allowoverlap="f">
            <v:imagedata r:id="rId9" o:title="" cropright="13046f"/>
          </v:shape>
        </w:pict>
      </w:r>
      <w:r w:rsidR="000F1959">
        <w:rPr>
          <w:sz w:val="28"/>
          <w:szCs w:val="28"/>
        </w:rPr>
        <w:t xml:space="preserve"> </w:t>
      </w:r>
    </w:p>
    <w:p w:rsidR="000F1959" w:rsidRPr="000F1959" w:rsidRDefault="000F1959" w:rsidP="000F1959">
      <w:pPr>
        <w:widowControl w:val="0"/>
        <w:tabs>
          <w:tab w:val="left" w:pos="-84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F1959" w:rsidRDefault="00116F03" w:rsidP="000F1959">
      <w:pPr>
        <w:widowControl w:val="0"/>
        <w:tabs>
          <w:tab w:val="left" w:pos="-84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pict>
          <v:shape id="_x0000_i1027" type="#_x0000_t75" style="width:217.5pt;height:158.25pt;mso-position-horizontal-relative:margin;mso-position-vertical-relative:margin" o:allowoverlap="f">
            <v:imagedata r:id="rId10" o:title=""/>
          </v:shape>
        </w:pict>
      </w:r>
    </w:p>
    <w:p w:rsidR="000F1959" w:rsidRPr="00EA2F6B" w:rsidRDefault="000F1959" w:rsidP="000F1959">
      <w:pPr>
        <w:widowControl w:val="0"/>
        <w:tabs>
          <w:tab w:val="left" w:pos="-84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EA2F6B">
        <w:rPr>
          <w:sz w:val="28"/>
          <w:szCs w:val="28"/>
          <w:lang w:val="en-US"/>
        </w:rPr>
        <w:t xml:space="preserve"> 2</w:t>
      </w:r>
    </w:p>
    <w:p w:rsidR="000F1959" w:rsidRPr="00EA2F6B" w:rsidRDefault="000F1959" w:rsidP="000F1959">
      <w:pPr>
        <w:widowControl w:val="0"/>
        <w:tabs>
          <w:tab w:val="left" w:pos="-84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F1959" w:rsidRPr="000F1959" w:rsidRDefault="00EA2F6B" w:rsidP="000F1959">
      <w:pPr>
        <w:widowControl w:val="0"/>
        <w:tabs>
          <w:tab w:val="left" w:pos="-84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6E62B7" w:rsidRPr="000F1959">
        <w:rPr>
          <w:sz w:val="28"/>
          <w:szCs w:val="28"/>
          <w:lang w:val="en-US"/>
        </w:rPr>
        <w:t>d</w:t>
      </w:r>
      <w:r w:rsidR="004E4D25" w:rsidRPr="000F1959">
        <w:rPr>
          <w:sz w:val="28"/>
          <w:szCs w:val="28"/>
          <w:lang w:val="en-US"/>
        </w:rPr>
        <w:t xml:space="preserve"> </w:t>
      </w:r>
      <w:r w:rsidR="004E4D25" w:rsidRPr="000F1959">
        <w:rPr>
          <w:sz w:val="28"/>
          <w:szCs w:val="28"/>
          <w:vertAlign w:val="subscript"/>
          <w:lang w:val="en-US"/>
        </w:rPr>
        <w:t>fn</w:t>
      </w:r>
      <w:r w:rsidR="006E62B7" w:rsidRPr="000F1959">
        <w:rPr>
          <w:sz w:val="28"/>
          <w:szCs w:val="28"/>
          <w:lang w:val="en-US"/>
        </w:rPr>
        <w:t>=d</w:t>
      </w:r>
      <w:r w:rsidR="00536451" w:rsidRPr="000F1959">
        <w:rPr>
          <w:sz w:val="28"/>
          <w:szCs w:val="28"/>
        </w:rPr>
        <w:t>о</w:t>
      </w:r>
      <w:r w:rsidR="00B05C7B" w:rsidRPr="000F1959">
        <w:rPr>
          <w:sz w:val="28"/>
          <w:szCs w:val="28"/>
          <w:lang w:val="en-US"/>
        </w:rPr>
        <w:t>∙</w:t>
      </w:r>
      <w:r w:rsidR="006E62B7" w:rsidRPr="000F1959">
        <w:rPr>
          <w:sz w:val="28"/>
          <w:szCs w:val="28"/>
          <w:lang w:val="en-US"/>
        </w:rPr>
        <w:t>√Mt</w:t>
      </w:r>
    </w:p>
    <w:p w:rsidR="006E62B7" w:rsidRPr="000F1959" w:rsidRDefault="004E4D25" w:rsidP="000F1959">
      <w:pPr>
        <w:widowControl w:val="0"/>
        <w:tabs>
          <w:tab w:val="left" w:pos="28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F1959">
        <w:rPr>
          <w:sz w:val="28"/>
          <w:szCs w:val="28"/>
          <w:lang w:val="en-US"/>
        </w:rPr>
        <w:t xml:space="preserve">d </w:t>
      </w:r>
      <w:r w:rsidRPr="000F1959">
        <w:rPr>
          <w:sz w:val="28"/>
          <w:szCs w:val="28"/>
          <w:vertAlign w:val="subscript"/>
          <w:lang w:val="en-US"/>
        </w:rPr>
        <w:t>fn</w:t>
      </w:r>
      <w:r w:rsidR="00991960" w:rsidRPr="000F1959">
        <w:rPr>
          <w:sz w:val="28"/>
          <w:szCs w:val="28"/>
          <w:lang w:val="en-US"/>
        </w:rPr>
        <w:t>=</w:t>
      </w:r>
      <w:r w:rsidR="00561ABB" w:rsidRPr="000F1959">
        <w:rPr>
          <w:sz w:val="28"/>
          <w:szCs w:val="28"/>
          <w:lang w:val="en-US"/>
        </w:rPr>
        <w:t>0,28</w:t>
      </w:r>
      <w:r w:rsidR="00B05C7B" w:rsidRPr="000F1959">
        <w:rPr>
          <w:sz w:val="28"/>
          <w:szCs w:val="28"/>
          <w:lang w:val="en-US"/>
        </w:rPr>
        <w:t xml:space="preserve"> ∙</w:t>
      </w:r>
      <w:r w:rsidR="006E62B7" w:rsidRPr="000F1959">
        <w:rPr>
          <w:sz w:val="28"/>
          <w:szCs w:val="28"/>
          <w:lang w:val="en-US"/>
        </w:rPr>
        <w:t>√</w:t>
      </w:r>
      <w:r w:rsidRPr="000F1959">
        <w:rPr>
          <w:sz w:val="28"/>
          <w:szCs w:val="28"/>
          <w:lang w:val="en-US"/>
        </w:rPr>
        <w:t>36,7</w:t>
      </w:r>
      <w:r w:rsidR="00561ABB" w:rsidRPr="000F1959">
        <w:rPr>
          <w:sz w:val="28"/>
          <w:szCs w:val="28"/>
          <w:lang w:val="en-US"/>
        </w:rPr>
        <w:t>=1,7</w:t>
      </w:r>
      <w:r w:rsidR="00F45B1E" w:rsidRPr="000F1959">
        <w:rPr>
          <w:sz w:val="28"/>
          <w:szCs w:val="28"/>
          <w:lang w:val="en-US"/>
        </w:rPr>
        <w:t xml:space="preserve"> </w:t>
      </w:r>
      <w:r w:rsidR="006E62B7" w:rsidRPr="000F1959">
        <w:rPr>
          <w:sz w:val="28"/>
          <w:szCs w:val="28"/>
        </w:rPr>
        <w:t>м</w:t>
      </w:r>
    </w:p>
    <w:p w:rsidR="006E62B7" w:rsidRPr="000F1959" w:rsidRDefault="00116F03" w:rsidP="000F1959">
      <w:pPr>
        <w:widowControl w:val="0"/>
        <w:tabs>
          <w:tab w:val="left" w:pos="285"/>
        </w:tabs>
        <w:spacing w:line="360" w:lineRule="auto"/>
        <w:ind w:firstLine="709"/>
        <w:jc w:val="both"/>
        <w:rPr>
          <w:sz w:val="28"/>
          <w:szCs w:val="28"/>
          <w:vertAlign w:val="subscript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80.95pt;margin-top:305.1pt;width:0;height:9.7pt;z-index:251657728;mso-position-horizontal-relative:margin;mso-position-vertical-relative:margin" o:connectortype="straight" stroked="f">
            <v:shadow on="t" offset="1pt,0" offset2="-2pt,-4pt"/>
            <w10:wrap anchorx="margin" anchory="margin"/>
          </v:shape>
        </w:pict>
      </w:r>
      <w:r w:rsidR="006E62B7" w:rsidRPr="000F1959">
        <w:rPr>
          <w:sz w:val="28"/>
          <w:szCs w:val="28"/>
        </w:rPr>
        <w:t>2</w:t>
      </w:r>
      <w:r w:rsidR="00CA326F" w:rsidRPr="000F1959">
        <w:rPr>
          <w:sz w:val="28"/>
          <w:szCs w:val="28"/>
        </w:rPr>
        <w:t>.</w:t>
      </w:r>
      <w:r w:rsidR="004056DE" w:rsidRPr="000F1959">
        <w:rPr>
          <w:sz w:val="28"/>
          <w:szCs w:val="28"/>
        </w:rPr>
        <w:t xml:space="preserve"> Определяю</w:t>
      </w:r>
      <w:r w:rsidR="006E62B7" w:rsidRPr="000F1959">
        <w:rPr>
          <w:sz w:val="28"/>
          <w:szCs w:val="28"/>
        </w:rPr>
        <w:t xml:space="preserve"> расчетную</w:t>
      </w:r>
      <w:r w:rsidR="0007052C" w:rsidRPr="000F1959">
        <w:rPr>
          <w:sz w:val="28"/>
          <w:szCs w:val="28"/>
        </w:rPr>
        <w:t xml:space="preserve"> глубину</w:t>
      </w:r>
      <w:r w:rsidR="006E62B7" w:rsidRPr="000F1959">
        <w:rPr>
          <w:sz w:val="28"/>
          <w:szCs w:val="28"/>
        </w:rPr>
        <w:t xml:space="preserve"> промерзания грунтов </w:t>
      </w:r>
      <w:r w:rsidR="004E4D25" w:rsidRPr="000F1959">
        <w:rPr>
          <w:sz w:val="28"/>
          <w:szCs w:val="28"/>
          <w:lang w:val="en-US"/>
        </w:rPr>
        <w:t>d</w:t>
      </w:r>
      <w:r w:rsidR="004E4D25" w:rsidRPr="000F1959">
        <w:rPr>
          <w:sz w:val="28"/>
          <w:szCs w:val="28"/>
        </w:rPr>
        <w:t xml:space="preserve"> </w:t>
      </w:r>
      <w:r w:rsidR="004E4D25" w:rsidRPr="000F1959">
        <w:rPr>
          <w:sz w:val="28"/>
          <w:szCs w:val="28"/>
          <w:vertAlign w:val="subscript"/>
          <w:lang w:val="en-US"/>
        </w:rPr>
        <w:t>f</w:t>
      </w:r>
    </w:p>
    <w:p w:rsidR="00991960" w:rsidRPr="000F1959" w:rsidRDefault="006E62B7" w:rsidP="000F1959">
      <w:pPr>
        <w:widowControl w:val="0"/>
        <w:tabs>
          <w:tab w:val="left" w:pos="126"/>
        </w:tabs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0F1959">
        <w:rPr>
          <w:sz w:val="28"/>
          <w:szCs w:val="28"/>
        </w:rPr>
        <w:tab/>
      </w:r>
      <w:r w:rsidR="004E4D25" w:rsidRPr="000F1959">
        <w:rPr>
          <w:sz w:val="28"/>
          <w:szCs w:val="28"/>
          <w:lang w:val="en-US"/>
        </w:rPr>
        <w:t>d</w:t>
      </w:r>
      <w:r w:rsidR="004E4D25" w:rsidRPr="000F1959">
        <w:rPr>
          <w:sz w:val="28"/>
          <w:szCs w:val="28"/>
        </w:rPr>
        <w:t xml:space="preserve"> </w:t>
      </w:r>
      <w:r w:rsidR="004E4D25" w:rsidRPr="000F1959">
        <w:rPr>
          <w:sz w:val="28"/>
          <w:szCs w:val="28"/>
          <w:vertAlign w:val="subscript"/>
          <w:lang w:val="en-US"/>
        </w:rPr>
        <w:t>f</w:t>
      </w:r>
      <w:r w:rsidR="001A0CC2" w:rsidRPr="000F1959">
        <w:rPr>
          <w:sz w:val="28"/>
          <w:szCs w:val="28"/>
          <w:vertAlign w:val="subscript"/>
        </w:rPr>
        <w:t xml:space="preserve"> </w:t>
      </w:r>
      <w:r w:rsidRPr="000F1959">
        <w:rPr>
          <w:sz w:val="28"/>
          <w:szCs w:val="28"/>
        </w:rPr>
        <w:t>=</w:t>
      </w:r>
      <w:r w:rsidR="004E4D25" w:rsidRPr="000F1959">
        <w:rPr>
          <w:sz w:val="28"/>
          <w:szCs w:val="28"/>
          <w:lang w:val="en-US"/>
        </w:rPr>
        <w:t>k</w:t>
      </w:r>
      <w:r w:rsidR="004E4D25" w:rsidRPr="000F1959">
        <w:rPr>
          <w:sz w:val="28"/>
          <w:szCs w:val="28"/>
        </w:rPr>
        <w:t xml:space="preserve"> </w:t>
      </w:r>
      <w:r w:rsidR="004E4D25" w:rsidRPr="000F1959">
        <w:rPr>
          <w:sz w:val="28"/>
          <w:szCs w:val="28"/>
          <w:vertAlign w:val="subscript"/>
          <w:lang w:val="en-US"/>
        </w:rPr>
        <w:t>n</w:t>
      </w:r>
      <w:r w:rsidR="00B05C7B" w:rsidRPr="000F1959">
        <w:rPr>
          <w:sz w:val="28"/>
          <w:szCs w:val="28"/>
        </w:rPr>
        <w:t>∙</w:t>
      </w:r>
      <w:r w:rsidRPr="000F1959">
        <w:rPr>
          <w:sz w:val="28"/>
          <w:szCs w:val="28"/>
          <w:lang w:val="en-US"/>
        </w:rPr>
        <w:t>d</w:t>
      </w:r>
      <w:r w:rsidR="004E4D25" w:rsidRPr="000F1959">
        <w:rPr>
          <w:sz w:val="28"/>
          <w:szCs w:val="28"/>
          <w:vertAlign w:val="subscript"/>
        </w:rPr>
        <w:t xml:space="preserve"> </w:t>
      </w:r>
      <w:r w:rsidR="004E4D25" w:rsidRPr="000F1959">
        <w:rPr>
          <w:sz w:val="28"/>
          <w:szCs w:val="28"/>
          <w:vertAlign w:val="subscript"/>
          <w:lang w:val="en-US"/>
        </w:rPr>
        <w:t>fn</w:t>
      </w:r>
    </w:p>
    <w:p w:rsidR="00991960" w:rsidRPr="000F1959" w:rsidRDefault="004E4D25" w:rsidP="000F1959">
      <w:pPr>
        <w:widowControl w:val="0"/>
        <w:tabs>
          <w:tab w:val="left" w:pos="285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k</w:t>
      </w:r>
      <w:r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  <w:vertAlign w:val="subscript"/>
          <w:lang w:val="en-US"/>
        </w:rPr>
        <w:t>n</w:t>
      </w:r>
      <w:r w:rsidR="00991960" w:rsidRPr="000F1959">
        <w:rPr>
          <w:sz w:val="28"/>
          <w:szCs w:val="28"/>
        </w:rPr>
        <w:t>-коэффициент влияния теплового режима здания = 0,6</w:t>
      </w:r>
    </w:p>
    <w:p w:rsidR="00DB7F04" w:rsidRPr="000F1959" w:rsidRDefault="004E4D25" w:rsidP="000F1959">
      <w:pPr>
        <w:widowControl w:val="0"/>
        <w:tabs>
          <w:tab w:val="left" w:pos="285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d</w:t>
      </w:r>
      <w:r w:rsidRPr="000F1959">
        <w:rPr>
          <w:sz w:val="28"/>
          <w:szCs w:val="28"/>
          <w:vertAlign w:val="subscript"/>
        </w:rPr>
        <w:t xml:space="preserve"> </w:t>
      </w:r>
      <w:r w:rsidRPr="000F1959">
        <w:rPr>
          <w:sz w:val="28"/>
          <w:szCs w:val="28"/>
          <w:vertAlign w:val="subscript"/>
          <w:lang w:val="en-US"/>
        </w:rPr>
        <w:t>f</w:t>
      </w:r>
      <w:r w:rsidR="001A0CC2" w:rsidRPr="000F1959">
        <w:rPr>
          <w:sz w:val="28"/>
          <w:szCs w:val="28"/>
          <w:vertAlign w:val="subscript"/>
        </w:rPr>
        <w:t xml:space="preserve"> </w:t>
      </w:r>
      <w:r w:rsidR="00B05C7B" w:rsidRPr="000F1959">
        <w:rPr>
          <w:sz w:val="28"/>
          <w:szCs w:val="28"/>
        </w:rPr>
        <w:t>=0,6∙</w:t>
      </w:r>
      <w:r w:rsidR="00561ABB" w:rsidRPr="000F1959">
        <w:rPr>
          <w:sz w:val="28"/>
          <w:szCs w:val="28"/>
        </w:rPr>
        <w:t>1,7=1,02</w:t>
      </w:r>
      <w:r w:rsidRPr="000F1959">
        <w:rPr>
          <w:sz w:val="28"/>
          <w:szCs w:val="28"/>
        </w:rPr>
        <w:t xml:space="preserve"> </w:t>
      </w:r>
      <w:r w:rsidR="0007052C" w:rsidRPr="000F1959">
        <w:rPr>
          <w:sz w:val="28"/>
          <w:szCs w:val="28"/>
        </w:rPr>
        <w:t>м</w:t>
      </w:r>
      <w:r w:rsidR="006E62B7" w:rsidRPr="000F1959">
        <w:rPr>
          <w:sz w:val="28"/>
          <w:szCs w:val="28"/>
        </w:rPr>
        <w:t xml:space="preserve"> </w:t>
      </w:r>
    </w:p>
    <w:p w:rsidR="00100EA0" w:rsidRPr="000F1959" w:rsidRDefault="006E62B7" w:rsidP="000F1959">
      <w:pPr>
        <w:widowControl w:val="0"/>
        <w:tabs>
          <w:tab w:val="left" w:pos="285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3</w:t>
      </w:r>
      <w:r w:rsidR="00CA326F" w:rsidRPr="000F1959">
        <w:rPr>
          <w:sz w:val="28"/>
          <w:szCs w:val="28"/>
        </w:rPr>
        <w:t>.</w:t>
      </w:r>
      <w:r w:rsidR="001A0CC2" w:rsidRPr="000F1959">
        <w:rPr>
          <w:sz w:val="28"/>
          <w:szCs w:val="28"/>
        </w:rPr>
        <w:t xml:space="preserve"> Уровень грунтовых вод </w:t>
      </w:r>
      <w:r w:rsidR="001A0CC2" w:rsidRPr="000F1959">
        <w:rPr>
          <w:sz w:val="28"/>
          <w:szCs w:val="28"/>
          <w:lang w:val="en-US"/>
        </w:rPr>
        <w:t>d</w:t>
      </w:r>
      <w:r w:rsidR="001A0CC2" w:rsidRPr="000F1959">
        <w:rPr>
          <w:sz w:val="28"/>
          <w:szCs w:val="28"/>
        </w:rPr>
        <w:t xml:space="preserve"> </w:t>
      </w:r>
      <w:r w:rsidR="001A0CC2" w:rsidRPr="000F1959">
        <w:rPr>
          <w:sz w:val="28"/>
          <w:szCs w:val="28"/>
          <w:vertAlign w:val="subscript"/>
          <w:lang w:val="en-US"/>
        </w:rPr>
        <w:t>w</w:t>
      </w:r>
      <w:r w:rsidR="00CC664F" w:rsidRPr="000F1959">
        <w:rPr>
          <w:sz w:val="28"/>
          <w:szCs w:val="28"/>
        </w:rPr>
        <w:t>=5</w:t>
      </w:r>
      <w:r w:rsidR="001A0CC2" w:rsidRPr="000F1959">
        <w:rPr>
          <w:sz w:val="28"/>
          <w:szCs w:val="28"/>
        </w:rPr>
        <w:t xml:space="preserve"> м</w:t>
      </w:r>
      <w:r w:rsidR="000F1959">
        <w:rPr>
          <w:sz w:val="28"/>
          <w:szCs w:val="28"/>
        </w:rPr>
        <w:t xml:space="preserve"> </w:t>
      </w:r>
      <w:r w:rsidR="00DB7F04" w:rsidRPr="000F1959">
        <w:rPr>
          <w:sz w:val="28"/>
          <w:szCs w:val="28"/>
        </w:rPr>
        <w:t>Рисунок 2.2</w:t>
      </w:r>
      <w:r w:rsidR="000F1959">
        <w:rPr>
          <w:sz w:val="28"/>
          <w:szCs w:val="28"/>
        </w:rPr>
        <w:t xml:space="preserve">  </w:t>
      </w:r>
    </w:p>
    <w:p w:rsidR="001A0CC2" w:rsidRPr="000F1959" w:rsidRDefault="001A0CC2" w:rsidP="000F1959">
      <w:pPr>
        <w:widowControl w:val="0"/>
        <w:tabs>
          <w:tab w:val="left" w:pos="285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Согласно таблице 2 глубина заложения не менее </w:t>
      </w:r>
      <w:r w:rsidRPr="000F1959">
        <w:rPr>
          <w:sz w:val="28"/>
          <w:szCs w:val="28"/>
          <w:lang w:val="en-US"/>
        </w:rPr>
        <w:t>d</w:t>
      </w:r>
      <w:r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  <w:vertAlign w:val="subscript"/>
          <w:lang w:val="en-US"/>
        </w:rPr>
        <w:t>f</w:t>
      </w:r>
      <w:r w:rsidRPr="000F1959">
        <w:rPr>
          <w:sz w:val="28"/>
          <w:szCs w:val="28"/>
          <w:vertAlign w:val="subscript"/>
        </w:rPr>
        <w:t xml:space="preserve"> </w:t>
      </w:r>
      <w:r w:rsidRPr="000F1959">
        <w:rPr>
          <w:sz w:val="28"/>
          <w:szCs w:val="28"/>
        </w:rPr>
        <w:t>от поверхности земли. Принимаю глубину заложения 1 м.</w:t>
      </w:r>
    </w:p>
    <w:p w:rsidR="00D0596D" w:rsidRPr="000F1959" w:rsidRDefault="00D0596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F1959" w:rsidRPr="000F1959" w:rsidRDefault="00DB7F04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0F1959">
        <w:rPr>
          <w:b/>
          <w:sz w:val="28"/>
          <w:szCs w:val="32"/>
        </w:rPr>
        <w:t>2</w:t>
      </w:r>
      <w:r w:rsidR="00B05C7B" w:rsidRPr="000F1959">
        <w:rPr>
          <w:b/>
          <w:sz w:val="28"/>
          <w:szCs w:val="32"/>
        </w:rPr>
        <w:t>.2 Расчет и подбор окон</w:t>
      </w:r>
    </w:p>
    <w:p w:rsidR="00EA2F6B" w:rsidRDefault="00EA2F6B" w:rsidP="000F1959">
      <w:pPr>
        <w:widowControl w:val="0"/>
        <w:tabs>
          <w:tab w:val="left" w:pos="627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D7F15" w:rsidRPr="000F1959" w:rsidRDefault="00DD7F15" w:rsidP="000F1959">
      <w:pPr>
        <w:widowControl w:val="0"/>
        <w:tabs>
          <w:tab w:val="left" w:pos="627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Исходные </w:t>
      </w:r>
      <w:r w:rsidR="005D78B7" w:rsidRPr="000F1959">
        <w:rPr>
          <w:sz w:val="28"/>
          <w:szCs w:val="28"/>
        </w:rPr>
        <w:t>данные:</w:t>
      </w:r>
      <w:r w:rsidR="000F1959">
        <w:rPr>
          <w:sz w:val="28"/>
          <w:szCs w:val="28"/>
        </w:rPr>
        <w:t xml:space="preserve">  </w:t>
      </w:r>
    </w:p>
    <w:p w:rsidR="00CC664F" w:rsidRPr="000F1959" w:rsidRDefault="00CC664F" w:rsidP="000F1959">
      <w:pPr>
        <w:widowControl w:val="0"/>
        <w:tabs>
          <w:tab w:val="left" w:pos="627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 </w:t>
      </w:r>
      <w:r w:rsidRPr="000F1959">
        <w:rPr>
          <w:sz w:val="28"/>
          <w:szCs w:val="28"/>
          <w:vertAlign w:val="subscript"/>
        </w:rPr>
        <w:t>эт</w:t>
      </w:r>
      <w:r w:rsidRPr="000F1959">
        <w:rPr>
          <w:sz w:val="28"/>
          <w:szCs w:val="28"/>
        </w:rPr>
        <w:t xml:space="preserve">=2,8 м 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S</w:t>
      </w:r>
      <w:r w:rsidR="00593198" w:rsidRPr="000F1959">
        <w:rPr>
          <w:sz w:val="28"/>
          <w:szCs w:val="28"/>
        </w:rPr>
        <w:t>=20,12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1)Определяем требуемую площадь окна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  <w:lang w:val="en-US"/>
        </w:rPr>
        <w:t>o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≥1/8*</w:t>
      </w:r>
      <w:r w:rsidRPr="000F1959">
        <w:rPr>
          <w:sz w:val="28"/>
          <w:szCs w:val="28"/>
          <w:lang w:val="en-US"/>
        </w:rPr>
        <w:t>S</w:t>
      </w:r>
      <w:r w:rsidR="00593198" w:rsidRPr="000F1959">
        <w:rPr>
          <w:sz w:val="28"/>
          <w:szCs w:val="28"/>
        </w:rPr>
        <w:t>=1/8*20,12=2,51</w:t>
      </w:r>
      <w:r w:rsidRPr="000F1959">
        <w:rPr>
          <w:sz w:val="28"/>
          <w:szCs w:val="28"/>
        </w:rPr>
        <w:t xml:space="preserve"> м </w:t>
      </w:r>
      <w:r w:rsidRPr="000F1959">
        <w:rPr>
          <w:sz w:val="28"/>
          <w:szCs w:val="28"/>
          <w:vertAlign w:val="superscript"/>
        </w:rPr>
        <w:t>2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2) Определяю требуемую высоту окна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  <w:lang w:val="en-US"/>
        </w:rPr>
        <w:t>o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≤Н</w:t>
      </w:r>
      <w:r w:rsidRPr="000F1959">
        <w:rPr>
          <w:sz w:val="28"/>
          <w:szCs w:val="28"/>
          <w:vertAlign w:val="subscript"/>
        </w:rPr>
        <w:t>эт</w:t>
      </w:r>
      <w:r w:rsidRPr="000F1959">
        <w:rPr>
          <w:sz w:val="28"/>
          <w:szCs w:val="28"/>
        </w:rPr>
        <w:t>-(</w:t>
      </w: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  <w:vertAlign w:val="subscript"/>
        </w:rPr>
        <w:t>1</w:t>
      </w:r>
      <w:r w:rsidRPr="000F1959">
        <w:rPr>
          <w:sz w:val="28"/>
          <w:szCs w:val="28"/>
        </w:rPr>
        <w:t>+</w:t>
      </w: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</w:rPr>
        <w:t>2</w:t>
      </w:r>
      <w:r w:rsidRPr="000F1959">
        <w:rPr>
          <w:sz w:val="28"/>
          <w:szCs w:val="28"/>
        </w:rPr>
        <w:t>+</w:t>
      </w: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</w:rPr>
        <w:t>3</w:t>
      </w:r>
      <w:r w:rsidRPr="000F1959">
        <w:rPr>
          <w:sz w:val="28"/>
          <w:szCs w:val="28"/>
        </w:rPr>
        <w:t>) =</w:t>
      </w:r>
      <w:r w:rsidR="00593198" w:rsidRPr="000F1959">
        <w:rPr>
          <w:sz w:val="28"/>
          <w:szCs w:val="28"/>
        </w:rPr>
        <w:t>2,8</w:t>
      </w:r>
      <w:r w:rsidRPr="000F1959">
        <w:rPr>
          <w:sz w:val="28"/>
          <w:szCs w:val="28"/>
        </w:rPr>
        <w:t>-(0,3+0,3+0,7) = 1,5 м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где Н</w:t>
      </w:r>
      <w:r w:rsidRPr="000F1959">
        <w:rPr>
          <w:sz w:val="28"/>
          <w:szCs w:val="28"/>
          <w:vertAlign w:val="subscript"/>
        </w:rPr>
        <w:t>эт</w:t>
      </w:r>
      <w:r w:rsidRPr="000F1959">
        <w:rPr>
          <w:sz w:val="28"/>
          <w:szCs w:val="28"/>
        </w:rPr>
        <w:t xml:space="preserve"> – высота этажа</w:t>
      </w:r>
      <w:r w:rsidR="00CE1FDE" w:rsidRPr="000F1959">
        <w:rPr>
          <w:sz w:val="28"/>
          <w:szCs w:val="28"/>
        </w:rPr>
        <w:tab/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  <w:vertAlign w:val="subscript"/>
        </w:rPr>
        <w:t>1</w:t>
      </w:r>
      <w:r w:rsidRPr="000F1959">
        <w:rPr>
          <w:sz w:val="28"/>
          <w:szCs w:val="28"/>
        </w:rPr>
        <w:t xml:space="preserve">- высота от уровня пола до низа светового проема </w:t>
      </w: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</w:rPr>
        <w:t>1</w:t>
      </w:r>
      <w:r w:rsidRPr="000F1959">
        <w:rPr>
          <w:sz w:val="28"/>
          <w:szCs w:val="28"/>
        </w:rPr>
        <w:t xml:space="preserve">=0,7 - </w:t>
      </w:r>
      <w:smartTag w:uri="urn:schemas-microsoft-com:office:smarttags" w:element="metricconverter">
        <w:smartTagPr>
          <w:attr w:name="ProductID" w:val="0,85 м"/>
        </w:smartTagPr>
        <w:r w:rsidRPr="000F1959">
          <w:rPr>
            <w:sz w:val="28"/>
            <w:szCs w:val="28"/>
          </w:rPr>
          <w:t>0,85 м</w:t>
        </w:r>
      </w:smartTag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</w:rPr>
        <w:t>2</w:t>
      </w:r>
      <w:r w:rsidRPr="000F1959">
        <w:rPr>
          <w:sz w:val="28"/>
          <w:szCs w:val="28"/>
        </w:rPr>
        <w:t xml:space="preserve"> - высота от уровня верха светового проема до потолка </w:t>
      </w: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</w:rPr>
        <w:t>2</w:t>
      </w:r>
      <w:r w:rsidRPr="000F1959">
        <w:rPr>
          <w:sz w:val="28"/>
          <w:szCs w:val="28"/>
        </w:rPr>
        <w:t>=0,3 м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</w:rPr>
        <w:t>3</w:t>
      </w:r>
      <w:r w:rsidRPr="000F1959">
        <w:rPr>
          <w:sz w:val="28"/>
          <w:szCs w:val="28"/>
        </w:rPr>
        <w:t xml:space="preserve"> - толщина перекрытия в зависимости от его конструкции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Принимаю </w:t>
      </w: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</w:rPr>
        <w:t>ок</w:t>
      </w:r>
      <w:r w:rsidRPr="000F1959">
        <w:rPr>
          <w:sz w:val="28"/>
          <w:szCs w:val="28"/>
        </w:rPr>
        <w:t>=1460 мм.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3) Определяю требуемую ширину окна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b</w:t>
      </w:r>
      <w:r w:rsidRPr="000F1959">
        <w:rPr>
          <w:sz w:val="28"/>
          <w:szCs w:val="28"/>
          <w:vertAlign w:val="subscript"/>
        </w:rPr>
        <w:t>о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 xml:space="preserve">= </w:t>
      </w:r>
      <w:r w:rsidRPr="000F1959">
        <w:rPr>
          <w:sz w:val="28"/>
          <w:szCs w:val="28"/>
          <w:lang w:val="en-US"/>
        </w:rPr>
        <w:t>S</w:t>
      </w:r>
      <w:r w:rsidRPr="000F1959">
        <w:rPr>
          <w:sz w:val="28"/>
          <w:szCs w:val="28"/>
          <w:vertAlign w:val="subscript"/>
          <w:lang w:val="en-US"/>
        </w:rPr>
        <w:t>o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/</w:t>
      </w:r>
      <w:r w:rsidRPr="000F1959">
        <w:rPr>
          <w:sz w:val="28"/>
          <w:szCs w:val="28"/>
          <w:lang w:val="en-US"/>
        </w:rPr>
        <w:t>h</w:t>
      </w:r>
      <w:r w:rsidRPr="000F1959">
        <w:rPr>
          <w:sz w:val="28"/>
          <w:szCs w:val="28"/>
          <w:vertAlign w:val="subscript"/>
        </w:rPr>
        <w:t>о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=2</w:t>
      </w:r>
      <w:r w:rsidR="00593198" w:rsidRPr="000F1959">
        <w:rPr>
          <w:sz w:val="28"/>
          <w:szCs w:val="28"/>
        </w:rPr>
        <w:t>,51/1,46=1,72</w:t>
      </w:r>
      <w:r w:rsidRPr="000F1959">
        <w:rPr>
          <w:sz w:val="28"/>
          <w:szCs w:val="28"/>
        </w:rPr>
        <w:t xml:space="preserve"> м.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По ГОСТ 30674-99 «Блоки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оконные из ПВХ профилей» принимаю 2 окна: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ОП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1460-1770 (4М1-16А</w:t>
      </w:r>
      <w:r w:rsidRPr="000F1959">
        <w:rPr>
          <w:sz w:val="28"/>
          <w:szCs w:val="28"/>
          <w:lang w:val="en-US"/>
        </w:rPr>
        <w:t>r</w:t>
      </w:r>
      <w:r w:rsidRPr="000F1959">
        <w:rPr>
          <w:sz w:val="28"/>
          <w:szCs w:val="28"/>
        </w:rPr>
        <w:t>-К4)</w:t>
      </w:r>
      <w:r w:rsidR="000F1959">
        <w:rPr>
          <w:sz w:val="28"/>
          <w:szCs w:val="28"/>
        </w:rPr>
        <w:t xml:space="preserve"> 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Остальные окна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принимаю конструктивно ОП 1460-1470 (4М1-16А</w:t>
      </w:r>
      <w:r w:rsidRPr="000F1959">
        <w:rPr>
          <w:sz w:val="28"/>
          <w:szCs w:val="28"/>
          <w:lang w:val="en-US"/>
        </w:rPr>
        <w:t>r</w:t>
      </w:r>
      <w:r w:rsidRPr="000F1959">
        <w:rPr>
          <w:sz w:val="28"/>
          <w:szCs w:val="28"/>
        </w:rPr>
        <w:t>-К4).</w:t>
      </w:r>
    </w:p>
    <w:p w:rsidR="00DD7F15" w:rsidRPr="000F1959" w:rsidRDefault="00DD7F15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B724A" w:rsidRPr="000F1959" w:rsidRDefault="00DB7F04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0F1959">
        <w:rPr>
          <w:b/>
          <w:sz w:val="28"/>
          <w:szCs w:val="32"/>
        </w:rPr>
        <w:t>2</w:t>
      </w:r>
      <w:r w:rsidR="00101FF7" w:rsidRPr="000F1959">
        <w:rPr>
          <w:b/>
          <w:sz w:val="28"/>
          <w:szCs w:val="32"/>
        </w:rPr>
        <w:t>.3 Расчет и подбор перемычек</w:t>
      </w:r>
      <w:r w:rsidR="00B7679A" w:rsidRPr="000F1959">
        <w:rPr>
          <w:b/>
          <w:sz w:val="28"/>
          <w:szCs w:val="32"/>
        </w:rPr>
        <w:t xml:space="preserve"> </w:t>
      </w:r>
    </w:p>
    <w:p w:rsidR="00EA2F6B" w:rsidRDefault="00EA2F6B" w:rsidP="000F1959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E62B7" w:rsidRPr="000F1959" w:rsidRDefault="009D032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Необходимая длина перемычки определяется в зависимости от ширины пер</w:t>
      </w:r>
      <w:r w:rsidR="00F861A1" w:rsidRPr="000F1959">
        <w:rPr>
          <w:sz w:val="28"/>
          <w:szCs w:val="28"/>
        </w:rPr>
        <w:t>екрываемого проема и глубины опирания</w:t>
      </w:r>
      <w:r w:rsidRPr="000F1959">
        <w:rPr>
          <w:sz w:val="28"/>
          <w:szCs w:val="28"/>
        </w:rPr>
        <w:t xml:space="preserve"> перемычки на стены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</w:rPr>
        <w:t>оп. Величина опирания определяется:</w:t>
      </w:r>
    </w:p>
    <w:p w:rsidR="009D032D" w:rsidRPr="000F1959" w:rsidRDefault="009D032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для ненесущих перемычек –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</w:rPr>
        <w:t xml:space="preserve">оп должна быть не менее </w:t>
      </w:r>
      <w:smartTag w:uri="urn:schemas-microsoft-com:office:smarttags" w:element="metricconverter">
        <w:smartTagPr>
          <w:attr w:name="ProductID" w:val="100 мм"/>
        </w:smartTagPr>
        <w:r w:rsidRPr="000F1959">
          <w:rPr>
            <w:sz w:val="28"/>
            <w:szCs w:val="28"/>
          </w:rPr>
          <w:t>100 мм</w:t>
        </w:r>
      </w:smartTag>
      <w:r w:rsidRPr="000F1959">
        <w:rPr>
          <w:sz w:val="28"/>
          <w:szCs w:val="28"/>
        </w:rPr>
        <w:t>.</w:t>
      </w:r>
    </w:p>
    <w:p w:rsidR="000F1959" w:rsidRDefault="005D78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для несущих перемычек</w:t>
      </w:r>
      <w:r w:rsidR="00F0469D" w:rsidRPr="000F1959">
        <w:rPr>
          <w:sz w:val="28"/>
          <w:szCs w:val="28"/>
        </w:rPr>
        <w:t xml:space="preserve">: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</w:rPr>
        <w:t xml:space="preserve">оп должна быть не менее </w:t>
      </w:r>
      <w:smartTag w:uri="urn:schemas-microsoft-com:office:smarttags" w:element="metricconverter">
        <w:smartTagPr>
          <w:attr w:name="ProductID" w:val="170 мм"/>
        </w:smartTagPr>
        <w:r w:rsidRPr="000F1959">
          <w:rPr>
            <w:sz w:val="28"/>
            <w:szCs w:val="28"/>
          </w:rPr>
          <w:t>170 мм</w:t>
        </w:r>
      </w:smartTag>
      <w:r w:rsidRPr="000F1959">
        <w:rPr>
          <w:sz w:val="28"/>
          <w:szCs w:val="28"/>
        </w:rPr>
        <w:t xml:space="preserve"> при Шпр &lt;1,5 м</w:t>
      </w:r>
    </w:p>
    <w:p w:rsidR="006F0988" w:rsidRPr="000F1959" w:rsidRDefault="005D78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  <w:lang w:val="en-US"/>
        </w:rPr>
        <w:t>L</w:t>
      </w:r>
      <w:r w:rsidR="00E516E0" w:rsidRPr="000F1959">
        <w:rPr>
          <w:sz w:val="28"/>
          <w:szCs w:val="28"/>
        </w:rPr>
        <w:t xml:space="preserve">оп должна быть не менее </w:t>
      </w:r>
      <w:smartTag w:uri="urn:schemas-microsoft-com:office:smarttags" w:element="metricconverter">
        <w:smartTagPr>
          <w:attr w:name="ProductID" w:val="1250 мм"/>
        </w:smartTagPr>
        <w:r w:rsidR="00E516E0" w:rsidRPr="000F1959">
          <w:rPr>
            <w:sz w:val="28"/>
            <w:szCs w:val="28"/>
          </w:rPr>
          <w:t>230</w:t>
        </w:r>
        <w:r w:rsidRPr="000F1959">
          <w:rPr>
            <w:sz w:val="28"/>
            <w:szCs w:val="28"/>
          </w:rPr>
          <w:t xml:space="preserve"> мм</w:t>
        </w:r>
      </w:smartTag>
      <w:r w:rsidRPr="000F1959">
        <w:rPr>
          <w:sz w:val="28"/>
          <w:szCs w:val="28"/>
        </w:rPr>
        <w:t xml:space="preserve"> при Шпр ≥ 1,5 м</w:t>
      </w:r>
    </w:p>
    <w:p w:rsidR="006F0988" w:rsidRPr="00EA2F6B" w:rsidRDefault="006F0988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61AA3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188.25pt;height:155.25pt">
            <v:imagedata r:id="rId11" o:title=""/>
          </v:shape>
        </w:pict>
      </w:r>
      <w:r w:rsidR="000F1959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9" type="#_x0000_t75" style="width:128.25pt;height:117.75pt">
            <v:imagedata r:id="rId12" o:title=""/>
          </v:shape>
        </w:pict>
      </w:r>
    </w:p>
    <w:p w:rsidR="00CE1FDE" w:rsidRPr="000F1959" w:rsidRDefault="00CE1FD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Рисунок </w:t>
      </w:r>
      <w:r w:rsidR="000F1959">
        <w:rPr>
          <w:sz w:val="28"/>
          <w:szCs w:val="28"/>
        </w:rPr>
        <w:t>3</w:t>
      </w:r>
    </w:p>
    <w:p w:rsidR="000F1959" w:rsidRPr="00EA2F6B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ДН 21-10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=1010+2*170=1350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155.12.22-38Т (1П 15-38)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=1010+2*100=1210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129.12.6-1Т (1П 12-1)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ДО 21-13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=1310+2*170 = 1650 мм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195.12.22-38</w:t>
      </w:r>
      <w:r w:rsidRPr="000F1959">
        <w:rPr>
          <w:sz w:val="28"/>
          <w:szCs w:val="28"/>
          <w:lang w:val="en-US"/>
        </w:rPr>
        <w:t>T</w:t>
      </w:r>
      <w:r w:rsidRPr="000F1959">
        <w:rPr>
          <w:sz w:val="28"/>
          <w:szCs w:val="28"/>
        </w:rPr>
        <w:t xml:space="preserve"> 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=1310+2*100=1510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155.12.14-2Т (1П 15-2)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ДГ 21-9; ДО 21-9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=910+2*170=1250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155.12.22-38Т (1П 15-38)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=910+2*100=1110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129.12.6-1Т (1П 12-1)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ДГ 21-7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=710+2*170=1050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155.12.22-38Т (1П 15-38)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=710+2*100=910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129.12.6-1Т (1П 12-1)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ОП 1460-1470 (4М1-16А</w:t>
      </w:r>
      <w:r w:rsidRPr="000F1959">
        <w:rPr>
          <w:sz w:val="28"/>
          <w:szCs w:val="28"/>
          <w:lang w:val="en-US"/>
        </w:rPr>
        <w:t>r</w:t>
      </w:r>
      <w:r w:rsidRPr="000F1959">
        <w:rPr>
          <w:sz w:val="28"/>
          <w:szCs w:val="28"/>
        </w:rPr>
        <w:t>-К4) и БП 22-7,5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=(1510+760)+2*230=2730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298.25.22-28Т (1П 29-28)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=1520+760+2*100=2470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285.12.14-4Т (1П 28-4)</w:t>
      </w:r>
    </w:p>
    <w:p w:rsidR="00CC664F" w:rsidRPr="000F1959" w:rsidRDefault="001A48E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ОД ОСП 15-12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=1810+2*230=2270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246.25.22-38Т (1П 24-38)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=1810+2*100=2010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220.12.14-3Т-Б (1П 22-3Б)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ОП 1460-1470 (4М1-16А</w:t>
      </w:r>
      <w:r w:rsidRPr="000F1959">
        <w:rPr>
          <w:sz w:val="28"/>
          <w:szCs w:val="28"/>
          <w:lang w:val="en-US"/>
        </w:rPr>
        <w:t>r</w:t>
      </w:r>
      <w:r w:rsidRPr="000F1959">
        <w:rPr>
          <w:sz w:val="28"/>
          <w:szCs w:val="28"/>
        </w:rPr>
        <w:t>-К4)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=1510+2*170=1850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195.12.22-38Т (1П 24-38)</w:t>
      </w:r>
    </w:p>
    <w:p w:rsidR="00CC664F" w:rsidRPr="000F1959" w:rsidRDefault="00CC664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=1510+2*100=1710 мм.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1ПР 180.12.14-3Т (1П 22-3)</w:t>
      </w:r>
    </w:p>
    <w:p w:rsidR="00E213AC" w:rsidRPr="000F1959" w:rsidRDefault="001A48E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ДИ 21-13</w:t>
      </w:r>
    </w:p>
    <w:p w:rsidR="001A48E7" w:rsidRPr="000F1959" w:rsidRDefault="001A48E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Несущая </w:t>
      </w:r>
      <w:r w:rsidRPr="000F1959">
        <w:rPr>
          <w:sz w:val="28"/>
          <w:szCs w:val="28"/>
          <w:lang w:val="en-US"/>
        </w:rPr>
        <w:t>l</w:t>
      </w:r>
      <w:r w:rsidRPr="000F1959">
        <w:rPr>
          <w:sz w:val="28"/>
          <w:szCs w:val="28"/>
          <w:vertAlign w:val="subscript"/>
        </w:rPr>
        <w:t>п</w:t>
      </w:r>
      <w:r w:rsidRPr="000F1959">
        <w:rPr>
          <w:sz w:val="28"/>
          <w:szCs w:val="28"/>
          <w:vertAlign w:val="superscript"/>
        </w:rPr>
        <w:t>тр</w:t>
      </w:r>
      <w:r w:rsidRPr="000F1959">
        <w:rPr>
          <w:sz w:val="28"/>
          <w:szCs w:val="28"/>
        </w:rPr>
        <w:t>=1310+2170=1650</w:t>
      </w:r>
      <w:r w:rsidRPr="000F1959">
        <w:rPr>
          <w:sz w:val="28"/>
          <w:szCs w:val="28"/>
        </w:rPr>
        <w:tab/>
      </w:r>
      <w:r w:rsidR="000F1959">
        <w:rPr>
          <w:sz w:val="28"/>
          <w:szCs w:val="28"/>
          <w:lang w:val="en-US"/>
        </w:rPr>
        <w:t xml:space="preserve"> </w:t>
      </w:r>
      <w:r w:rsidRPr="000F1959">
        <w:rPr>
          <w:sz w:val="28"/>
          <w:szCs w:val="28"/>
        </w:rPr>
        <w:t>1ПР 195</w:t>
      </w:r>
      <w:r w:rsidR="00EE16F3" w:rsidRPr="000F1959">
        <w:rPr>
          <w:sz w:val="28"/>
          <w:szCs w:val="28"/>
        </w:rPr>
        <w:t>.12.22</w:t>
      </w:r>
    </w:p>
    <w:p w:rsidR="000E351D" w:rsidRPr="000F1959" w:rsidRDefault="000E351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351D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30" type="#_x0000_t75" style="width:145.5pt;height:3in;mso-position-horizontal-relative:margin;mso-position-vertical-relative:margin" o:allowoverlap="f">
            <v:imagedata r:id="rId13" o:title=""/>
          </v:shape>
        </w:pict>
      </w:r>
    </w:p>
    <w:p w:rsidR="000F1959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Рисунок 4</w:t>
      </w:r>
    </w:p>
    <w:p w:rsidR="000F1959" w:rsidRPr="000F1959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D3477A" w:rsidRPr="000F1959" w:rsidRDefault="00DB7F04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0F1959">
        <w:rPr>
          <w:b/>
          <w:sz w:val="28"/>
          <w:szCs w:val="32"/>
        </w:rPr>
        <w:t>2</w:t>
      </w:r>
      <w:r w:rsidR="00101FF7" w:rsidRPr="000F1959">
        <w:rPr>
          <w:b/>
          <w:sz w:val="28"/>
          <w:szCs w:val="32"/>
        </w:rPr>
        <w:t>.4 Расчет лестницы</w:t>
      </w:r>
    </w:p>
    <w:p w:rsidR="00EA2F6B" w:rsidRDefault="00EA2F6B" w:rsidP="000F1959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Исходные данные:</w:t>
      </w:r>
      <w:r w:rsidR="000F1959">
        <w:rPr>
          <w:sz w:val="28"/>
          <w:szCs w:val="28"/>
        </w:rPr>
        <w:t xml:space="preserve">  </w:t>
      </w:r>
    </w:p>
    <w:p w:rsidR="00CA35F4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Высота </w:t>
      </w:r>
      <w:r w:rsidR="00240E96" w:rsidRPr="000F1959">
        <w:rPr>
          <w:sz w:val="28"/>
          <w:szCs w:val="28"/>
        </w:rPr>
        <w:t xml:space="preserve">этажа </w:t>
      </w:r>
      <w:r w:rsidRPr="000F1959">
        <w:rPr>
          <w:sz w:val="28"/>
          <w:szCs w:val="28"/>
        </w:rPr>
        <w:t>Н</w:t>
      </w:r>
      <w:r w:rsidR="00803283" w:rsidRPr="000F1959">
        <w:rPr>
          <w:sz w:val="28"/>
          <w:szCs w:val="28"/>
          <w:vertAlign w:val="subscript"/>
        </w:rPr>
        <w:t>эт</w:t>
      </w:r>
      <w:r w:rsidR="00CC664F" w:rsidRPr="000F1959">
        <w:rPr>
          <w:sz w:val="28"/>
          <w:szCs w:val="28"/>
        </w:rPr>
        <w:t>=2,8</w:t>
      </w:r>
      <w:r w:rsidR="00803283" w:rsidRPr="000F1959">
        <w:rPr>
          <w:sz w:val="28"/>
          <w:szCs w:val="28"/>
        </w:rPr>
        <w:t xml:space="preserve"> м.</w:t>
      </w: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Уклон лестницы </w:t>
      </w:r>
      <w:r w:rsidRPr="000F1959">
        <w:rPr>
          <w:sz w:val="28"/>
          <w:szCs w:val="28"/>
          <w:lang w:val="en-US"/>
        </w:rPr>
        <w:t>i</w:t>
      </w:r>
      <w:r w:rsidR="00803283" w:rsidRPr="000F1959">
        <w:rPr>
          <w:sz w:val="28"/>
          <w:szCs w:val="28"/>
        </w:rPr>
        <w:t>=</w:t>
      </w:r>
      <w:r w:rsidR="00561ABB" w:rsidRPr="000F1959">
        <w:rPr>
          <w:sz w:val="28"/>
          <w:szCs w:val="28"/>
        </w:rPr>
        <w:t>1:1,25</w:t>
      </w:r>
      <w:r w:rsidR="000F1959">
        <w:rPr>
          <w:sz w:val="28"/>
          <w:szCs w:val="28"/>
        </w:rPr>
        <w:t xml:space="preserve">  </w:t>
      </w:r>
    </w:p>
    <w:p w:rsidR="00803283" w:rsidRPr="000F1959" w:rsidRDefault="0080328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Высота подступенка, </w:t>
      </w:r>
      <w:r w:rsidRPr="000F1959">
        <w:rPr>
          <w:sz w:val="28"/>
          <w:szCs w:val="28"/>
          <w:lang w:val="en-US"/>
        </w:rPr>
        <w:t>a</w:t>
      </w:r>
      <w:r w:rsidR="00CC664F" w:rsidRPr="000F1959">
        <w:rPr>
          <w:sz w:val="28"/>
          <w:szCs w:val="28"/>
        </w:rPr>
        <w:t>=200</w:t>
      </w:r>
      <w:r w:rsidRPr="000F1959">
        <w:rPr>
          <w:sz w:val="28"/>
          <w:szCs w:val="28"/>
        </w:rPr>
        <w:t xml:space="preserve"> мм.</w:t>
      </w:r>
    </w:p>
    <w:p w:rsidR="00803283" w:rsidRPr="000F1959" w:rsidRDefault="0080328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Ширина проступи, </w:t>
      </w:r>
      <w:r w:rsidRPr="000F1959">
        <w:rPr>
          <w:sz w:val="28"/>
          <w:szCs w:val="28"/>
          <w:lang w:val="en-US"/>
        </w:rPr>
        <w:t>b</w:t>
      </w:r>
      <w:r w:rsidR="00CC664F" w:rsidRPr="000F1959">
        <w:rPr>
          <w:sz w:val="28"/>
          <w:szCs w:val="28"/>
        </w:rPr>
        <w:t>=250</w:t>
      </w:r>
      <w:r w:rsidRPr="000F1959">
        <w:rPr>
          <w:sz w:val="28"/>
          <w:szCs w:val="28"/>
        </w:rPr>
        <w:t xml:space="preserve"> </w:t>
      </w:r>
      <w:r w:rsidR="00D3477A" w:rsidRPr="000F1959">
        <w:rPr>
          <w:sz w:val="28"/>
          <w:szCs w:val="28"/>
        </w:rPr>
        <w:t>мм</w:t>
      </w:r>
      <w:r w:rsidRPr="000F1959">
        <w:rPr>
          <w:sz w:val="28"/>
          <w:szCs w:val="28"/>
        </w:rPr>
        <w:t>.</w:t>
      </w:r>
      <w:r w:rsidR="000F1959">
        <w:rPr>
          <w:sz w:val="28"/>
          <w:szCs w:val="28"/>
        </w:rPr>
        <w:t xml:space="preserve"> </w:t>
      </w:r>
    </w:p>
    <w:p w:rsidR="00803283" w:rsidRPr="000F1959" w:rsidRDefault="0080328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1</w:t>
      </w:r>
      <w:r w:rsidR="00593198" w:rsidRPr="000F1959">
        <w:rPr>
          <w:sz w:val="28"/>
          <w:szCs w:val="28"/>
        </w:rPr>
        <w:t>. Принимаем ширину лестничной клетки 1 м</w:t>
      </w:r>
    </w:p>
    <w:p w:rsidR="000E472A" w:rsidRPr="000F1959" w:rsidRDefault="000E472A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2. </w:t>
      </w:r>
      <w:r w:rsidR="00561ABB" w:rsidRPr="000F1959">
        <w:rPr>
          <w:sz w:val="28"/>
          <w:szCs w:val="28"/>
        </w:rPr>
        <w:t>Определяем количество подступенков</w:t>
      </w:r>
    </w:p>
    <w:p w:rsidR="00561ABB" w:rsidRPr="000F1959" w:rsidRDefault="00561ABB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Н</w:t>
      </w:r>
      <w:r w:rsidRPr="000F1959">
        <w:rPr>
          <w:sz w:val="28"/>
          <w:szCs w:val="28"/>
          <w:vertAlign w:val="subscript"/>
        </w:rPr>
        <w:t>эт</w:t>
      </w:r>
      <w:r w:rsidRPr="000F1959">
        <w:rPr>
          <w:sz w:val="28"/>
          <w:szCs w:val="28"/>
        </w:rPr>
        <w:t>/а=2800/200=14 шт.</w:t>
      </w:r>
    </w:p>
    <w:p w:rsidR="00561ABB" w:rsidRPr="000F1959" w:rsidRDefault="00561ABB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3. Определяем количество проступей</w:t>
      </w:r>
    </w:p>
    <w:p w:rsidR="00797277" w:rsidRPr="000F1959" w:rsidRDefault="00561ABB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14-1=13 шт.</w:t>
      </w:r>
    </w:p>
    <w:p w:rsidR="000F1959" w:rsidRPr="00EA2F6B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460374" w:rsidRPr="000F1959" w:rsidRDefault="000F1959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  <w:r w:rsidR="000E472A" w:rsidRPr="000F1959">
        <w:rPr>
          <w:b/>
          <w:sz w:val="28"/>
          <w:szCs w:val="32"/>
        </w:rPr>
        <w:t>3</w:t>
      </w:r>
      <w:r w:rsidR="00EA2F6B">
        <w:rPr>
          <w:b/>
          <w:sz w:val="28"/>
          <w:szCs w:val="32"/>
          <w:lang w:val="uk-UA"/>
        </w:rPr>
        <w:t>.</w:t>
      </w:r>
      <w:r w:rsidR="000E472A" w:rsidRPr="000F1959">
        <w:rPr>
          <w:b/>
          <w:sz w:val="28"/>
          <w:szCs w:val="32"/>
        </w:rPr>
        <w:t xml:space="preserve"> Конструктивное решение здания</w:t>
      </w:r>
    </w:p>
    <w:p w:rsidR="000F1959" w:rsidRPr="00EA2F6B" w:rsidRDefault="000F1959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</w:p>
    <w:p w:rsidR="0087495B" w:rsidRPr="000F1959" w:rsidRDefault="000E472A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0F1959">
        <w:rPr>
          <w:b/>
          <w:sz w:val="28"/>
          <w:szCs w:val="32"/>
        </w:rPr>
        <w:t>3.1 Фундаменты</w:t>
      </w:r>
    </w:p>
    <w:p w:rsidR="00EA2F6B" w:rsidRDefault="00EA2F6B" w:rsidP="000F1959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Под стены здания устроен монолитный ленточный</w:t>
      </w:r>
      <w:r w:rsidR="00550C1F" w:rsidRPr="000F1959">
        <w:rPr>
          <w:sz w:val="28"/>
          <w:szCs w:val="28"/>
        </w:rPr>
        <w:t>, бутобетонный</w:t>
      </w:r>
      <w:r w:rsidRPr="000F1959">
        <w:rPr>
          <w:sz w:val="28"/>
          <w:szCs w:val="28"/>
        </w:rPr>
        <w:t xml:space="preserve"> фундамент. Глу</w:t>
      </w:r>
      <w:r w:rsidR="002B7628" w:rsidRPr="000F1959">
        <w:rPr>
          <w:sz w:val="28"/>
          <w:szCs w:val="28"/>
        </w:rPr>
        <w:t>бина заложения фундамента принимается по расчету</w:t>
      </w:r>
      <w:r w:rsidRPr="000F1959">
        <w:rPr>
          <w:sz w:val="28"/>
          <w:szCs w:val="28"/>
        </w:rPr>
        <w:t xml:space="preserve">. Фундамент устраивают на естественно уплотненный грунт. </w:t>
      </w:r>
      <w:r w:rsidR="00C61A9E" w:rsidRPr="000F1959">
        <w:rPr>
          <w:sz w:val="28"/>
          <w:szCs w:val="28"/>
        </w:rPr>
        <w:t>По верху фундамента устроена</w:t>
      </w:r>
      <w:r w:rsidR="006B23CA" w:rsidRPr="000F1959">
        <w:rPr>
          <w:sz w:val="28"/>
          <w:szCs w:val="28"/>
        </w:rPr>
        <w:t xml:space="preserve"> гидроизоляция из</w:t>
      </w:r>
      <w:r w:rsidR="000E472A" w:rsidRPr="000F1959">
        <w:rPr>
          <w:sz w:val="28"/>
          <w:szCs w:val="28"/>
        </w:rPr>
        <w:t xml:space="preserve"> </w:t>
      </w:r>
      <w:r w:rsidR="00D03B09" w:rsidRPr="000F1959">
        <w:rPr>
          <w:sz w:val="28"/>
          <w:szCs w:val="28"/>
        </w:rPr>
        <w:t>"Изопласт П"</w:t>
      </w:r>
      <w:r w:rsidR="006B23CA" w:rsidRPr="000F1959">
        <w:rPr>
          <w:sz w:val="28"/>
          <w:szCs w:val="28"/>
        </w:rPr>
        <w:t xml:space="preserve"> </w:t>
      </w:r>
      <w:r w:rsidR="00B504DC" w:rsidRPr="000F1959">
        <w:rPr>
          <w:sz w:val="28"/>
          <w:szCs w:val="28"/>
        </w:rPr>
        <w:t>по всему контуру здания. По периметру здания устраивается отмостка</w:t>
      </w:r>
      <w:r w:rsidR="009F21B3" w:rsidRPr="000F1959">
        <w:rPr>
          <w:sz w:val="28"/>
          <w:szCs w:val="28"/>
        </w:rPr>
        <w:t xml:space="preserve"> </w:t>
      </w:r>
      <w:r w:rsidR="002B7628" w:rsidRPr="000F1959">
        <w:rPr>
          <w:sz w:val="28"/>
          <w:szCs w:val="28"/>
        </w:rPr>
        <w:t xml:space="preserve">из </w:t>
      </w:r>
      <w:r w:rsidR="009F21B3" w:rsidRPr="000F1959">
        <w:rPr>
          <w:sz w:val="28"/>
          <w:szCs w:val="28"/>
        </w:rPr>
        <w:t xml:space="preserve">асфальта, шириной </w:t>
      </w:r>
      <w:r w:rsidR="006B23CA" w:rsidRPr="000F1959">
        <w:rPr>
          <w:sz w:val="28"/>
          <w:szCs w:val="28"/>
        </w:rPr>
        <w:t>0,8</w:t>
      </w:r>
      <w:r w:rsidR="009F21B3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 xml:space="preserve">м с </w:t>
      </w:r>
      <w:r w:rsidR="00B504DC" w:rsidRPr="000F1959">
        <w:rPr>
          <w:sz w:val="28"/>
          <w:szCs w:val="28"/>
        </w:rPr>
        <w:t>уклоном 3% для защиты основания</w:t>
      </w:r>
      <w:r w:rsidRPr="000F1959">
        <w:rPr>
          <w:sz w:val="28"/>
          <w:szCs w:val="28"/>
        </w:rPr>
        <w:t xml:space="preserve"> от поверхностных вод. </w:t>
      </w:r>
    </w:p>
    <w:p w:rsidR="000F1959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F1959" w:rsidRDefault="00116F03" w:rsidP="000F1959">
      <w:pPr>
        <w:widowControl w:val="0"/>
        <w:tabs>
          <w:tab w:val="left" w:pos="778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32"/>
        </w:rPr>
        <w:pict>
          <v:shape id="_x0000_i1031" type="#_x0000_t75" style="width:132pt;height:169.5pt">
            <v:imagedata r:id="rId14" o:title=""/>
          </v:shape>
        </w:pict>
      </w:r>
      <w:r w:rsidR="000F1959">
        <w:rPr>
          <w:sz w:val="28"/>
          <w:szCs w:val="32"/>
        </w:rPr>
        <w:t xml:space="preserve"> </w:t>
      </w:r>
      <w:r>
        <w:rPr>
          <w:sz w:val="28"/>
          <w:szCs w:val="32"/>
        </w:rPr>
        <w:pict>
          <v:shape id="_x0000_i1032" type="#_x0000_t75" style="width:132pt;height:172.5pt">
            <v:imagedata r:id="rId15" o:title=""/>
          </v:shape>
        </w:pict>
      </w:r>
    </w:p>
    <w:p w:rsidR="001E5877" w:rsidRPr="000F1959" w:rsidRDefault="00CE1FDE" w:rsidP="000F1959">
      <w:pPr>
        <w:widowControl w:val="0"/>
        <w:tabs>
          <w:tab w:val="left" w:pos="7782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Рисунок</w:t>
      </w:r>
      <w:r w:rsidR="00710C37" w:rsidRPr="000F1959">
        <w:rPr>
          <w:sz w:val="28"/>
          <w:szCs w:val="28"/>
        </w:rPr>
        <w:t xml:space="preserve"> </w:t>
      </w:r>
      <w:r w:rsidR="000F1959">
        <w:rPr>
          <w:sz w:val="28"/>
          <w:szCs w:val="28"/>
        </w:rPr>
        <w:t>5</w:t>
      </w:r>
    </w:p>
    <w:p w:rsidR="00FE1A79" w:rsidRPr="000F1959" w:rsidRDefault="00FE1A79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3802AE" w:rsidRPr="000F1959" w:rsidRDefault="00D03B09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0F1959">
        <w:rPr>
          <w:b/>
          <w:sz w:val="28"/>
          <w:szCs w:val="32"/>
        </w:rPr>
        <w:t>3.2 Стены</w:t>
      </w:r>
    </w:p>
    <w:p w:rsidR="00EA2F6B" w:rsidRDefault="00EA2F6B" w:rsidP="000F1959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Кирпичная кладка выполняется в соответствии со СНиП 3.03.01-87.</w:t>
      </w: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Наружные стены облегченные</w:t>
      </w:r>
      <w:r w:rsidR="00CF79D8" w:rsidRPr="000F1959">
        <w:rPr>
          <w:sz w:val="28"/>
          <w:szCs w:val="28"/>
        </w:rPr>
        <w:t xml:space="preserve">, толщиной </w:t>
      </w:r>
      <w:r w:rsidR="001E5877" w:rsidRPr="000F1959">
        <w:rPr>
          <w:sz w:val="28"/>
          <w:szCs w:val="28"/>
        </w:rPr>
        <w:t xml:space="preserve">635 </w:t>
      </w:r>
      <w:r w:rsidR="0040486E" w:rsidRPr="000F1959">
        <w:rPr>
          <w:sz w:val="28"/>
          <w:szCs w:val="28"/>
        </w:rPr>
        <w:t>мм, из</w:t>
      </w:r>
      <w:r w:rsidRPr="000F1959">
        <w:rPr>
          <w:sz w:val="28"/>
          <w:szCs w:val="28"/>
        </w:rPr>
        <w:t xml:space="preserve"> </w:t>
      </w:r>
      <w:r w:rsidR="00CF79D8" w:rsidRPr="000F1959">
        <w:rPr>
          <w:sz w:val="28"/>
          <w:szCs w:val="28"/>
        </w:rPr>
        <w:t>керамического</w:t>
      </w:r>
      <w:r w:rsidR="002B7628" w:rsidRPr="000F1959">
        <w:rPr>
          <w:sz w:val="28"/>
          <w:szCs w:val="28"/>
        </w:rPr>
        <w:t xml:space="preserve"> полнотелого</w:t>
      </w:r>
      <w:r w:rsidR="00CF79D8" w:rsidRPr="000F1959">
        <w:rPr>
          <w:sz w:val="28"/>
          <w:szCs w:val="28"/>
        </w:rPr>
        <w:t xml:space="preserve"> </w:t>
      </w:r>
      <w:r w:rsidR="00A91CAB" w:rsidRPr="000F1959">
        <w:rPr>
          <w:sz w:val="28"/>
          <w:szCs w:val="28"/>
        </w:rPr>
        <w:t>рядового</w:t>
      </w:r>
      <w:r w:rsidRPr="000F1959">
        <w:rPr>
          <w:sz w:val="28"/>
          <w:szCs w:val="28"/>
        </w:rPr>
        <w:t xml:space="preserve"> кирпича</w:t>
      </w:r>
      <w:r w:rsidR="000C7D2D" w:rsidRPr="000F1959">
        <w:rPr>
          <w:sz w:val="28"/>
          <w:szCs w:val="28"/>
        </w:rPr>
        <w:t xml:space="preserve"> (250х120х65мм)</w:t>
      </w:r>
      <w:r w:rsidRPr="000F1959">
        <w:rPr>
          <w:sz w:val="28"/>
          <w:szCs w:val="28"/>
        </w:rPr>
        <w:t xml:space="preserve">, с утеплителем внутри. Марка кирпича </w:t>
      </w:r>
      <w:r w:rsidR="00106DF5" w:rsidRPr="000F1959">
        <w:rPr>
          <w:sz w:val="28"/>
          <w:szCs w:val="28"/>
        </w:rPr>
        <w:t xml:space="preserve">М </w:t>
      </w:r>
      <w:r w:rsidRPr="000F1959">
        <w:rPr>
          <w:sz w:val="28"/>
          <w:szCs w:val="28"/>
        </w:rPr>
        <w:t>100</w:t>
      </w:r>
      <w:r w:rsidR="00106DF5" w:rsidRPr="000F1959">
        <w:rPr>
          <w:sz w:val="28"/>
          <w:szCs w:val="28"/>
        </w:rPr>
        <w:t>, ГОСТ 530-2007</w:t>
      </w:r>
      <w:r w:rsidR="00862EAD" w:rsidRPr="000F1959">
        <w:rPr>
          <w:sz w:val="28"/>
          <w:szCs w:val="28"/>
        </w:rPr>
        <w:t>,</w:t>
      </w:r>
      <w:r w:rsidR="00CF79D8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утеплитель</w:t>
      </w:r>
      <w:r w:rsidR="001E5877" w:rsidRPr="000F1959">
        <w:rPr>
          <w:sz w:val="28"/>
          <w:szCs w:val="28"/>
        </w:rPr>
        <w:t xml:space="preserve"> </w:t>
      </w:r>
      <w:r w:rsidR="001E5877" w:rsidRPr="000F1959">
        <w:rPr>
          <w:sz w:val="28"/>
          <w:szCs w:val="28"/>
          <w:lang w:val="en-US"/>
        </w:rPr>
        <w:t>URSA</w:t>
      </w:r>
      <w:r w:rsidRPr="000F1959">
        <w:rPr>
          <w:sz w:val="28"/>
          <w:szCs w:val="28"/>
        </w:rPr>
        <w:t>,</w:t>
      </w:r>
      <w:r w:rsidR="00106DF5" w:rsidRPr="000F1959">
        <w:rPr>
          <w:sz w:val="28"/>
          <w:szCs w:val="28"/>
        </w:rPr>
        <w:t xml:space="preserve"> ГОСТ 25485-89.</w:t>
      </w:r>
      <w:r w:rsidRPr="000F1959">
        <w:rPr>
          <w:sz w:val="28"/>
          <w:szCs w:val="28"/>
        </w:rPr>
        <w:t xml:space="preserve"> Кладка на </w:t>
      </w:r>
      <w:r w:rsidR="00A90135" w:rsidRPr="000F1959">
        <w:rPr>
          <w:sz w:val="28"/>
          <w:szCs w:val="28"/>
        </w:rPr>
        <w:t>цементно-глиняном</w:t>
      </w:r>
      <w:r w:rsidRPr="000F1959">
        <w:rPr>
          <w:sz w:val="28"/>
          <w:szCs w:val="28"/>
        </w:rPr>
        <w:t xml:space="preserve"> растворе М75</w:t>
      </w:r>
      <w:r w:rsidR="00B504DC" w:rsidRPr="000F1959">
        <w:rPr>
          <w:sz w:val="28"/>
          <w:szCs w:val="28"/>
        </w:rPr>
        <w:t>, ГОСТ 28013-98 в соотношении 1:0,5:5,5, как цемент: глиняное тесто: песок</w:t>
      </w:r>
      <w:r w:rsidRPr="000F1959">
        <w:rPr>
          <w:sz w:val="28"/>
          <w:szCs w:val="28"/>
        </w:rPr>
        <w:t>. Обработка швов кладки под</w:t>
      </w:r>
      <w:r w:rsidR="00993F09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расшивку снаружи и</w:t>
      </w:r>
      <w:r w:rsidR="00B962FE" w:rsidRPr="000F1959">
        <w:rPr>
          <w:sz w:val="28"/>
          <w:szCs w:val="28"/>
        </w:rPr>
        <w:t xml:space="preserve"> </w:t>
      </w:r>
      <w:r w:rsidR="00993F09" w:rsidRPr="000F1959">
        <w:rPr>
          <w:sz w:val="28"/>
          <w:szCs w:val="28"/>
        </w:rPr>
        <w:t>в</w:t>
      </w:r>
      <w:r w:rsidR="00B962FE" w:rsidRPr="000F1959">
        <w:rPr>
          <w:sz w:val="28"/>
          <w:szCs w:val="28"/>
        </w:rPr>
        <w:t xml:space="preserve"> </w:t>
      </w:r>
      <w:r w:rsidR="00993F09" w:rsidRPr="000F1959">
        <w:rPr>
          <w:sz w:val="28"/>
          <w:szCs w:val="28"/>
        </w:rPr>
        <w:t>пустошовку</w:t>
      </w:r>
      <w:r w:rsidRPr="000F1959">
        <w:rPr>
          <w:sz w:val="28"/>
          <w:szCs w:val="28"/>
        </w:rPr>
        <w:t xml:space="preserve"> изнутри. Кладка многорядная с перевязкой швов через пять рядов.</w:t>
      </w:r>
    </w:p>
    <w:p w:rsidR="00A91CAB" w:rsidRPr="000F1959" w:rsidRDefault="00A91CAB" w:rsidP="000F1959">
      <w:pPr>
        <w:widowControl w:val="0"/>
        <w:tabs>
          <w:tab w:val="left" w:pos="4536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Наружный облицовочный ряд кладки армируется и крепится к основной стене стальными оцинкованными анкерами, проход</w:t>
      </w:r>
      <w:r w:rsidR="00054E8C" w:rsidRPr="000F1959">
        <w:rPr>
          <w:sz w:val="28"/>
          <w:szCs w:val="28"/>
        </w:rPr>
        <w:t>ящими сквозь слой теплоизоляции, с шагом 600 мм.</w:t>
      </w:r>
      <w:r w:rsidRPr="000F1959">
        <w:rPr>
          <w:sz w:val="28"/>
          <w:szCs w:val="28"/>
        </w:rPr>
        <w:t xml:space="preserve"> В качестве утеплителя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 xml:space="preserve">приняты плиты </w:t>
      </w:r>
      <w:r w:rsidRPr="000F1959">
        <w:rPr>
          <w:sz w:val="28"/>
          <w:szCs w:val="28"/>
          <w:lang w:val="en-US"/>
        </w:rPr>
        <w:t>URSA</w:t>
      </w:r>
      <w:r w:rsidRPr="000F1959">
        <w:rPr>
          <w:sz w:val="28"/>
          <w:szCs w:val="28"/>
        </w:rPr>
        <w:t xml:space="preserve"> П-15, уложенные в 2 слоя по 60 мм. </w:t>
      </w:r>
    </w:p>
    <w:p w:rsidR="00A91CAB" w:rsidRPr="000F1959" w:rsidRDefault="00A91CAB" w:rsidP="000F1959">
      <w:pPr>
        <w:widowControl w:val="0"/>
        <w:tabs>
          <w:tab w:val="left" w:pos="4536"/>
        </w:tabs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Плиты утеплителя должны укладываться вперевязку со смещением. </w:t>
      </w:r>
    </w:p>
    <w:p w:rsidR="00531965" w:rsidRPr="000F1959" w:rsidRDefault="00862EAD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Внутренние стены выполнены двухрядной кладкой толщиной </w:t>
      </w:r>
      <w:smartTag w:uri="urn:schemas-microsoft-com:office:smarttags" w:element="metricconverter">
        <w:smartTagPr>
          <w:attr w:name="ProductID" w:val="1250 мм"/>
        </w:smartTagPr>
        <w:r w:rsidRPr="000F1959">
          <w:rPr>
            <w:sz w:val="28"/>
            <w:szCs w:val="28"/>
          </w:rPr>
          <w:t>380 мм</w:t>
        </w:r>
      </w:smartTag>
      <w:r w:rsidRPr="000F1959">
        <w:rPr>
          <w:sz w:val="28"/>
          <w:szCs w:val="28"/>
        </w:rPr>
        <w:t>. Для кладки испо</w:t>
      </w:r>
      <w:r w:rsidR="00EE22CE" w:rsidRPr="000F1959">
        <w:rPr>
          <w:sz w:val="28"/>
          <w:szCs w:val="28"/>
        </w:rPr>
        <w:t xml:space="preserve">льзован керамический </w:t>
      </w:r>
      <w:r w:rsidR="00A91CAB" w:rsidRPr="000F1959">
        <w:rPr>
          <w:sz w:val="28"/>
          <w:szCs w:val="28"/>
        </w:rPr>
        <w:t xml:space="preserve">рядовой </w:t>
      </w:r>
      <w:r w:rsidRPr="000F1959">
        <w:rPr>
          <w:sz w:val="28"/>
          <w:szCs w:val="28"/>
        </w:rPr>
        <w:t>кирпич М</w:t>
      </w:r>
      <w:r w:rsidR="00106DF5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100,</w:t>
      </w:r>
      <w:r w:rsidR="00106DF5" w:rsidRPr="000F1959">
        <w:rPr>
          <w:sz w:val="28"/>
          <w:szCs w:val="28"/>
        </w:rPr>
        <w:t xml:space="preserve"> размером (250х120х65мм),</w:t>
      </w:r>
      <w:r w:rsidR="000F1959">
        <w:rPr>
          <w:sz w:val="28"/>
          <w:szCs w:val="28"/>
        </w:rPr>
        <w:t xml:space="preserve"> </w:t>
      </w:r>
      <w:r w:rsidR="00106DF5" w:rsidRPr="000F1959">
        <w:rPr>
          <w:sz w:val="28"/>
          <w:szCs w:val="28"/>
        </w:rPr>
        <w:t>ГОСТ 530-2007.</w:t>
      </w:r>
    </w:p>
    <w:p w:rsidR="000F1959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01FF7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321pt;height:199.5pt">
            <v:imagedata r:id="rId16" o:title=""/>
          </v:shape>
        </w:pict>
      </w:r>
    </w:p>
    <w:p w:rsidR="00CE1FDE" w:rsidRPr="000F1959" w:rsidRDefault="00CE1FD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Рис</w:t>
      </w:r>
      <w:r w:rsidR="00710C37" w:rsidRPr="000F1959">
        <w:rPr>
          <w:sz w:val="28"/>
          <w:szCs w:val="28"/>
        </w:rPr>
        <w:t xml:space="preserve">унок </w:t>
      </w:r>
      <w:r w:rsidR="000F1959">
        <w:rPr>
          <w:sz w:val="28"/>
          <w:szCs w:val="28"/>
        </w:rPr>
        <w:t>6</w:t>
      </w:r>
    </w:p>
    <w:p w:rsidR="000F1959" w:rsidRPr="00EA2F6B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6E62B7" w:rsidRPr="000F1959" w:rsidRDefault="00D03B09" w:rsidP="000F1959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F1959">
        <w:rPr>
          <w:b/>
          <w:sz w:val="28"/>
          <w:szCs w:val="32"/>
        </w:rPr>
        <w:t>3.3 Перекрытия</w:t>
      </w:r>
    </w:p>
    <w:p w:rsidR="00EA2F6B" w:rsidRDefault="00EA2F6B" w:rsidP="000F1959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Плиты перекрытия сборные железобетонные, многопустотные без предварительного напряжения. Опираются плиты двумя короткими сторонами на поперечные с</w:t>
      </w:r>
      <w:r w:rsidR="001F491C" w:rsidRPr="000F1959">
        <w:rPr>
          <w:sz w:val="28"/>
          <w:szCs w:val="28"/>
        </w:rPr>
        <w:t>тены по слою цементно-песчаного раствора</w:t>
      </w:r>
      <w:r w:rsidRPr="000F1959">
        <w:rPr>
          <w:sz w:val="28"/>
          <w:szCs w:val="28"/>
        </w:rPr>
        <w:t xml:space="preserve"> М</w:t>
      </w:r>
      <w:r w:rsidR="00106DF5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</w:t>
      </w:r>
      <w:r w:rsidR="00862EAD" w:rsidRPr="000F1959">
        <w:rPr>
          <w:sz w:val="28"/>
          <w:szCs w:val="28"/>
        </w:rPr>
        <w:t>00. Глубина опирания не менее 12</w:t>
      </w:r>
      <w:r w:rsidRPr="000F1959">
        <w:rPr>
          <w:sz w:val="28"/>
          <w:szCs w:val="28"/>
        </w:rPr>
        <w:t>0мм. Для обеспечения пространственной жесткости здания</w:t>
      </w:r>
      <w:r w:rsidR="001004B1" w:rsidRPr="000F1959">
        <w:rPr>
          <w:sz w:val="28"/>
          <w:szCs w:val="28"/>
        </w:rPr>
        <w:t>, плиты анкеруют</w:t>
      </w:r>
      <w:r w:rsidRPr="000F1959">
        <w:rPr>
          <w:sz w:val="28"/>
          <w:szCs w:val="28"/>
        </w:rPr>
        <w:t xml:space="preserve"> между </w:t>
      </w:r>
      <w:r w:rsidR="00A90135" w:rsidRPr="000F1959">
        <w:rPr>
          <w:sz w:val="28"/>
          <w:szCs w:val="28"/>
        </w:rPr>
        <w:t>собой и стенами</w:t>
      </w:r>
      <w:r w:rsidR="001F491C" w:rsidRPr="000F1959">
        <w:rPr>
          <w:sz w:val="28"/>
          <w:szCs w:val="28"/>
        </w:rPr>
        <w:t>,</w:t>
      </w:r>
      <w:r w:rsidRPr="000F1959">
        <w:rPr>
          <w:sz w:val="28"/>
          <w:szCs w:val="28"/>
        </w:rPr>
        <w:t xml:space="preserve"> монтажными Т-образными анкерами за монтажные петли, швы замоноличиваются цементно-песчаным раствором М</w:t>
      </w:r>
      <w:r w:rsidR="00106DF5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100</w:t>
      </w:r>
      <w:r w:rsidR="00106DF5" w:rsidRPr="000F1959">
        <w:rPr>
          <w:sz w:val="28"/>
          <w:szCs w:val="28"/>
        </w:rPr>
        <w:t>.</w:t>
      </w:r>
    </w:p>
    <w:p w:rsidR="00F63FEE" w:rsidRPr="00EA2F6B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Марки плит:</w:t>
      </w:r>
      <w:r w:rsidR="00053F7F" w:rsidRPr="000F1959">
        <w:rPr>
          <w:sz w:val="28"/>
          <w:szCs w:val="28"/>
        </w:rPr>
        <w:t xml:space="preserve"> ПК 30</w:t>
      </w:r>
      <w:r w:rsidR="00A91CAB" w:rsidRPr="000F1959">
        <w:rPr>
          <w:sz w:val="28"/>
          <w:szCs w:val="28"/>
        </w:rPr>
        <w:t>-18</w:t>
      </w:r>
      <w:r w:rsidR="00E77870" w:rsidRPr="000F1959">
        <w:rPr>
          <w:sz w:val="28"/>
          <w:szCs w:val="28"/>
        </w:rPr>
        <w:t xml:space="preserve">; </w:t>
      </w:r>
      <w:r w:rsidR="00053F7F" w:rsidRPr="000F1959">
        <w:rPr>
          <w:sz w:val="28"/>
          <w:szCs w:val="28"/>
        </w:rPr>
        <w:t>ПК 30</w:t>
      </w:r>
      <w:r w:rsidR="00DC0273" w:rsidRPr="000F1959">
        <w:rPr>
          <w:sz w:val="28"/>
          <w:szCs w:val="28"/>
        </w:rPr>
        <w:t>-15</w:t>
      </w:r>
      <w:r w:rsidR="00053F7F" w:rsidRPr="000F1959">
        <w:rPr>
          <w:sz w:val="28"/>
          <w:szCs w:val="28"/>
        </w:rPr>
        <w:t xml:space="preserve">; </w:t>
      </w:r>
      <w:r w:rsidR="001A48E7" w:rsidRPr="000F1959">
        <w:rPr>
          <w:sz w:val="28"/>
          <w:szCs w:val="28"/>
        </w:rPr>
        <w:t>ПК 36</w:t>
      </w:r>
      <w:r w:rsidR="00A91CAB" w:rsidRPr="000F1959">
        <w:rPr>
          <w:sz w:val="28"/>
          <w:szCs w:val="28"/>
        </w:rPr>
        <w:t xml:space="preserve">-18; </w:t>
      </w:r>
    </w:p>
    <w:p w:rsidR="00CE1FDE" w:rsidRPr="000F1959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A2F6B">
        <w:rPr>
          <w:sz w:val="28"/>
          <w:szCs w:val="28"/>
        </w:rPr>
        <w:br w:type="page"/>
      </w:r>
      <w:r w:rsidR="00116F03">
        <w:rPr>
          <w:sz w:val="28"/>
          <w:szCs w:val="28"/>
        </w:rPr>
        <w:pict>
          <v:shape id="_x0000_i1034" type="#_x0000_t75" style="width:283.5pt;height:167.25pt">
            <v:imagedata r:id="rId17" o:title=""/>
          </v:shape>
        </w:pict>
      </w:r>
      <w:r>
        <w:rPr>
          <w:sz w:val="28"/>
          <w:szCs w:val="28"/>
        </w:rPr>
        <w:t xml:space="preserve"> </w:t>
      </w:r>
    </w:p>
    <w:p w:rsidR="000F1959" w:rsidRDefault="00CE1FD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Рисунок </w:t>
      </w:r>
      <w:r w:rsidR="000F1959">
        <w:rPr>
          <w:sz w:val="28"/>
          <w:szCs w:val="28"/>
        </w:rPr>
        <w:t>7</w:t>
      </w:r>
    </w:p>
    <w:p w:rsidR="0040486E" w:rsidRPr="000F1959" w:rsidRDefault="0040486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665F0" w:rsidRPr="000F1959" w:rsidRDefault="00F0075A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0F1959">
        <w:rPr>
          <w:b/>
          <w:sz w:val="28"/>
          <w:szCs w:val="32"/>
        </w:rPr>
        <w:t>3.4 Перегородки</w:t>
      </w:r>
    </w:p>
    <w:p w:rsidR="00EA2F6B" w:rsidRDefault="00EA2F6B" w:rsidP="000F1959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60374" w:rsidRDefault="002F039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Перегородки выполнены из кирпича марки М</w:t>
      </w:r>
      <w:r w:rsidR="00D6757A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150</w:t>
      </w:r>
      <w:r w:rsidR="00D6757A" w:rsidRPr="000F1959">
        <w:rPr>
          <w:sz w:val="28"/>
          <w:szCs w:val="28"/>
        </w:rPr>
        <w:t>, ГОСТ 530-2007,</w:t>
      </w:r>
      <w:r w:rsidRPr="000F1959">
        <w:rPr>
          <w:sz w:val="28"/>
          <w:szCs w:val="28"/>
        </w:rPr>
        <w:t xml:space="preserve"> на</w:t>
      </w:r>
      <w:r w:rsidR="00D6757A" w:rsidRPr="000F1959">
        <w:rPr>
          <w:sz w:val="28"/>
          <w:szCs w:val="28"/>
        </w:rPr>
        <w:t xml:space="preserve"> цементно-глиняном</w:t>
      </w:r>
      <w:r w:rsidRPr="000F1959">
        <w:rPr>
          <w:sz w:val="28"/>
          <w:szCs w:val="28"/>
        </w:rPr>
        <w:t xml:space="preserve"> растворе марки М</w:t>
      </w:r>
      <w:r w:rsidR="00D6757A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100</w:t>
      </w:r>
      <w:r w:rsidR="00D6757A" w:rsidRPr="000F1959">
        <w:rPr>
          <w:sz w:val="28"/>
          <w:szCs w:val="28"/>
        </w:rPr>
        <w:t>, ГОСТ 28013-98,</w:t>
      </w:r>
      <w:r w:rsidRPr="000F1959">
        <w:rPr>
          <w:sz w:val="28"/>
          <w:szCs w:val="28"/>
        </w:rPr>
        <w:t xml:space="preserve"> толщиной 120мм. Кладка ведется с перевязкой швов</w:t>
      </w:r>
      <w:r w:rsidR="00CE1FDE" w:rsidRPr="000F1959">
        <w:rPr>
          <w:sz w:val="28"/>
          <w:szCs w:val="28"/>
        </w:rPr>
        <w:t>.</w:t>
      </w:r>
    </w:p>
    <w:p w:rsidR="000F1959" w:rsidRPr="000F1959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3550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58.5pt;height:79.5pt">
            <v:imagedata r:id="rId18" o:title=""/>
          </v:shape>
        </w:pict>
      </w:r>
    </w:p>
    <w:p w:rsidR="00CE1FDE" w:rsidRPr="000F1959" w:rsidRDefault="00CE1FD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Рисунок </w:t>
      </w:r>
      <w:r w:rsidR="000F1959">
        <w:rPr>
          <w:sz w:val="28"/>
          <w:szCs w:val="28"/>
        </w:rPr>
        <w:t>8</w:t>
      </w:r>
    </w:p>
    <w:p w:rsidR="000F1959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883F3C" w:rsidRPr="000F1959" w:rsidRDefault="006E62B7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0F1959">
        <w:rPr>
          <w:b/>
          <w:sz w:val="28"/>
          <w:szCs w:val="32"/>
        </w:rPr>
        <w:t xml:space="preserve">3.5 </w:t>
      </w:r>
      <w:r w:rsidR="00F0075A" w:rsidRPr="000F1959">
        <w:rPr>
          <w:b/>
          <w:sz w:val="28"/>
          <w:szCs w:val="32"/>
        </w:rPr>
        <w:t>Заполнение проемов</w:t>
      </w:r>
    </w:p>
    <w:p w:rsidR="000F1959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106C3" w:rsidRDefault="00406C81" w:rsidP="000F1959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F1959">
        <w:rPr>
          <w:sz w:val="28"/>
          <w:szCs w:val="28"/>
        </w:rPr>
        <w:t>Ведомость перемычек</w:t>
      </w:r>
    </w:p>
    <w:p w:rsidR="00277FFD" w:rsidRPr="000F1959" w:rsidRDefault="00EA2F6B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br w:type="page"/>
      </w:r>
      <w:r w:rsidR="00116F03">
        <w:rPr>
          <w:sz w:val="28"/>
          <w:szCs w:val="28"/>
        </w:rPr>
        <w:pict>
          <v:shape id="_x0000_i1036" type="#_x0000_t75" style="width:152.25pt;height:357pt">
            <v:imagedata r:id="rId19" o:title=""/>
          </v:shape>
        </w:pict>
      </w:r>
    </w:p>
    <w:p w:rsidR="00277FFD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152.25pt;height:285.75pt">
            <v:imagedata r:id="rId20" o:title=""/>
          </v:shape>
        </w:pict>
      </w:r>
    </w:p>
    <w:p w:rsidR="00460374" w:rsidRPr="000F1959" w:rsidRDefault="000F1959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:rsidR="00135E4B" w:rsidRPr="000F1959" w:rsidRDefault="00135E4B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F2E55" w:rsidRPr="000F1959" w:rsidRDefault="00EA2F6B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  <w:r w:rsidR="006B23CA" w:rsidRPr="000F1959">
        <w:rPr>
          <w:b/>
          <w:sz w:val="28"/>
          <w:szCs w:val="32"/>
        </w:rPr>
        <w:t>3.5.1</w:t>
      </w:r>
      <w:r w:rsidR="00406C81" w:rsidRPr="000F1959">
        <w:rPr>
          <w:b/>
          <w:sz w:val="28"/>
          <w:szCs w:val="32"/>
        </w:rPr>
        <w:t xml:space="preserve"> Окна</w:t>
      </w:r>
    </w:p>
    <w:p w:rsidR="007903CD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Оконные блоки </w:t>
      </w:r>
      <w:r w:rsidR="00DC0273" w:rsidRPr="000F1959">
        <w:rPr>
          <w:sz w:val="28"/>
          <w:szCs w:val="28"/>
        </w:rPr>
        <w:t xml:space="preserve">пластиковые </w:t>
      </w:r>
      <w:r w:rsidR="001013D3" w:rsidRPr="000F1959">
        <w:rPr>
          <w:sz w:val="28"/>
          <w:szCs w:val="28"/>
        </w:rPr>
        <w:t>с</w:t>
      </w:r>
      <w:r w:rsidR="002B0A3E" w:rsidRPr="000F1959">
        <w:rPr>
          <w:sz w:val="28"/>
          <w:szCs w:val="28"/>
        </w:rPr>
        <w:t xml:space="preserve"> двойным остеклением</w:t>
      </w:r>
      <w:r w:rsidR="0083323E" w:rsidRPr="000F1959">
        <w:rPr>
          <w:sz w:val="28"/>
          <w:szCs w:val="28"/>
        </w:rPr>
        <w:t>.</w:t>
      </w:r>
      <w:r w:rsidR="000F1959">
        <w:rPr>
          <w:sz w:val="28"/>
          <w:szCs w:val="28"/>
        </w:rPr>
        <w:t xml:space="preserve"> </w:t>
      </w:r>
      <w:r w:rsidR="002B0A3E" w:rsidRPr="000F1959">
        <w:rPr>
          <w:sz w:val="28"/>
          <w:szCs w:val="28"/>
        </w:rPr>
        <w:t>Марки окон</w:t>
      </w:r>
      <w:r w:rsidR="00DC0273" w:rsidRPr="000F1959">
        <w:rPr>
          <w:sz w:val="28"/>
          <w:szCs w:val="28"/>
        </w:rPr>
        <w:t>: ОП</w:t>
      </w:r>
      <w:r w:rsidR="00061752" w:rsidRPr="000F1959">
        <w:rPr>
          <w:sz w:val="28"/>
          <w:szCs w:val="28"/>
        </w:rPr>
        <w:t xml:space="preserve"> 146</w:t>
      </w:r>
      <w:r w:rsidR="00BD30C6" w:rsidRPr="000F1959">
        <w:rPr>
          <w:sz w:val="28"/>
          <w:szCs w:val="28"/>
        </w:rPr>
        <w:t>0-17</w:t>
      </w:r>
      <w:r w:rsidR="00EB0F9E" w:rsidRPr="000F1959">
        <w:rPr>
          <w:sz w:val="28"/>
          <w:szCs w:val="28"/>
        </w:rPr>
        <w:t>70</w:t>
      </w:r>
      <w:r w:rsidR="00423046" w:rsidRPr="000F1959">
        <w:rPr>
          <w:sz w:val="28"/>
          <w:szCs w:val="28"/>
        </w:rPr>
        <w:t xml:space="preserve"> </w:t>
      </w:r>
      <w:r w:rsidR="00172A9F" w:rsidRPr="000F1959">
        <w:rPr>
          <w:sz w:val="28"/>
          <w:szCs w:val="28"/>
        </w:rPr>
        <w:t>(4М1-16</w:t>
      </w:r>
      <w:r w:rsidRPr="000F1959">
        <w:rPr>
          <w:sz w:val="28"/>
          <w:szCs w:val="28"/>
        </w:rPr>
        <w:t>А</w:t>
      </w:r>
      <w:r w:rsidRPr="000F1959">
        <w:rPr>
          <w:sz w:val="28"/>
          <w:szCs w:val="28"/>
          <w:lang w:val="en-US"/>
        </w:rPr>
        <w:t>r</w:t>
      </w:r>
      <w:r w:rsidR="00DC0273" w:rsidRPr="000F1959">
        <w:rPr>
          <w:sz w:val="28"/>
          <w:szCs w:val="28"/>
        </w:rPr>
        <w:t>-К4),</w:t>
      </w:r>
      <w:r w:rsidR="00BD30C6" w:rsidRPr="000F1959">
        <w:rPr>
          <w:sz w:val="28"/>
          <w:szCs w:val="28"/>
        </w:rPr>
        <w:t xml:space="preserve"> ОП 1460-14</w:t>
      </w:r>
      <w:r w:rsidR="00172A9F" w:rsidRPr="000F1959">
        <w:rPr>
          <w:sz w:val="28"/>
          <w:szCs w:val="28"/>
        </w:rPr>
        <w:t>70 (4М1-16</w:t>
      </w:r>
      <w:r w:rsidR="00BD30C6" w:rsidRPr="000F1959">
        <w:rPr>
          <w:sz w:val="28"/>
          <w:szCs w:val="28"/>
        </w:rPr>
        <w:t>А</w:t>
      </w:r>
      <w:r w:rsidR="00BD30C6" w:rsidRPr="000F1959">
        <w:rPr>
          <w:sz w:val="28"/>
          <w:szCs w:val="28"/>
          <w:lang w:val="en-US"/>
        </w:rPr>
        <w:t>r</w:t>
      </w:r>
      <w:r w:rsidR="00BD30C6" w:rsidRPr="000F1959">
        <w:rPr>
          <w:sz w:val="28"/>
          <w:szCs w:val="28"/>
        </w:rPr>
        <w:t>-К4)</w:t>
      </w:r>
      <w:r w:rsidR="00172A9F" w:rsidRPr="000F1959">
        <w:rPr>
          <w:sz w:val="28"/>
          <w:szCs w:val="28"/>
        </w:rPr>
        <w:t>.</w:t>
      </w:r>
      <w:r w:rsidR="000F1959">
        <w:rPr>
          <w:sz w:val="28"/>
          <w:szCs w:val="28"/>
        </w:rPr>
        <w:t xml:space="preserve"> </w:t>
      </w:r>
    </w:p>
    <w:p w:rsidR="00A01EEC" w:rsidRPr="000F1959" w:rsidRDefault="00A01EEC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62F5E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291.75pt;height:204pt">
            <v:imagedata r:id="rId21" o:title=""/>
          </v:shape>
        </w:pict>
      </w:r>
    </w:p>
    <w:p w:rsidR="00101FF7" w:rsidRPr="000F1959" w:rsidRDefault="00473550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Рисунок </w:t>
      </w:r>
      <w:r w:rsidR="000F1959">
        <w:rPr>
          <w:sz w:val="28"/>
          <w:szCs w:val="28"/>
        </w:rPr>
        <w:t>11</w:t>
      </w:r>
    </w:p>
    <w:p w:rsidR="00514C82" w:rsidRPr="000F1959" w:rsidRDefault="00514C82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42A1D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Оконные блоки в стенах крепят с помощью рамных дюбелей, анкерных пластинок. </w:t>
      </w:r>
      <w:r w:rsidR="00862EAD" w:rsidRPr="000F1959">
        <w:rPr>
          <w:sz w:val="28"/>
          <w:szCs w:val="28"/>
        </w:rPr>
        <w:t>Зазоры заделывают</w:t>
      </w:r>
      <w:r w:rsidR="00B51ACF" w:rsidRPr="000F1959">
        <w:rPr>
          <w:sz w:val="28"/>
          <w:szCs w:val="28"/>
        </w:rPr>
        <w:t xml:space="preserve"> монтажной пеной «Макрофлекс»</w:t>
      </w:r>
      <w:r w:rsidR="00862EAD" w:rsidRPr="000F1959">
        <w:rPr>
          <w:sz w:val="28"/>
          <w:szCs w:val="28"/>
        </w:rPr>
        <w:t xml:space="preserve">. В местах стыков прокладывается снаружи паропроницаемая, изнутри пароизоляционная пленка с покрытием из фольги. </w:t>
      </w:r>
      <w:r w:rsidR="007903CD" w:rsidRPr="000F1959">
        <w:rPr>
          <w:sz w:val="28"/>
          <w:szCs w:val="28"/>
        </w:rPr>
        <w:t>Снаружи снизу устраивают</w:t>
      </w:r>
      <w:r w:rsidRPr="000F1959">
        <w:rPr>
          <w:sz w:val="28"/>
          <w:szCs w:val="28"/>
        </w:rPr>
        <w:t xml:space="preserve"> слив из оцинкованной стали.</w:t>
      </w:r>
    </w:p>
    <w:p w:rsidR="00644FE6" w:rsidRPr="000F1959" w:rsidRDefault="001F491C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Крепление оконного блок</w:t>
      </w:r>
      <w:r w:rsidR="00F84C6B" w:rsidRPr="000F1959">
        <w:rPr>
          <w:sz w:val="28"/>
          <w:szCs w:val="28"/>
        </w:rPr>
        <w:t>а</w:t>
      </w:r>
    </w:p>
    <w:p w:rsidR="003E4022" w:rsidRPr="000F1959" w:rsidRDefault="003E4022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84C6B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214.5pt;height:133.5pt">
            <v:imagedata r:id="rId22" o:title=""/>
          </v:shape>
        </w:pict>
      </w:r>
    </w:p>
    <w:p w:rsidR="00473550" w:rsidRDefault="00473550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Рисунок </w:t>
      </w:r>
      <w:r w:rsidR="000F1959">
        <w:rPr>
          <w:sz w:val="28"/>
          <w:szCs w:val="28"/>
        </w:rPr>
        <w:t>12</w:t>
      </w:r>
    </w:p>
    <w:p w:rsidR="00CC29EA" w:rsidRPr="000F1959" w:rsidRDefault="000F1959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>
        <w:rPr>
          <w:sz w:val="28"/>
          <w:szCs w:val="28"/>
        </w:rPr>
        <w:br w:type="page"/>
      </w:r>
      <w:r w:rsidR="006B23CA" w:rsidRPr="000F1959">
        <w:rPr>
          <w:b/>
          <w:sz w:val="28"/>
          <w:szCs w:val="32"/>
        </w:rPr>
        <w:t>3.5.2</w:t>
      </w:r>
      <w:r w:rsidR="00406C81" w:rsidRPr="000F1959">
        <w:rPr>
          <w:b/>
          <w:sz w:val="28"/>
          <w:szCs w:val="32"/>
        </w:rPr>
        <w:t xml:space="preserve"> Двери </w:t>
      </w:r>
    </w:p>
    <w:p w:rsidR="001338EF" w:rsidRPr="000F1959" w:rsidRDefault="001338E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Дверные блоки деревянные, состоящие из дверной коробки и открывающихся полотен. Крепятся дверные блоки к стенам при помощи дюбелей. Зазоры между стеной и коробкой заполняются монтажной пеной «Макроф</w:t>
      </w:r>
      <w:r w:rsidR="00257580" w:rsidRPr="000F1959">
        <w:rPr>
          <w:sz w:val="28"/>
          <w:szCs w:val="28"/>
        </w:rPr>
        <w:t>лекс» и закрываются наличником. Дверные коробки защищают с помощью антисептиков ФБС-211, ГОСТ 28815-96</w:t>
      </w:r>
      <w:r w:rsidRPr="000F1959">
        <w:rPr>
          <w:sz w:val="28"/>
          <w:szCs w:val="28"/>
        </w:rPr>
        <w:t xml:space="preserve">. Остекление дверей производится узорчатым стеклом, толщиной 4-5мм. </w:t>
      </w:r>
    </w:p>
    <w:p w:rsidR="00172A9F" w:rsidRPr="000F1959" w:rsidRDefault="001338E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Марки дверей: ДН 21-10, </w:t>
      </w:r>
      <w:r w:rsidR="00E0754E" w:rsidRPr="000F1959">
        <w:rPr>
          <w:sz w:val="28"/>
          <w:szCs w:val="28"/>
        </w:rPr>
        <w:t>ДО 21-13</w:t>
      </w:r>
      <w:r w:rsidRPr="000F1959">
        <w:rPr>
          <w:sz w:val="28"/>
          <w:szCs w:val="28"/>
        </w:rPr>
        <w:t>, ДО</w:t>
      </w:r>
      <w:r w:rsidR="0094471F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21-9,</w:t>
      </w:r>
      <w:r w:rsidR="0094471F" w:rsidRPr="000F1959">
        <w:rPr>
          <w:sz w:val="28"/>
          <w:szCs w:val="28"/>
        </w:rPr>
        <w:t xml:space="preserve"> ДГ 21-</w:t>
      </w:r>
      <w:r w:rsidRPr="000F1959">
        <w:rPr>
          <w:sz w:val="28"/>
          <w:szCs w:val="28"/>
        </w:rPr>
        <w:t xml:space="preserve">9, ДГ 21-7, </w:t>
      </w:r>
      <w:r w:rsidR="004F62C1" w:rsidRPr="000F1959">
        <w:rPr>
          <w:sz w:val="28"/>
          <w:szCs w:val="28"/>
        </w:rPr>
        <w:t>Б</w:t>
      </w:r>
      <w:r w:rsidR="00172A9F" w:rsidRPr="000F1959">
        <w:rPr>
          <w:sz w:val="28"/>
          <w:szCs w:val="28"/>
        </w:rPr>
        <w:t>П 2175-720</w:t>
      </w:r>
      <w:r w:rsidR="000F1959">
        <w:rPr>
          <w:sz w:val="28"/>
          <w:szCs w:val="28"/>
        </w:rPr>
        <w:t xml:space="preserve"> </w:t>
      </w:r>
      <w:r w:rsidR="004F62C1" w:rsidRPr="000F1959">
        <w:rPr>
          <w:sz w:val="28"/>
          <w:szCs w:val="28"/>
        </w:rPr>
        <w:t>(4М1-16А</w:t>
      </w:r>
      <w:r w:rsidR="004F62C1" w:rsidRPr="000F1959">
        <w:rPr>
          <w:sz w:val="28"/>
          <w:szCs w:val="28"/>
          <w:lang w:val="en-US"/>
        </w:rPr>
        <w:t>r</w:t>
      </w:r>
      <w:r w:rsidR="004F62C1" w:rsidRPr="000F1959">
        <w:rPr>
          <w:sz w:val="28"/>
          <w:szCs w:val="28"/>
        </w:rPr>
        <w:t>-К4)</w:t>
      </w:r>
    </w:p>
    <w:p w:rsidR="00257580" w:rsidRPr="000F1959" w:rsidRDefault="00257580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0754E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38"/>
        </w:rPr>
      </w:pPr>
      <w:r>
        <w:rPr>
          <w:b/>
          <w:sz w:val="28"/>
          <w:szCs w:val="28"/>
        </w:rPr>
        <w:pict>
          <v:shape id="_x0000_i1040" type="#_x0000_t75" style="width:151.5pt;height:149.25pt">
            <v:imagedata r:id="rId23" o:title=""/>
          </v:shape>
        </w:pict>
      </w:r>
      <w:r w:rsidR="000F19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pict>
          <v:shape id="_x0000_i1041" type="#_x0000_t75" style="width:264pt;height:151.5pt">
            <v:imagedata r:id="rId24" o:title=""/>
          </v:shape>
        </w:pict>
      </w:r>
    </w:p>
    <w:p w:rsidR="00F84C6B" w:rsidRPr="000F1959" w:rsidRDefault="00116F03" w:rsidP="000F1959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2" type="#_x0000_t75" style="width:125.25pt;height:150.75pt">
            <v:imagedata r:id="rId25" o:title=""/>
          </v:shape>
        </w:pict>
      </w:r>
      <w:r>
        <w:rPr>
          <w:b/>
          <w:sz w:val="28"/>
          <w:szCs w:val="28"/>
        </w:rPr>
        <w:pict>
          <v:shape id="_x0000_i1043" type="#_x0000_t75" style="width:121.5pt;height:154.5pt">
            <v:imagedata r:id="rId26" o:title=""/>
          </v:shape>
        </w:pict>
      </w:r>
      <w:r>
        <w:rPr>
          <w:b/>
          <w:sz w:val="28"/>
          <w:szCs w:val="28"/>
        </w:rPr>
        <w:pict>
          <v:shape id="_x0000_i1044" type="#_x0000_t75" style="width:120pt;height:152.25pt">
            <v:imagedata r:id="rId27" o:title=""/>
          </v:shape>
        </w:pict>
      </w:r>
      <w:r>
        <w:rPr>
          <w:b/>
          <w:sz w:val="28"/>
          <w:szCs w:val="28"/>
        </w:rPr>
        <w:pict>
          <v:shape id="_x0000_i1045" type="#_x0000_t75" style="width:101.25pt;height:123pt">
            <v:imagedata r:id="rId28" o:title=""/>
          </v:shape>
        </w:pict>
      </w:r>
    </w:p>
    <w:p w:rsidR="00473550" w:rsidRPr="000F1959" w:rsidRDefault="00473550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Рисунок </w:t>
      </w:r>
      <w:r w:rsidR="000F1959">
        <w:rPr>
          <w:sz w:val="28"/>
          <w:szCs w:val="28"/>
        </w:rPr>
        <w:t>13</w:t>
      </w:r>
    </w:p>
    <w:p w:rsidR="0049539A" w:rsidRPr="000F1959" w:rsidRDefault="000F1959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>
        <w:rPr>
          <w:sz w:val="28"/>
          <w:szCs w:val="32"/>
        </w:rPr>
        <w:br w:type="page"/>
      </w:r>
      <w:r w:rsidR="00406C81" w:rsidRPr="000F1959">
        <w:rPr>
          <w:b/>
          <w:sz w:val="28"/>
          <w:szCs w:val="32"/>
        </w:rPr>
        <w:t>3.6 Лестница</w:t>
      </w:r>
    </w:p>
    <w:p w:rsidR="00FF2E55" w:rsidRPr="000F1959" w:rsidRDefault="00FF2E55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Внутриквартир</w:t>
      </w:r>
      <w:r w:rsidR="00F270F2" w:rsidRPr="000F1959">
        <w:rPr>
          <w:sz w:val="28"/>
          <w:szCs w:val="28"/>
        </w:rPr>
        <w:t>ная лестница выполнена из древесины</w:t>
      </w:r>
      <w:r w:rsidRPr="000F1959">
        <w:rPr>
          <w:sz w:val="28"/>
          <w:szCs w:val="28"/>
        </w:rPr>
        <w:t xml:space="preserve"> </w:t>
      </w:r>
      <w:r w:rsidR="00AD1BD3" w:rsidRPr="000F1959">
        <w:rPr>
          <w:sz w:val="28"/>
          <w:szCs w:val="28"/>
        </w:rPr>
        <w:t>-</w:t>
      </w:r>
      <w:r w:rsidRPr="000F1959">
        <w:rPr>
          <w:sz w:val="28"/>
          <w:szCs w:val="28"/>
        </w:rPr>
        <w:t xml:space="preserve"> дуб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  <w:lang w:val="en-US"/>
        </w:rPr>
        <w:t>I</w:t>
      </w:r>
      <w:r w:rsidR="00561ABB" w:rsidRPr="000F1959">
        <w:rPr>
          <w:sz w:val="28"/>
          <w:szCs w:val="28"/>
          <w:lang w:val="en-US"/>
        </w:rPr>
        <w:t>I</w:t>
      </w:r>
      <w:r w:rsidRPr="000F1959">
        <w:rPr>
          <w:sz w:val="28"/>
          <w:szCs w:val="28"/>
          <w:lang w:val="en-US"/>
        </w:rPr>
        <w:t>I</w:t>
      </w:r>
      <w:r w:rsidR="001F491C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сорта, с забежными ступенями</w:t>
      </w:r>
      <w:r w:rsidR="00862EAD" w:rsidRPr="000F1959">
        <w:rPr>
          <w:sz w:val="28"/>
          <w:szCs w:val="28"/>
        </w:rPr>
        <w:t xml:space="preserve"> по тетивам</w:t>
      </w:r>
      <w:r w:rsidR="00AA3E0B" w:rsidRPr="000F1959">
        <w:rPr>
          <w:sz w:val="28"/>
          <w:szCs w:val="28"/>
        </w:rPr>
        <w:t xml:space="preserve"> с двух</w:t>
      </w:r>
      <w:r w:rsidR="00806B0C" w:rsidRPr="000F1959">
        <w:rPr>
          <w:sz w:val="28"/>
          <w:szCs w:val="28"/>
        </w:rPr>
        <w:t xml:space="preserve"> сторон</w:t>
      </w:r>
      <w:r w:rsidRPr="000F1959">
        <w:rPr>
          <w:sz w:val="28"/>
          <w:szCs w:val="28"/>
        </w:rPr>
        <w:t>. Размеры ст</w:t>
      </w:r>
      <w:r w:rsidR="005F2124" w:rsidRPr="000F1959">
        <w:rPr>
          <w:sz w:val="28"/>
          <w:szCs w:val="28"/>
        </w:rPr>
        <w:t>упеней: высота</w:t>
      </w:r>
      <w:r w:rsidR="000F1959">
        <w:rPr>
          <w:sz w:val="28"/>
          <w:szCs w:val="28"/>
        </w:rPr>
        <w:t xml:space="preserve"> </w:t>
      </w:r>
      <w:r w:rsidR="005F2124" w:rsidRPr="000F1959">
        <w:rPr>
          <w:sz w:val="28"/>
          <w:szCs w:val="28"/>
        </w:rPr>
        <w:t xml:space="preserve">200 мм, ширина 250 мм. Ширина лестницы 1 </w:t>
      </w:r>
      <w:r w:rsidRPr="000F1959">
        <w:rPr>
          <w:sz w:val="28"/>
          <w:szCs w:val="28"/>
        </w:rPr>
        <w:t>м</w:t>
      </w:r>
      <w:r w:rsidR="00561ABB" w:rsidRPr="000F1959">
        <w:rPr>
          <w:sz w:val="28"/>
          <w:szCs w:val="28"/>
        </w:rPr>
        <w:t>. Уклон лестницы 1:1,25</w:t>
      </w:r>
      <w:r w:rsidRPr="000F1959">
        <w:rPr>
          <w:sz w:val="28"/>
          <w:szCs w:val="28"/>
        </w:rPr>
        <w:t>.</w:t>
      </w:r>
    </w:p>
    <w:p w:rsidR="0035547F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Тетива имеет толщину 60мм и опирается на </w:t>
      </w:r>
      <w:r w:rsidR="00B8557E" w:rsidRPr="000F1959">
        <w:rPr>
          <w:sz w:val="28"/>
          <w:szCs w:val="28"/>
        </w:rPr>
        <w:t>подтетивную балку.</w:t>
      </w:r>
    </w:p>
    <w:p w:rsidR="00D3477A" w:rsidRPr="000F1959" w:rsidRDefault="00D3477A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82916" w:rsidRPr="000F1959" w:rsidRDefault="00116F03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pict>
          <v:shape id="_x0000_i1046" type="#_x0000_t75" style="width:396.75pt;height:241.5pt">
            <v:imagedata r:id="rId29" o:title=""/>
          </v:shape>
        </w:pict>
      </w:r>
    </w:p>
    <w:p w:rsidR="00473550" w:rsidRPr="000F1959" w:rsidRDefault="00473550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Рисунок </w:t>
      </w:r>
      <w:r w:rsidR="004023FF">
        <w:rPr>
          <w:sz w:val="28"/>
          <w:szCs w:val="28"/>
        </w:rPr>
        <w:t>14</w:t>
      </w:r>
    </w:p>
    <w:p w:rsidR="00FE1A79" w:rsidRPr="000F1959" w:rsidRDefault="00FE1A79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9C17B5" w:rsidRPr="004023FF" w:rsidRDefault="00406C81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4023FF">
        <w:rPr>
          <w:b/>
          <w:sz w:val="28"/>
          <w:szCs w:val="32"/>
        </w:rPr>
        <w:t>3.7 Полы</w:t>
      </w:r>
    </w:p>
    <w:p w:rsidR="001C6356" w:rsidRPr="000F1959" w:rsidRDefault="001C6356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1 этаж - полы по грунту</w:t>
      </w:r>
    </w:p>
    <w:p w:rsidR="00883F3C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2 этаж - полы по перекрытию</w:t>
      </w:r>
    </w:p>
    <w:p w:rsidR="004023FF" w:rsidRDefault="004023F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83F3C" w:rsidRPr="000F1959" w:rsidRDefault="0083323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Таблица 2.</w:t>
      </w:r>
      <w:r w:rsidR="00473550" w:rsidRPr="000F1959">
        <w:rPr>
          <w:sz w:val="28"/>
          <w:szCs w:val="28"/>
        </w:rPr>
        <w:t>2 -</w:t>
      </w:r>
      <w:r w:rsidRPr="000F1959">
        <w:rPr>
          <w:sz w:val="28"/>
          <w:szCs w:val="28"/>
        </w:rPr>
        <w:t xml:space="preserve"> Экспликация полов</w:t>
      </w:r>
    </w:p>
    <w:tbl>
      <w:tblPr>
        <w:tblW w:w="7920" w:type="dxa"/>
        <w:jc w:val="center"/>
        <w:tblLook w:val="04A0" w:firstRow="1" w:lastRow="0" w:firstColumn="1" w:lastColumn="0" w:noHBand="0" w:noVBand="1"/>
      </w:tblPr>
      <w:tblGrid>
        <w:gridCol w:w="1554"/>
        <w:gridCol w:w="2155"/>
        <w:gridCol w:w="3137"/>
        <w:gridCol w:w="1074"/>
      </w:tblGrid>
      <w:tr w:rsidR="007A792E" w:rsidRPr="004023FF" w:rsidTr="004023FF">
        <w:trPr>
          <w:trHeight w:val="750"/>
          <w:jc w:val="center"/>
        </w:trPr>
        <w:tc>
          <w:tcPr>
            <w:tcW w:w="1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Тип пола</w:t>
            </w:r>
          </w:p>
        </w:tc>
        <w:tc>
          <w:tcPr>
            <w:tcW w:w="215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Схема пола</w:t>
            </w:r>
          </w:p>
        </w:tc>
        <w:tc>
          <w:tcPr>
            <w:tcW w:w="313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Элементы пола и их толщина</w:t>
            </w:r>
          </w:p>
        </w:tc>
        <w:tc>
          <w:tcPr>
            <w:tcW w:w="107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Площадь пола</w:t>
            </w: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0F1959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 xml:space="preserve"> 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0F1959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 xml:space="preserve"> 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  <w:tr w:rsidR="007A792E" w:rsidRPr="004023FF" w:rsidTr="004023FF">
        <w:trPr>
          <w:trHeight w:val="402"/>
          <w:jc w:val="center"/>
        </w:trPr>
        <w:tc>
          <w:tcPr>
            <w:tcW w:w="155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15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A792E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</w:tr>
    </w:tbl>
    <w:p w:rsidR="00514C82" w:rsidRPr="000F1959" w:rsidRDefault="00514C82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4023FF" w:rsidRDefault="00473550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Примечание: н</w:t>
      </w:r>
      <w:r w:rsidR="00751A01" w:rsidRPr="000F1959">
        <w:rPr>
          <w:sz w:val="28"/>
          <w:szCs w:val="28"/>
        </w:rPr>
        <w:t>а веранде полы дощатые по лагам площадью 30,8 м</w:t>
      </w:r>
      <w:r w:rsidR="00751A01" w:rsidRPr="000F1959">
        <w:rPr>
          <w:sz w:val="28"/>
          <w:szCs w:val="28"/>
          <w:vertAlign w:val="superscript"/>
        </w:rPr>
        <w:t>2</w:t>
      </w:r>
      <w:r w:rsidR="00751A01" w:rsidRPr="000F1959">
        <w:rPr>
          <w:sz w:val="28"/>
          <w:szCs w:val="28"/>
        </w:rPr>
        <w:t>.</w:t>
      </w:r>
    </w:p>
    <w:p w:rsidR="004023FF" w:rsidRDefault="004023FF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</w:p>
    <w:p w:rsidR="00FF2E55" w:rsidRPr="004023FF" w:rsidRDefault="006E62B7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4023FF">
        <w:rPr>
          <w:b/>
          <w:sz w:val="28"/>
          <w:szCs w:val="32"/>
        </w:rPr>
        <w:t xml:space="preserve">3.8 </w:t>
      </w:r>
      <w:r w:rsidR="00406C81" w:rsidRPr="004023FF">
        <w:rPr>
          <w:b/>
          <w:sz w:val="28"/>
          <w:szCs w:val="32"/>
        </w:rPr>
        <w:t>Крыша, кровля, водосток</w:t>
      </w:r>
    </w:p>
    <w:p w:rsidR="006F1945" w:rsidRPr="000F1959" w:rsidRDefault="006F1945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903A5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Крыша</w:t>
      </w:r>
      <w:r w:rsidR="00B75592" w:rsidRPr="000F1959">
        <w:rPr>
          <w:sz w:val="28"/>
          <w:szCs w:val="28"/>
        </w:rPr>
        <w:t xml:space="preserve"> скат</w:t>
      </w:r>
      <w:r w:rsidR="001662A8" w:rsidRPr="000F1959">
        <w:rPr>
          <w:sz w:val="28"/>
          <w:szCs w:val="28"/>
        </w:rPr>
        <w:t>ная по деревянным стропилам с холодным</w:t>
      </w:r>
      <w:r w:rsidR="00B75592" w:rsidRPr="000F1959">
        <w:rPr>
          <w:sz w:val="28"/>
          <w:szCs w:val="28"/>
        </w:rPr>
        <w:t xml:space="preserve"> чердаком</w:t>
      </w:r>
      <w:r w:rsidR="00D2015D" w:rsidRPr="000F1959">
        <w:rPr>
          <w:sz w:val="28"/>
          <w:szCs w:val="28"/>
        </w:rPr>
        <w:t>.</w:t>
      </w:r>
      <w:r w:rsidRPr="000F1959">
        <w:rPr>
          <w:sz w:val="28"/>
          <w:szCs w:val="28"/>
        </w:rPr>
        <w:t xml:space="preserve"> Чердачное перекрытие</w:t>
      </w:r>
      <w:r w:rsidR="001662A8" w:rsidRPr="000F1959">
        <w:rPr>
          <w:sz w:val="28"/>
          <w:szCs w:val="28"/>
        </w:rPr>
        <w:t xml:space="preserve"> утепленное,</w:t>
      </w:r>
      <w:r w:rsidR="00BA6EB7" w:rsidRPr="000F1959">
        <w:rPr>
          <w:sz w:val="28"/>
          <w:szCs w:val="28"/>
        </w:rPr>
        <w:t xml:space="preserve"> состоит из</w:t>
      </w:r>
      <w:r w:rsidR="009C17B5" w:rsidRPr="000F1959">
        <w:rPr>
          <w:sz w:val="28"/>
          <w:szCs w:val="28"/>
        </w:rPr>
        <w:t xml:space="preserve"> ц/п стяжки –20,</w:t>
      </w:r>
      <w:r w:rsidR="00BA6EB7" w:rsidRPr="000F1959">
        <w:rPr>
          <w:sz w:val="28"/>
          <w:szCs w:val="28"/>
        </w:rPr>
        <w:t xml:space="preserve"> </w:t>
      </w:r>
      <w:r w:rsidR="00BA6EB7" w:rsidRPr="000F1959">
        <w:rPr>
          <w:sz w:val="28"/>
          <w:szCs w:val="28"/>
          <w:lang w:val="en-US"/>
        </w:rPr>
        <w:t>URSA</w:t>
      </w:r>
      <w:r w:rsidR="009C17B5" w:rsidRPr="000F1959">
        <w:rPr>
          <w:sz w:val="28"/>
          <w:szCs w:val="28"/>
        </w:rPr>
        <w:t xml:space="preserve"> М15 -240 </w:t>
      </w:r>
      <w:r w:rsidR="00BA6EB7" w:rsidRPr="000F1959">
        <w:rPr>
          <w:sz w:val="28"/>
          <w:szCs w:val="28"/>
        </w:rPr>
        <w:t>мм, па</w:t>
      </w:r>
      <w:r w:rsidR="00A01EEC" w:rsidRPr="000F1959">
        <w:rPr>
          <w:sz w:val="28"/>
          <w:szCs w:val="28"/>
        </w:rPr>
        <w:t>роизоляционной пленки «Изоспан</w:t>
      </w:r>
      <w:r w:rsidR="00D4336E" w:rsidRPr="000F1959">
        <w:rPr>
          <w:sz w:val="28"/>
          <w:szCs w:val="28"/>
        </w:rPr>
        <w:t xml:space="preserve"> С</w:t>
      </w:r>
      <w:r w:rsidR="00A01EEC" w:rsidRPr="000F1959">
        <w:rPr>
          <w:sz w:val="28"/>
          <w:szCs w:val="28"/>
        </w:rPr>
        <w:t>» -</w:t>
      </w:r>
      <w:r w:rsidR="00BA6EB7" w:rsidRPr="000F1959">
        <w:rPr>
          <w:sz w:val="28"/>
          <w:szCs w:val="28"/>
        </w:rPr>
        <w:t>1слой; ж/б плита перекрытия</w:t>
      </w:r>
      <w:r w:rsidR="00A01EEC" w:rsidRPr="000F1959">
        <w:rPr>
          <w:sz w:val="28"/>
          <w:szCs w:val="28"/>
        </w:rPr>
        <w:t xml:space="preserve"> </w:t>
      </w:r>
      <w:r w:rsidR="00BA6EB7" w:rsidRPr="000F1959">
        <w:rPr>
          <w:sz w:val="28"/>
          <w:szCs w:val="28"/>
        </w:rPr>
        <w:t>-220мм.</w:t>
      </w:r>
      <w:r w:rsidRPr="000F1959">
        <w:rPr>
          <w:sz w:val="28"/>
          <w:szCs w:val="28"/>
        </w:rPr>
        <w:t xml:space="preserve"> </w:t>
      </w:r>
      <w:r w:rsidR="005443DA" w:rsidRPr="000F1959">
        <w:rPr>
          <w:sz w:val="28"/>
          <w:szCs w:val="28"/>
        </w:rPr>
        <w:t xml:space="preserve">Стропила </w:t>
      </w:r>
      <w:r w:rsidR="009C17B5" w:rsidRPr="000F1959">
        <w:rPr>
          <w:sz w:val="28"/>
          <w:szCs w:val="28"/>
        </w:rPr>
        <w:t>наслоные</w:t>
      </w:r>
      <w:r w:rsidR="00EE22CE" w:rsidRPr="000F1959">
        <w:rPr>
          <w:sz w:val="28"/>
          <w:szCs w:val="28"/>
        </w:rPr>
        <w:t xml:space="preserve"> деревянные</w:t>
      </w:r>
      <w:r w:rsidR="00406C81" w:rsidRPr="000F1959">
        <w:rPr>
          <w:sz w:val="28"/>
          <w:szCs w:val="28"/>
        </w:rPr>
        <w:t>. Стропильная нога</w:t>
      </w:r>
      <w:r w:rsidR="00EE22CE" w:rsidRPr="000F1959">
        <w:rPr>
          <w:sz w:val="28"/>
          <w:szCs w:val="28"/>
        </w:rPr>
        <w:t xml:space="preserve"> 50×20</w:t>
      </w:r>
      <w:r w:rsidR="00D2015D" w:rsidRPr="000F1959">
        <w:rPr>
          <w:sz w:val="28"/>
          <w:szCs w:val="28"/>
        </w:rPr>
        <w:t>0</w:t>
      </w:r>
      <w:r w:rsidR="001662A8" w:rsidRPr="000F1959">
        <w:rPr>
          <w:sz w:val="28"/>
          <w:szCs w:val="28"/>
        </w:rPr>
        <w:t xml:space="preserve"> мм</w:t>
      </w:r>
      <w:r w:rsidR="004E24B3" w:rsidRPr="000F1959">
        <w:rPr>
          <w:sz w:val="28"/>
          <w:szCs w:val="28"/>
        </w:rPr>
        <w:t xml:space="preserve"> с шагом 6</w:t>
      </w:r>
      <w:r w:rsidRPr="000F1959">
        <w:rPr>
          <w:sz w:val="28"/>
          <w:szCs w:val="28"/>
        </w:rPr>
        <w:t>00мм</w:t>
      </w:r>
      <w:r w:rsidR="00A01EEC" w:rsidRPr="000F1959">
        <w:rPr>
          <w:sz w:val="28"/>
          <w:szCs w:val="28"/>
        </w:rPr>
        <w:t xml:space="preserve">. </w:t>
      </w:r>
      <w:r w:rsidRPr="000F1959">
        <w:rPr>
          <w:sz w:val="28"/>
          <w:szCs w:val="28"/>
        </w:rPr>
        <w:t xml:space="preserve">Обрешетка деревянная </w:t>
      </w:r>
      <w:r w:rsidR="004E24B3" w:rsidRPr="000F1959">
        <w:rPr>
          <w:sz w:val="28"/>
          <w:szCs w:val="28"/>
        </w:rPr>
        <w:t>сечением 50</w:t>
      </w:r>
      <w:r w:rsidR="00D2015D" w:rsidRPr="000F1959">
        <w:rPr>
          <w:sz w:val="28"/>
          <w:szCs w:val="28"/>
        </w:rPr>
        <w:t>х</w:t>
      </w:r>
      <w:r w:rsidR="004E24B3" w:rsidRPr="000F1959">
        <w:rPr>
          <w:sz w:val="28"/>
          <w:szCs w:val="28"/>
        </w:rPr>
        <w:t>5</w:t>
      </w:r>
      <w:r w:rsidR="00D2015D" w:rsidRPr="000F1959">
        <w:rPr>
          <w:sz w:val="28"/>
          <w:szCs w:val="28"/>
        </w:rPr>
        <w:t xml:space="preserve">0мм с шагом </w:t>
      </w:r>
      <w:smartTag w:uri="urn:schemas-microsoft-com:office:smarttags" w:element="metricconverter">
        <w:smartTagPr>
          <w:attr w:name="ProductID" w:val="1250 мм"/>
        </w:smartTagPr>
        <w:r w:rsidR="00D2015D" w:rsidRPr="000F1959">
          <w:rPr>
            <w:sz w:val="28"/>
            <w:szCs w:val="28"/>
          </w:rPr>
          <w:t>350</w:t>
        </w:r>
        <w:r w:rsidR="001662A8" w:rsidRPr="000F1959">
          <w:rPr>
            <w:sz w:val="28"/>
            <w:szCs w:val="28"/>
          </w:rPr>
          <w:t xml:space="preserve"> мм</w:t>
        </w:r>
      </w:smartTag>
      <w:r w:rsidR="00BA6EB7" w:rsidRPr="000F1959">
        <w:rPr>
          <w:sz w:val="28"/>
          <w:szCs w:val="28"/>
        </w:rPr>
        <w:t xml:space="preserve">. Элементы </w:t>
      </w:r>
      <w:r w:rsidR="00D2015D" w:rsidRPr="000F1959">
        <w:rPr>
          <w:sz w:val="28"/>
          <w:szCs w:val="28"/>
        </w:rPr>
        <w:t xml:space="preserve">крыши крепят на гвозди и саморезы, </w:t>
      </w:r>
      <w:r w:rsidRPr="000F1959">
        <w:rPr>
          <w:sz w:val="28"/>
          <w:szCs w:val="28"/>
        </w:rPr>
        <w:t>с помощью металлических накладок. Стропильную систему ус</w:t>
      </w:r>
      <w:r w:rsidR="004E24B3" w:rsidRPr="000F1959">
        <w:rPr>
          <w:sz w:val="28"/>
          <w:szCs w:val="28"/>
        </w:rPr>
        <w:t>траивают на мауэрлат сечением 100х10</w:t>
      </w:r>
      <w:r w:rsidRPr="000F1959">
        <w:rPr>
          <w:sz w:val="28"/>
          <w:szCs w:val="28"/>
        </w:rPr>
        <w:t>0</w:t>
      </w:r>
      <w:r w:rsidR="001662A8" w:rsidRPr="000F1959">
        <w:rPr>
          <w:sz w:val="28"/>
          <w:szCs w:val="28"/>
        </w:rPr>
        <w:t xml:space="preserve"> </w:t>
      </w:r>
      <w:r w:rsidR="00A01EEC" w:rsidRPr="000F1959">
        <w:rPr>
          <w:sz w:val="28"/>
          <w:szCs w:val="28"/>
        </w:rPr>
        <w:t>мм,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 xml:space="preserve">уложенный на </w:t>
      </w:r>
      <w:r w:rsidR="00AA3E0B" w:rsidRPr="000F1959">
        <w:rPr>
          <w:sz w:val="28"/>
          <w:szCs w:val="28"/>
        </w:rPr>
        <w:t xml:space="preserve">два </w:t>
      </w:r>
      <w:r w:rsidRPr="000F1959">
        <w:rPr>
          <w:sz w:val="28"/>
          <w:szCs w:val="28"/>
        </w:rPr>
        <w:t>сло</w:t>
      </w:r>
      <w:r w:rsidR="00AA3E0B" w:rsidRPr="000F1959">
        <w:rPr>
          <w:sz w:val="28"/>
          <w:szCs w:val="28"/>
        </w:rPr>
        <w:t>я</w:t>
      </w:r>
      <w:r w:rsidRPr="000F1959">
        <w:rPr>
          <w:sz w:val="28"/>
          <w:szCs w:val="28"/>
        </w:rPr>
        <w:t xml:space="preserve"> толя на мастике. Через одну стропильную ногу систему крепят проволочной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скруткой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2 Ǿ 4 Вр</w:t>
      </w:r>
      <w:r w:rsidR="00A01EEC" w:rsidRPr="000F1959">
        <w:rPr>
          <w:sz w:val="28"/>
          <w:szCs w:val="28"/>
        </w:rPr>
        <w:t xml:space="preserve"> </w:t>
      </w:r>
      <w:r w:rsidRPr="000F1959">
        <w:rPr>
          <w:sz w:val="28"/>
          <w:szCs w:val="28"/>
          <w:lang w:val="en-US"/>
        </w:rPr>
        <w:t>I</w:t>
      </w:r>
      <w:r w:rsidR="001662A8" w:rsidRPr="000F1959">
        <w:rPr>
          <w:sz w:val="28"/>
          <w:szCs w:val="28"/>
        </w:rPr>
        <w:t xml:space="preserve"> к стенам</w:t>
      </w:r>
      <w:r w:rsidRPr="000F1959">
        <w:rPr>
          <w:sz w:val="28"/>
          <w:szCs w:val="28"/>
        </w:rPr>
        <w:t>.</w:t>
      </w:r>
    </w:p>
    <w:p w:rsidR="00BA6EB7" w:rsidRPr="000F1959" w:rsidRDefault="000B1B18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Кровля выполнена из металлочерепицы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«</w:t>
      </w:r>
      <w:r w:rsidRPr="000F1959">
        <w:rPr>
          <w:sz w:val="28"/>
          <w:szCs w:val="28"/>
          <w:lang w:val="en-US"/>
        </w:rPr>
        <w:t>Monterrey</w:t>
      </w:r>
      <w:r w:rsidRPr="000F1959">
        <w:rPr>
          <w:sz w:val="28"/>
          <w:szCs w:val="28"/>
        </w:rPr>
        <w:t xml:space="preserve">» толщиной </w:t>
      </w:r>
      <w:smartTag w:uri="urn:schemas-microsoft-com:office:smarttags" w:element="metricconverter">
        <w:smartTagPr>
          <w:attr w:name="ProductID" w:val="1250 мм"/>
        </w:smartTagPr>
        <w:r w:rsidRPr="000F1959">
          <w:rPr>
            <w:sz w:val="28"/>
            <w:szCs w:val="28"/>
          </w:rPr>
          <w:t>0,55 мм</w:t>
        </w:r>
      </w:smartTag>
      <w:r w:rsidR="00E6750C" w:rsidRPr="000F1959">
        <w:rPr>
          <w:sz w:val="28"/>
          <w:szCs w:val="28"/>
        </w:rPr>
        <w:t>, массой</w:t>
      </w:r>
      <w:r w:rsidR="000F1959">
        <w:rPr>
          <w:sz w:val="28"/>
          <w:szCs w:val="28"/>
        </w:rPr>
        <w:t xml:space="preserve"> </w:t>
      </w:r>
      <w:r w:rsidR="00E6750C" w:rsidRPr="000F1959">
        <w:rPr>
          <w:sz w:val="28"/>
          <w:szCs w:val="28"/>
        </w:rPr>
        <w:t>5</w:t>
      </w:r>
      <w:r w:rsidRPr="000F1959">
        <w:rPr>
          <w:sz w:val="28"/>
          <w:szCs w:val="28"/>
        </w:rPr>
        <w:t>,9 кг/м</w:t>
      </w:r>
      <w:r w:rsidRPr="000F1959">
        <w:rPr>
          <w:sz w:val="28"/>
          <w:szCs w:val="28"/>
          <w:vertAlign w:val="superscript"/>
        </w:rPr>
        <w:t>2</w:t>
      </w:r>
      <w:r w:rsidRPr="000F1959">
        <w:rPr>
          <w:sz w:val="28"/>
          <w:szCs w:val="28"/>
        </w:rPr>
        <w:t>.</w:t>
      </w:r>
      <w:r w:rsidR="00A01EEC" w:rsidRPr="000F1959">
        <w:rPr>
          <w:sz w:val="28"/>
          <w:szCs w:val="28"/>
        </w:rPr>
        <w:t xml:space="preserve"> </w:t>
      </w:r>
      <w:r w:rsidR="00E6750C" w:rsidRPr="000F1959">
        <w:rPr>
          <w:sz w:val="28"/>
          <w:szCs w:val="28"/>
        </w:rPr>
        <w:t xml:space="preserve">Ширина листа </w:t>
      </w:r>
      <w:smartTag w:uri="urn:schemas-microsoft-com:office:smarttags" w:element="metricconverter">
        <w:smartTagPr>
          <w:attr w:name="ProductID" w:val="1250 мм"/>
        </w:smartTagPr>
        <w:r w:rsidR="00E6750C" w:rsidRPr="000F1959">
          <w:rPr>
            <w:sz w:val="28"/>
            <w:szCs w:val="28"/>
          </w:rPr>
          <w:t>1100 мм</w:t>
        </w:r>
      </w:smartTag>
      <w:r w:rsidR="00E6750C" w:rsidRPr="000F1959">
        <w:rPr>
          <w:sz w:val="28"/>
          <w:szCs w:val="28"/>
        </w:rPr>
        <w:t>;</w:t>
      </w:r>
      <w:smartTag w:uri="urn:schemas-microsoft-com:office:smarttags" w:element="metricconverter">
        <w:smartTagPr>
          <w:attr w:name="ProductID" w:val="1250 мм"/>
        </w:smartTagPr>
        <w:r w:rsidR="00E6750C" w:rsidRPr="000F1959">
          <w:rPr>
            <w:sz w:val="28"/>
            <w:szCs w:val="28"/>
          </w:rPr>
          <w:t>1250 мм</w:t>
        </w:r>
      </w:smartTag>
      <w:r w:rsidR="00E6750C" w:rsidRPr="000F1959">
        <w:rPr>
          <w:sz w:val="28"/>
          <w:szCs w:val="28"/>
        </w:rPr>
        <w:t>.</w:t>
      </w:r>
    </w:p>
    <w:p w:rsidR="00E828F2" w:rsidRPr="000F1959" w:rsidRDefault="00562F5E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 xml:space="preserve">Кровельный материал «Ютафол </w:t>
      </w:r>
      <w:r w:rsidR="00BA6EB7" w:rsidRPr="000F1959">
        <w:rPr>
          <w:sz w:val="28"/>
          <w:szCs w:val="28"/>
        </w:rPr>
        <w:t>Д» крепят с помощью контррейки 30*50мм</w:t>
      </w:r>
      <w:r w:rsidR="00E828F2" w:rsidRPr="000F1959">
        <w:rPr>
          <w:sz w:val="28"/>
          <w:szCs w:val="28"/>
        </w:rPr>
        <w:t xml:space="preserve">. </w:t>
      </w:r>
    </w:p>
    <w:p w:rsidR="00101FF7" w:rsidRPr="000F1959" w:rsidRDefault="00113601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Водосток</w:t>
      </w:r>
      <w:r w:rsidR="00514C82" w:rsidRPr="000F1959">
        <w:rPr>
          <w:sz w:val="28"/>
          <w:szCs w:val="28"/>
        </w:rPr>
        <w:t xml:space="preserve"> наружный</w:t>
      </w:r>
      <w:r w:rsidRPr="000F1959">
        <w:rPr>
          <w:sz w:val="28"/>
          <w:szCs w:val="28"/>
        </w:rPr>
        <w:t xml:space="preserve"> неорганизованный.</w:t>
      </w:r>
    </w:p>
    <w:p w:rsidR="00FE1A79" w:rsidRPr="000F1959" w:rsidRDefault="00FE1A79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FF2E55" w:rsidRPr="004023FF" w:rsidRDefault="00514C82" w:rsidP="000F1959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0F1959">
        <w:rPr>
          <w:sz w:val="28"/>
          <w:szCs w:val="32"/>
        </w:rPr>
        <w:br w:type="page"/>
      </w:r>
      <w:r w:rsidR="00101FF7" w:rsidRPr="004023FF">
        <w:rPr>
          <w:b/>
          <w:sz w:val="28"/>
          <w:szCs w:val="32"/>
        </w:rPr>
        <w:t>3.9</w:t>
      </w:r>
      <w:r w:rsidR="00FE1A79" w:rsidRPr="004023FF">
        <w:rPr>
          <w:b/>
          <w:sz w:val="28"/>
          <w:szCs w:val="32"/>
        </w:rPr>
        <w:t xml:space="preserve"> П</w:t>
      </w:r>
      <w:r w:rsidR="00406C81" w:rsidRPr="004023FF">
        <w:rPr>
          <w:b/>
          <w:sz w:val="28"/>
          <w:szCs w:val="32"/>
        </w:rPr>
        <w:t>рочие детали</w:t>
      </w:r>
    </w:p>
    <w:p w:rsidR="00FE1A79" w:rsidRPr="000F1959" w:rsidRDefault="00FE1A79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42CD8" w:rsidRPr="000F1959" w:rsidRDefault="004E24B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Крыльцо деревянное</w:t>
      </w:r>
      <w:r w:rsidR="006E62B7" w:rsidRPr="000F1959">
        <w:rPr>
          <w:sz w:val="28"/>
          <w:szCs w:val="28"/>
        </w:rPr>
        <w:t xml:space="preserve">, оборудовано ограждением </w:t>
      </w:r>
      <w:r w:rsidRPr="000F1959">
        <w:rPr>
          <w:sz w:val="28"/>
          <w:szCs w:val="28"/>
        </w:rPr>
        <w:t>деревянным с</w:t>
      </w:r>
      <w:r w:rsidR="006E62B7" w:rsidRPr="000F1959">
        <w:rPr>
          <w:sz w:val="28"/>
          <w:szCs w:val="28"/>
        </w:rPr>
        <w:t xml:space="preserve"> поручнями высотой </w:t>
      </w:r>
      <w:r w:rsidR="00374D33" w:rsidRPr="000F1959">
        <w:rPr>
          <w:sz w:val="28"/>
          <w:szCs w:val="28"/>
        </w:rPr>
        <w:t xml:space="preserve">1 </w:t>
      </w:r>
      <w:r w:rsidR="006E62B7" w:rsidRPr="000F1959">
        <w:rPr>
          <w:sz w:val="28"/>
          <w:szCs w:val="28"/>
        </w:rPr>
        <w:t xml:space="preserve">м. Стойки заделывают на </w:t>
      </w:r>
      <w:r w:rsidRPr="000F1959">
        <w:rPr>
          <w:sz w:val="28"/>
          <w:szCs w:val="28"/>
        </w:rPr>
        <w:t>гвозди</w:t>
      </w:r>
      <w:r w:rsidR="006E62B7" w:rsidRPr="000F1959">
        <w:rPr>
          <w:sz w:val="28"/>
          <w:szCs w:val="28"/>
        </w:rPr>
        <w:t>.</w:t>
      </w:r>
      <w:r w:rsidR="004D7EB7" w:rsidRPr="000F1959">
        <w:rPr>
          <w:sz w:val="28"/>
          <w:szCs w:val="28"/>
        </w:rPr>
        <w:t xml:space="preserve"> </w:t>
      </w:r>
    </w:p>
    <w:p w:rsidR="009903A5" w:rsidRPr="000F1959" w:rsidRDefault="00806B0C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В стене по оси</w:t>
      </w:r>
      <w:r w:rsidR="004E24B3" w:rsidRPr="000F1959">
        <w:rPr>
          <w:sz w:val="28"/>
          <w:szCs w:val="28"/>
        </w:rPr>
        <w:t xml:space="preserve"> 3</w:t>
      </w:r>
      <w:r w:rsidRPr="000F1959">
        <w:rPr>
          <w:sz w:val="28"/>
          <w:szCs w:val="28"/>
        </w:rPr>
        <w:t xml:space="preserve"> на</w:t>
      </w:r>
      <w:r w:rsidR="00EE22CE" w:rsidRPr="000F1959">
        <w:rPr>
          <w:sz w:val="28"/>
          <w:szCs w:val="28"/>
        </w:rPr>
        <w:t xml:space="preserve"> кухне</w:t>
      </w:r>
      <w:r w:rsidR="004E24B3" w:rsidRPr="000F1959">
        <w:rPr>
          <w:sz w:val="28"/>
          <w:szCs w:val="28"/>
        </w:rPr>
        <w:t xml:space="preserve"> и в сан. узлах</w:t>
      </w:r>
      <w:r w:rsidR="00EE22CE" w:rsidRPr="000F1959">
        <w:rPr>
          <w:sz w:val="28"/>
          <w:szCs w:val="28"/>
        </w:rPr>
        <w:t xml:space="preserve"> </w:t>
      </w:r>
      <w:r w:rsidR="006E62B7" w:rsidRPr="000F1959">
        <w:rPr>
          <w:sz w:val="28"/>
          <w:szCs w:val="28"/>
        </w:rPr>
        <w:t>устроены вентиляционные каналы</w:t>
      </w:r>
      <w:r w:rsidR="00091F83" w:rsidRPr="000F1959">
        <w:rPr>
          <w:sz w:val="28"/>
          <w:szCs w:val="28"/>
        </w:rPr>
        <w:t xml:space="preserve"> размером</w:t>
      </w:r>
      <w:r w:rsidR="00342CD8" w:rsidRPr="000F1959">
        <w:rPr>
          <w:sz w:val="28"/>
          <w:szCs w:val="28"/>
        </w:rPr>
        <w:t xml:space="preserve"> </w:t>
      </w:r>
      <w:r w:rsidR="006E62B7" w:rsidRPr="000F1959">
        <w:rPr>
          <w:sz w:val="28"/>
          <w:szCs w:val="28"/>
        </w:rPr>
        <w:t>140*140мм. Вентиляция естественная приточно-вытяжная.</w:t>
      </w:r>
      <w:r w:rsidR="00342CD8" w:rsidRPr="000F1959">
        <w:rPr>
          <w:sz w:val="28"/>
          <w:szCs w:val="28"/>
        </w:rPr>
        <w:t xml:space="preserve"> </w:t>
      </w: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Вентиляционные каналы выходят на крышу</w:t>
      </w:r>
      <w:r w:rsidR="000F1959">
        <w:rPr>
          <w:sz w:val="28"/>
          <w:szCs w:val="28"/>
        </w:rPr>
        <w:t xml:space="preserve"> </w:t>
      </w:r>
      <w:r w:rsidRPr="000F1959">
        <w:rPr>
          <w:sz w:val="28"/>
          <w:szCs w:val="28"/>
        </w:rPr>
        <w:t>и</w:t>
      </w:r>
      <w:r w:rsidR="000F1959">
        <w:rPr>
          <w:sz w:val="28"/>
          <w:szCs w:val="28"/>
        </w:rPr>
        <w:t xml:space="preserve"> </w:t>
      </w:r>
      <w:r w:rsidR="00342CD8" w:rsidRPr="000F1959">
        <w:rPr>
          <w:sz w:val="28"/>
          <w:szCs w:val="28"/>
        </w:rPr>
        <w:t>заканчиваются шахтами</w:t>
      </w:r>
      <w:r w:rsidR="001662A8" w:rsidRPr="000F1959">
        <w:rPr>
          <w:sz w:val="28"/>
          <w:szCs w:val="28"/>
        </w:rPr>
        <w:t xml:space="preserve">, </w:t>
      </w:r>
      <w:r w:rsidRPr="000F1959">
        <w:rPr>
          <w:sz w:val="28"/>
          <w:szCs w:val="28"/>
        </w:rPr>
        <w:t>покрыты</w:t>
      </w:r>
      <w:r w:rsidR="001662A8" w:rsidRPr="000F1959">
        <w:rPr>
          <w:sz w:val="28"/>
          <w:szCs w:val="28"/>
        </w:rPr>
        <w:t>ми</w:t>
      </w:r>
      <w:r w:rsidRPr="000F1959">
        <w:rPr>
          <w:sz w:val="28"/>
          <w:szCs w:val="28"/>
        </w:rPr>
        <w:t xml:space="preserve"> металлическим зонтом.</w:t>
      </w:r>
    </w:p>
    <w:p w:rsidR="00E828F2" w:rsidRPr="004023FF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Для освещения и вентиля</w:t>
      </w:r>
      <w:r w:rsidR="001662A8" w:rsidRPr="000F1959">
        <w:rPr>
          <w:sz w:val="28"/>
          <w:szCs w:val="28"/>
        </w:rPr>
        <w:t>ци</w:t>
      </w:r>
      <w:r w:rsidR="00406C81" w:rsidRPr="000F1959">
        <w:rPr>
          <w:sz w:val="28"/>
          <w:szCs w:val="28"/>
        </w:rPr>
        <w:t>и чердака предусмотрены чердачные</w:t>
      </w:r>
      <w:r w:rsidR="00EE22CE" w:rsidRPr="000F1959">
        <w:rPr>
          <w:sz w:val="28"/>
          <w:szCs w:val="28"/>
        </w:rPr>
        <w:t xml:space="preserve"> окна</w:t>
      </w:r>
      <w:r w:rsidRPr="000F1959">
        <w:rPr>
          <w:sz w:val="28"/>
          <w:szCs w:val="28"/>
        </w:rPr>
        <w:t xml:space="preserve">. </w:t>
      </w:r>
    </w:p>
    <w:p w:rsidR="007028EB" w:rsidRPr="000F1959" w:rsidRDefault="007028EB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474A37" w:rsidRPr="004023FF" w:rsidRDefault="00101FF7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4023FF">
        <w:rPr>
          <w:b/>
          <w:sz w:val="28"/>
          <w:szCs w:val="32"/>
        </w:rPr>
        <w:t>3.10 Обеспечение пространственной жесткости</w:t>
      </w:r>
      <w:r w:rsidR="00AA3E0B" w:rsidRPr="004023FF">
        <w:rPr>
          <w:b/>
          <w:sz w:val="28"/>
          <w:szCs w:val="32"/>
        </w:rPr>
        <w:t xml:space="preserve"> </w:t>
      </w:r>
    </w:p>
    <w:p w:rsidR="004023FF" w:rsidRDefault="004023FF" w:rsidP="000F19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113601" w:rsidRPr="000F1959" w:rsidRDefault="00113601" w:rsidP="000F19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Сборные железобетонные плиты перекрытия в ходе их установки жёстко заделываются в стены с помощью анкерных креплений и скрепляются между собой сварными или арматурными связями в уровне каждого этажа. Швы между плитами замоноличиваются раствором. Таким образом, получаются достаточно жесткие горизонтальные диски, увеличивающие общую устойчивость здания.</w:t>
      </w:r>
    </w:p>
    <w:p w:rsidR="007028EB" w:rsidRPr="000F1959" w:rsidRDefault="007028EB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C71484" w:rsidRPr="004023FF" w:rsidRDefault="00D0596D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4023FF">
        <w:rPr>
          <w:b/>
          <w:sz w:val="28"/>
          <w:szCs w:val="32"/>
        </w:rPr>
        <w:t xml:space="preserve">3.11 </w:t>
      </w:r>
      <w:r w:rsidR="00406C81" w:rsidRPr="004023FF">
        <w:rPr>
          <w:b/>
          <w:sz w:val="28"/>
          <w:szCs w:val="32"/>
        </w:rPr>
        <w:t>Спецификация</w:t>
      </w:r>
    </w:p>
    <w:p w:rsidR="00374D33" w:rsidRPr="000F1959" w:rsidRDefault="00374D3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12C8D" w:rsidRPr="000F1959" w:rsidRDefault="00406C81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Таблица</w:t>
      </w:r>
      <w:r w:rsidR="006E62B7" w:rsidRPr="000F1959">
        <w:rPr>
          <w:sz w:val="28"/>
          <w:szCs w:val="28"/>
        </w:rPr>
        <w:t xml:space="preserve"> 2.3 </w:t>
      </w:r>
      <w:r w:rsidR="00473550" w:rsidRPr="000F1959">
        <w:rPr>
          <w:sz w:val="28"/>
          <w:szCs w:val="28"/>
        </w:rPr>
        <w:t xml:space="preserve">- </w:t>
      </w:r>
      <w:r w:rsidRPr="000F1959">
        <w:rPr>
          <w:sz w:val="28"/>
          <w:szCs w:val="28"/>
        </w:rPr>
        <w:t>Спецификация элементов заполнения</w:t>
      </w:r>
    </w:p>
    <w:tbl>
      <w:tblPr>
        <w:tblW w:w="7528" w:type="dxa"/>
        <w:jc w:val="center"/>
        <w:tblLook w:val="04A0" w:firstRow="1" w:lastRow="0" w:firstColumn="1" w:lastColumn="0" w:noHBand="0" w:noVBand="1"/>
      </w:tblPr>
      <w:tblGrid>
        <w:gridCol w:w="820"/>
        <w:gridCol w:w="2422"/>
        <w:gridCol w:w="3343"/>
        <w:gridCol w:w="943"/>
      </w:tblGrid>
      <w:tr w:rsidR="00F65E5D" w:rsidRPr="004023FF" w:rsidTr="004023FF">
        <w:trPr>
          <w:trHeight w:hRule="exact" w:val="851"/>
          <w:jc w:val="center"/>
        </w:trPr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bCs/>
                <w:sz w:val="20"/>
                <w:szCs w:val="22"/>
              </w:rPr>
            </w:pPr>
            <w:r w:rsidRPr="004023FF">
              <w:rPr>
                <w:bCs/>
                <w:sz w:val="20"/>
                <w:szCs w:val="22"/>
              </w:rPr>
              <w:t>Поз.</w:t>
            </w:r>
          </w:p>
        </w:tc>
        <w:tc>
          <w:tcPr>
            <w:tcW w:w="242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bCs/>
                <w:sz w:val="20"/>
                <w:szCs w:val="22"/>
              </w:rPr>
            </w:pPr>
            <w:r w:rsidRPr="004023FF">
              <w:rPr>
                <w:bCs/>
                <w:sz w:val="20"/>
                <w:szCs w:val="22"/>
              </w:rPr>
              <w:t>Обозначение</w:t>
            </w:r>
          </w:p>
        </w:tc>
        <w:tc>
          <w:tcPr>
            <w:tcW w:w="334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bCs/>
                <w:sz w:val="20"/>
                <w:szCs w:val="22"/>
              </w:rPr>
            </w:pPr>
            <w:r w:rsidRPr="004023FF">
              <w:rPr>
                <w:bCs/>
                <w:sz w:val="20"/>
                <w:szCs w:val="22"/>
              </w:rPr>
              <w:t>Наименование</w:t>
            </w:r>
          </w:p>
        </w:tc>
        <w:tc>
          <w:tcPr>
            <w:tcW w:w="94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bCs/>
                <w:sz w:val="20"/>
                <w:szCs w:val="22"/>
              </w:rPr>
            </w:pPr>
            <w:r w:rsidRPr="004023FF">
              <w:rPr>
                <w:bCs/>
                <w:sz w:val="20"/>
                <w:szCs w:val="22"/>
              </w:rPr>
              <w:t>Кол-во</w:t>
            </w:r>
          </w:p>
        </w:tc>
      </w:tr>
      <w:tr w:rsidR="00F65E5D" w:rsidRPr="004023FF" w:rsidTr="004023FF">
        <w:trPr>
          <w:trHeight w:hRule="exact" w:val="454"/>
          <w:jc w:val="center"/>
        </w:trPr>
        <w:tc>
          <w:tcPr>
            <w:tcW w:w="8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ОК-1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ГОСТ 30674-99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7A792E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Блок оконный ОДОСП 15-12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</w:tr>
      <w:tr w:rsidR="00F65E5D" w:rsidRPr="004023FF" w:rsidTr="004023FF">
        <w:trPr>
          <w:trHeight w:hRule="exact" w:val="454"/>
          <w:jc w:val="center"/>
        </w:trPr>
        <w:tc>
          <w:tcPr>
            <w:tcW w:w="8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ОК-2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Тоже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 xml:space="preserve">Блок оконный </w:t>
            </w:r>
            <w:r w:rsidR="007A792E" w:rsidRPr="004023FF">
              <w:rPr>
                <w:sz w:val="20"/>
                <w:szCs w:val="22"/>
              </w:rPr>
              <w:t>ОДОСП 15-9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12</w:t>
            </w:r>
          </w:p>
        </w:tc>
      </w:tr>
      <w:tr w:rsidR="00F65E5D" w:rsidRPr="004023FF" w:rsidTr="004023FF">
        <w:trPr>
          <w:trHeight w:hRule="exact" w:val="454"/>
          <w:jc w:val="center"/>
        </w:trPr>
        <w:tc>
          <w:tcPr>
            <w:tcW w:w="8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78191B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0332C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ГОСТ 6629-88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Блок дверной ДО 21-</w:t>
            </w:r>
            <w:r w:rsidR="0078191B" w:rsidRPr="004023FF">
              <w:rPr>
                <w:sz w:val="20"/>
                <w:szCs w:val="22"/>
              </w:rPr>
              <w:t>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</w:tr>
      <w:tr w:rsidR="00F65E5D" w:rsidRPr="004023FF" w:rsidTr="004023FF">
        <w:trPr>
          <w:trHeight w:hRule="exact" w:val="454"/>
          <w:jc w:val="center"/>
        </w:trPr>
        <w:tc>
          <w:tcPr>
            <w:tcW w:w="8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78191B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78191B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Блок дверной ДГ 21-7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6</w:t>
            </w:r>
          </w:p>
        </w:tc>
      </w:tr>
      <w:tr w:rsidR="00F65E5D" w:rsidRPr="004023FF" w:rsidTr="004023FF">
        <w:trPr>
          <w:trHeight w:hRule="exact" w:val="454"/>
          <w:jc w:val="center"/>
        </w:trPr>
        <w:tc>
          <w:tcPr>
            <w:tcW w:w="8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78191B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3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F65E5D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Блок дверной ДО 21-9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</w:tr>
      <w:tr w:rsidR="00F65E5D" w:rsidRPr="004023FF" w:rsidTr="004023FF">
        <w:trPr>
          <w:trHeight w:hRule="exact" w:val="454"/>
          <w:jc w:val="center"/>
        </w:trPr>
        <w:tc>
          <w:tcPr>
            <w:tcW w:w="82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78191B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4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ГОСТ 30674-99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1949F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 xml:space="preserve">Дверь балконная </w:t>
            </w:r>
            <w:r w:rsidR="007A792E" w:rsidRPr="004023FF">
              <w:rPr>
                <w:sz w:val="20"/>
                <w:szCs w:val="22"/>
              </w:rPr>
              <w:t>БДОСП 22-7,5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65E5D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4</w:t>
            </w:r>
          </w:p>
        </w:tc>
      </w:tr>
    </w:tbl>
    <w:p w:rsidR="00A12C8D" w:rsidRPr="000F1959" w:rsidRDefault="004023FF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06C81" w:rsidRPr="000F1959">
        <w:rPr>
          <w:sz w:val="28"/>
          <w:szCs w:val="28"/>
        </w:rPr>
        <w:t>Таблица</w:t>
      </w:r>
      <w:r w:rsidR="006E62B7" w:rsidRPr="000F1959">
        <w:rPr>
          <w:sz w:val="28"/>
          <w:szCs w:val="28"/>
        </w:rPr>
        <w:t xml:space="preserve"> 2.4 </w:t>
      </w:r>
      <w:r w:rsidR="00473550" w:rsidRPr="000F1959">
        <w:rPr>
          <w:sz w:val="28"/>
          <w:szCs w:val="28"/>
        </w:rPr>
        <w:t xml:space="preserve">- </w:t>
      </w:r>
      <w:r w:rsidR="00406C81" w:rsidRPr="000F1959">
        <w:rPr>
          <w:sz w:val="28"/>
          <w:szCs w:val="28"/>
        </w:rPr>
        <w:t>Спецификация сборных ж/б изделий</w:t>
      </w:r>
    </w:p>
    <w:tbl>
      <w:tblPr>
        <w:tblW w:w="9725" w:type="dxa"/>
        <w:jc w:val="center"/>
        <w:tblLook w:val="04A0" w:firstRow="1" w:lastRow="0" w:firstColumn="1" w:lastColumn="0" w:noHBand="0" w:noVBand="1"/>
      </w:tblPr>
      <w:tblGrid>
        <w:gridCol w:w="614"/>
        <w:gridCol w:w="2575"/>
        <w:gridCol w:w="3065"/>
        <w:gridCol w:w="664"/>
        <w:gridCol w:w="839"/>
        <w:gridCol w:w="711"/>
        <w:gridCol w:w="546"/>
        <w:gridCol w:w="711"/>
      </w:tblGrid>
      <w:tr w:rsidR="002D1BCA" w:rsidRPr="004023FF" w:rsidTr="004023FF">
        <w:trPr>
          <w:trHeight w:val="454"/>
          <w:jc w:val="center"/>
        </w:trPr>
        <w:tc>
          <w:tcPr>
            <w:tcW w:w="61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noWrap/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Поз</w:t>
            </w:r>
          </w:p>
        </w:tc>
        <w:tc>
          <w:tcPr>
            <w:tcW w:w="25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noWrap/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Обозначение</w:t>
            </w:r>
          </w:p>
        </w:tc>
        <w:tc>
          <w:tcPr>
            <w:tcW w:w="306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noWrap/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Наименование</w:t>
            </w:r>
          </w:p>
        </w:tc>
        <w:tc>
          <w:tcPr>
            <w:tcW w:w="66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noWrap/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Кол.</w:t>
            </w:r>
          </w:p>
        </w:tc>
        <w:tc>
          <w:tcPr>
            <w:tcW w:w="83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noWrap/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Масса</w:t>
            </w:r>
          </w:p>
        </w:tc>
        <w:tc>
          <w:tcPr>
            <w:tcW w:w="196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Примечание</w:t>
            </w:r>
          </w:p>
        </w:tc>
      </w:tr>
      <w:tr w:rsidR="002D1BCA" w:rsidRPr="004023FF" w:rsidTr="004023FF">
        <w:trPr>
          <w:trHeight w:val="397"/>
          <w:jc w:val="center"/>
        </w:trPr>
        <w:tc>
          <w:tcPr>
            <w:tcW w:w="61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25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306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66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83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Vб</w:t>
            </w:r>
          </w:p>
        </w:tc>
        <w:tc>
          <w:tcPr>
            <w:tcW w:w="54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Мб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2D1BCA" w:rsidRPr="004023FF" w:rsidRDefault="002D1BCA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ст/кг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ГОСТ 9561-75 серия 1.141-1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Плиты перекрытия ПК 63.18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3175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1,27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58,39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Тоже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Тоже ПК 63. 15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2950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1,18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58,21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  <w:r w:rsidR="00514C82" w:rsidRPr="004023FF">
              <w:rPr>
                <w:sz w:val="20"/>
                <w:szCs w:val="22"/>
              </w:rPr>
              <w:t>//-//-//-//-//-ПК 63. 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1825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0,73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14C82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41,38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6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ГОСТ 946-84 серия 1.138-1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Перемычка 1ПР 298. 25. 22-38Т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410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0,164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17,17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7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Тоже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Тоже 1ПР 285. 12. 14-4Т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120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0,048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3,93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8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-//-//-//-//-//- 1ПР 246. 25. 22-38Т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338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0,135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12,73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9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-//-//-//-//-//- 1ПР 220. 12. 14-3Т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93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0,037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1,15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10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-//-//-//-//-//- 1ПР 195. 12. 22-38Т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0,051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5,93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11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-//-//-//-//-//- 1ПР 180. 12. 14-3Т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0,03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0,65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12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-//-//-//-//-//- 1ПР 155. 12. 22-38Т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102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0,041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2,58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13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-//-//-//-//-//- 1ПР 155. 12. 14-2Т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65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0,026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0,44</w:t>
            </w:r>
          </w:p>
        </w:tc>
      </w:tr>
      <w:tr w:rsidR="00B71E20" w:rsidRPr="004023FF" w:rsidTr="004023FF">
        <w:trPr>
          <w:trHeight w:hRule="exact" w:val="454"/>
          <w:jc w:val="center"/>
        </w:trPr>
        <w:tc>
          <w:tcPr>
            <w:tcW w:w="61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14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</w:t>
            </w:r>
          </w:p>
        </w:tc>
        <w:tc>
          <w:tcPr>
            <w:tcW w:w="3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-//-//-//-//-//- 1ПР 129. 12. 6-1Т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550C1F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25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0,01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71E20" w:rsidRPr="004023FF" w:rsidRDefault="00B71E20" w:rsidP="004023FF">
            <w:pPr>
              <w:widowControl w:val="0"/>
              <w:spacing w:line="360" w:lineRule="auto"/>
              <w:outlineLvl w:val="0"/>
              <w:rPr>
                <w:sz w:val="20"/>
                <w:szCs w:val="22"/>
              </w:rPr>
            </w:pPr>
            <w:r w:rsidRPr="004023FF">
              <w:rPr>
                <w:sz w:val="20"/>
                <w:szCs w:val="22"/>
              </w:rPr>
              <w:t>0,41</w:t>
            </w:r>
          </w:p>
        </w:tc>
      </w:tr>
    </w:tbl>
    <w:p w:rsidR="00DB68D3" w:rsidRPr="000F1959" w:rsidRDefault="00DB68D3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A3E0B" w:rsidRPr="004023FF" w:rsidRDefault="00EA2F6B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  <w:r w:rsidR="006E62B7" w:rsidRPr="004023FF">
        <w:rPr>
          <w:b/>
          <w:sz w:val="28"/>
          <w:szCs w:val="32"/>
        </w:rPr>
        <w:t>4</w:t>
      </w:r>
      <w:r>
        <w:rPr>
          <w:b/>
          <w:sz w:val="28"/>
          <w:szCs w:val="32"/>
          <w:lang w:val="uk-UA"/>
        </w:rPr>
        <w:t>.</w:t>
      </w:r>
      <w:r w:rsidR="006E62B7" w:rsidRPr="004023FF">
        <w:rPr>
          <w:b/>
          <w:sz w:val="28"/>
          <w:szCs w:val="32"/>
        </w:rPr>
        <w:t xml:space="preserve"> </w:t>
      </w:r>
      <w:r w:rsidR="001949F0" w:rsidRPr="004023FF">
        <w:rPr>
          <w:b/>
          <w:sz w:val="28"/>
          <w:szCs w:val="32"/>
        </w:rPr>
        <w:t>Отделка здания</w:t>
      </w:r>
    </w:p>
    <w:p w:rsidR="004023FF" w:rsidRDefault="004023FF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</w:p>
    <w:p w:rsidR="00C71484" w:rsidRPr="004023FF" w:rsidRDefault="006E62B7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4023FF">
        <w:rPr>
          <w:b/>
          <w:sz w:val="28"/>
          <w:szCs w:val="32"/>
        </w:rPr>
        <w:t xml:space="preserve">4.1 </w:t>
      </w:r>
      <w:r w:rsidR="001949F0" w:rsidRPr="004023FF">
        <w:rPr>
          <w:b/>
          <w:sz w:val="28"/>
          <w:szCs w:val="32"/>
        </w:rPr>
        <w:t>Отделка фасада</w:t>
      </w:r>
    </w:p>
    <w:p w:rsidR="00EA2F6B" w:rsidRDefault="00EA2F6B" w:rsidP="000F1959">
      <w:pPr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E62B7" w:rsidRPr="000F1959" w:rsidRDefault="006E62B7" w:rsidP="000F195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Стены дома выполнены лицевым керамическим кирпичом с перевязк</w:t>
      </w:r>
      <w:r w:rsidR="00F06CD7" w:rsidRPr="000F1959">
        <w:rPr>
          <w:sz w:val="28"/>
          <w:szCs w:val="28"/>
        </w:rPr>
        <w:t xml:space="preserve">ой швов через 5 рядов. </w:t>
      </w:r>
      <w:r w:rsidR="00737A95" w:rsidRPr="000F1959">
        <w:rPr>
          <w:sz w:val="28"/>
          <w:szCs w:val="28"/>
        </w:rPr>
        <w:t>С</w:t>
      </w:r>
      <w:r w:rsidRPr="000F1959">
        <w:rPr>
          <w:sz w:val="28"/>
          <w:szCs w:val="28"/>
        </w:rPr>
        <w:t>тены вып</w:t>
      </w:r>
      <w:r w:rsidR="00737A95" w:rsidRPr="000F1959">
        <w:rPr>
          <w:sz w:val="28"/>
          <w:szCs w:val="28"/>
        </w:rPr>
        <w:t>олняю</w:t>
      </w:r>
      <w:r w:rsidR="00C61A9E" w:rsidRPr="000F1959">
        <w:rPr>
          <w:sz w:val="28"/>
          <w:szCs w:val="28"/>
        </w:rPr>
        <w:t>тся из керамического одинарного</w:t>
      </w:r>
      <w:r w:rsidR="001F491C" w:rsidRPr="000F1959">
        <w:rPr>
          <w:sz w:val="28"/>
          <w:szCs w:val="28"/>
        </w:rPr>
        <w:t xml:space="preserve"> кирпича</w:t>
      </w:r>
      <w:r w:rsidR="00B75592" w:rsidRPr="000F1959">
        <w:rPr>
          <w:sz w:val="28"/>
          <w:szCs w:val="28"/>
        </w:rPr>
        <w:t>.</w:t>
      </w:r>
      <w:r w:rsidR="001949F0" w:rsidRPr="000F1959">
        <w:rPr>
          <w:sz w:val="28"/>
          <w:szCs w:val="28"/>
        </w:rPr>
        <w:t xml:space="preserve"> Обработка швов под расшивку</w:t>
      </w:r>
      <w:r w:rsidRPr="000F1959">
        <w:rPr>
          <w:sz w:val="28"/>
          <w:szCs w:val="28"/>
        </w:rPr>
        <w:t>. Цоколь оштукатурен ц/п раствором с добавлением мраморной крошки.</w:t>
      </w:r>
      <w:r w:rsidR="00751A01" w:rsidRPr="000F1959">
        <w:rPr>
          <w:sz w:val="28"/>
          <w:szCs w:val="28"/>
        </w:rPr>
        <w:t xml:space="preserve"> Веранда обшита вагонкой и имеет ленточное остекление.</w:t>
      </w:r>
      <w:r w:rsidR="000F1959">
        <w:rPr>
          <w:sz w:val="28"/>
          <w:szCs w:val="28"/>
        </w:rPr>
        <w:t xml:space="preserve"> </w:t>
      </w:r>
    </w:p>
    <w:p w:rsidR="0003582B" w:rsidRPr="000F1959" w:rsidRDefault="0003582B" w:rsidP="000F1959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5E0353" w:rsidRPr="004023FF" w:rsidRDefault="00C403CE" w:rsidP="000F1959">
      <w:pPr>
        <w:widowControl w:val="0"/>
        <w:spacing w:line="360" w:lineRule="auto"/>
        <w:ind w:firstLine="709"/>
        <w:jc w:val="both"/>
        <w:rPr>
          <w:b/>
          <w:sz w:val="28"/>
          <w:szCs w:val="32"/>
        </w:rPr>
      </w:pPr>
      <w:r w:rsidRPr="004023FF">
        <w:rPr>
          <w:b/>
          <w:sz w:val="28"/>
          <w:szCs w:val="32"/>
        </w:rPr>
        <w:t xml:space="preserve">4.2 </w:t>
      </w:r>
      <w:r w:rsidR="001949F0" w:rsidRPr="004023FF">
        <w:rPr>
          <w:b/>
          <w:sz w:val="28"/>
          <w:szCs w:val="32"/>
        </w:rPr>
        <w:t>Внутренняя отделка</w:t>
      </w:r>
    </w:p>
    <w:p w:rsidR="00EA2F6B" w:rsidRDefault="00EA2F6B" w:rsidP="000F19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E0353" w:rsidRPr="000F1959" w:rsidRDefault="00EB0F9E" w:rsidP="000F19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Все</w:t>
      </w:r>
      <w:r w:rsidR="005E0353" w:rsidRPr="000F1959">
        <w:rPr>
          <w:sz w:val="28"/>
          <w:szCs w:val="28"/>
        </w:rPr>
        <w:t xml:space="preserve"> стены, внутри помещения</w:t>
      </w:r>
      <w:r w:rsidR="0068603B" w:rsidRPr="000F1959">
        <w:rPr>
          <w:sz w:val="28"/>
          <w:szCs w:val="28"/>
        </w:rPr>
        <w:t xml:space="preserve"> оштукатуриваются</w:t>
      </w:r>
      <w:r w:rsidR="000332A8" w:rsidRPr="000F1959">
        <w:rPr>
          <w:sz w:val="28"/>
          <w:szCs w:val="28"/>
        </w:rPr>
        <w:t xml:space="preserve"> готовыми сухими смесям</w:t>
      </w:r>
      <w:r w:rsidR="00797277" w:rsidRPr="000F1959">
        <w:rPr>
          <w:sz w:val="28"/>
          <w:szCs w:val="28"/>
        </w:rPr>
        <w:t>и</w:t>
      </w:r>
      <w:r w:rsidR="004B47DB" w:rsidRPr="000F1959">
        <w:rPr>
          <w:sz w:val="28"/>
          <w:szCs w:val="28"/>
        </w:rPr>
        <w:t xml:space="preserve"> "Ротбанд".</w:t>
      </w:r>
      <w:r w:rsidR="00DE2BDD" w:rsidRPr="000F1959">
        <w:rPr>
          <w:sz w:val="28"/>
          <w:szCs w:val="28"/>
        </w:rPr>
        <w:t xml:space="preserve"> </w:t>
      </w:r>
      <w:r w:rsidR="005E0353" w:rsidRPr="000F1959">
        <w:rPr>
          <w:sz w:val="28"/>
          <w:szCs w:val="28"/>
        </w:rPr>
        <w:t>Ведётся окле</w:t>
      </w:r>
      <w:r w:rsidRPr="000F1959">
        <w:rPr>
          <w:sz w:val="28"/>
          <w:szCs w:val="28"/>
        </w:rPr>
        <w:t>йка</w:t>
      </w:r>
      <w:r w:rsidR="00F06CD7" w:rsidRPr="000F1959">
        <w:rPr>
          <w:sz w:val="28"/>
          <w:szCs w:val="28"/>
        </w:rPr>
        <w:t xml:space="preserve"> текстурными</w:t>
      </w:r>
      <w:r w:rsidRPr="000F1959">
        <w:rPr>
          <w:sz w:val="28"/>
          <w:szCs w:val="28"/>
        </w:rPr>
        <w:t xml:space="preserve"> обоями</w:t>
      </w:r>
      <w:r w:rsidR="005E0353" w:rsidRPr="000F1959">
        <w:rPr>
          <w:sz w:val="28"/>
          <w:szCs w:val="28"/>
        </w:rPr>
        <w:t xml:space="preserve"> в </w:t>
      </w:r>
      <w:r w:rsidR="00A12C8D" w:rsidRPr="000F1959">
        <w:rPr>
          <w:sz w:val="28"/>
          <w:szCs w:val="28"/>
        </w:rPr>
        <w:t>жилых комнатах</w:t>
      </w:r>
      <w:r w:rsidRPr="000F1959">
        <w:rPr>
          <w:sz w:val="28"/>
          <w:szCs w:val="28"/>
        </w:rPr>
        <w:t>, прихожих</w:t>
      </w:r>
      <w:r w:rsidR="00C11D1E" w:rsidRPr="000F1959">
        <w:rPr>
          <w:sz w:val="28"/>
          <w:szCs w:val="28"/>
        </w:rPr>
        <w:t>, на клею КМЦ на всю высоту стен</w:t>
      </w:r>
      <w:r w:rsidR="000F2C71" w:rsidRPr="000F1959">
        <w:rPr>
          <w:sz w:val="28"/>
          <w:szCs w:val="28"/>
        </w:rPr>
        <w:t xml:space="preserve">ы. </w:t>
      </w:r>
    </w:p>
    <w:p w:rsidR="005E0353" w:rsidRPr="000F1959" w:rsidRDefault="005E0353" w:rsidP="000F19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Помещения санузлов облицовываются глазурованной майоликовой плиткой</w:t>
      </w:r>
      <w:r w:rsidR="00C11D1E" w:rsidRPr="000F1959">
        <w:rPr>
          <w:sz w:val="28"/>
          <w:szCs w:val="28"/>
        </w:rPr>
        <w:t xml:space="preserve"> размером 200×250 мм,</w:t>
      </w:r>
      <w:r w:rsidRPr="000F1959">
        <w:rPr>
          <w:sz w:val="28"/>
          <w:szCs w:val="28"/>
        </w:rPr>
        <w:t xml:space="preserve"> на э</w:t>
      </w:r>
      <w:r w:rsidR="001949F0" w:rsidRPr="000F1959">
        <w:rPr>
          <w:sz w:val="28"/>
          <w:szCs w:val="28"/>
        </w:rPr>
        <w:t xml:space="preserve">ластифицированном плиточном клее </w:t>
      </w:r>
      <w:r w:rsidRPr="000F1959">
        <w:rPr>
          <w:sz w:val="28"/>
          <w:szCs w:val="28"/>
        </w:rPr>
        <w:t>«Флекск</w:t>
      </w:r>
      <w:r w:rsidR="00C11D1E" w:rsidRPr="000F1959">
        <w:rPr>
          <w:sz w:val="28"/>
          <w:szCs w:val="28"/>
        </w:rPr>
        <w:t>лебер»</w:t>
      </w:r>
      <w:r w:rsidRPr="000F1959">
        <w:rPr>
          <w:sz w:val="28"/>
          <w:szCs w:val="28"/>
        </w:rPr>
        <w:t>.</w:t>
      </w:r>
    </w:p>
    <w:p w:rsidR="005E0353" w:rsidRPr="000F1959" w:rsidRDefault="005E0353" w:rsidP="000F19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Поверхности потолков окрашиваются латексной краской «Стандарт».</w:t>
      </w:r>
    </w:p>
    <w:p w:rsidR="00EB0636" w:rsidRPr="000F1959" w:rsidRDefault="000C529F" w:rsidP="000F19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F1959">
        <w:rPr>
          <w:sz w:val="28"/>
          <w:szCs w:val="28"/>
        </w:rPr>
        <w:t>Все дверные</w:t>
      </w:r>
      <w:r w:rsidR="00737A95" w:rsidRPr="000F1959">
        <w:rPr>
          <w:sz w:val="28"/>
          <w:szCs w:val="28"/>
        </w:rPr>
        <w:t xml:space="preserve"> блоки</w:t>
      </w:r>
      <w:r w:rsidRPr="000F1959">
        <w:rPr>
          <w:sz w:val="28"/>
          <w:szCs w:val="28"/>
        </w:rPr>
        <w:t>, а также плинтуса, окрашены на заводе-изготовителе.</w:t>
      </w:r>
    </w:p>
    <w:p w:rsidR="00D0596D" w:rsidRPr="000F1959" w:rsidRDefault="001949F0" w:rsidP="004023F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44"/>
        </w:rPr>
      </w:pPr>
      <w:r w:rsidRPr="000F1959">
        <w:rPr>
          <w:sz w:val="28"/>
          <w:szCs w:val="28"/>
        </w:rPr>
        <w:t>Элементы лестницы покрыты</w:t>
      </w:r>
      <w:r w:rsidR="00CA326F" w:rsidRPr="000F1959">
        <w:rPr>
          <w:sz w:val="28"/>
          <w:szCs w:val="28"/>
        </w:rPr>
        <w:t xml:space="preserve"> лаком.</w:t>
      </w:r>
      <w:bookmarkStart w:id="0" w:name="_GoBack"/>
      <w:bookmarkEnd w:id="0"/>
    </w:p>
    <w:sectPr w:rsidR="00D0596D" w:rsidRPr="000F1959" w:rsidSect="000F1959">
      <w:type w:val="nextColumn"/>
      <w:pgSz w:w="11906" w:h="16838"/>
      <w:pgMar w:top="1134" w:right="850" w:bottom="1134" w:left="1701" w:header="697" w:footer="6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615" w:rsidRDefault="00E24615">
      <w:r>
        <w:separator/>
      </w:r>
    </w:p>
  </w:endnote>
  <w:endnote w:type="continuationSeparator" w:id="0">
    <w:p w:rsidR="00E24615" w:rsidRDefault="00E24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615" w:rsidRDefault="00E24615">
      <w:r>
        <w:separator/>
      </w:r>
    </w:p>
  </w:footnote>
  <w:footnote w:type="continuationSeparator" w:id="0">
    <w:p w:rsidR="00E24615" w:rsidRDefault="00E24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F2D9C"/>
    <w:multiLevelType w:val="multilevel"/>
    <w:tmpl w:val="C07E47C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83"/>
        </w:tabs>
        <w:ind w:left="783" w:hanging="720"/>
      </w:pPr>
      <w:rPr>
        <w:rFonts w:cs="Times New Roman" w:hint="default"/>
      </w:rPr>
    </w:lvl>
    <w:lvl w:ilvl="2">
      <w:start w:val="11"/>
      <w:numFmt w:val="decimal"/>
      <w:lvlText w:val="%1.%2.%3"/>
      <w:lvlJc w:val="left"/>
      <w:pPr>
        <w:tabs>
          <w:tab w:val="num" w:pos="846"/>
        </w:tabs>
        <w:ind w:left="8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69"/>
        </w:tabs>
        <w:ind w:left="126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92"/>
        </w:tabs>
        <w:ind w:left="1692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78"/>
        </w:tabs>
        <w:ind w:left="2178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41"/>
        </w:tabs>
        <w:ind w:left="224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64"/>
        </w:tabs>
        <w:ind w:left="2664" w:hanging="2160"/>
      </w:pPr>
      <w:rPr>
        <w:rFonts w:cs="Times New Roman" w:hint="default"/>
      </w:rPr>
    </w:lvl>
  </w:abstractNum>
  <w:abstractNum w:abstractNumId="1">
    <w:nsid w:val="069403C7"/>
    <w:multiLevelType w:val="multilevel"/>
    <w:tmpl w:val="094CE70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>
    <w:nsid w:val="0A133401"/>
    <w:multiLevelType w:val="multilevel"/>
    <w:tmpl w:val="78A4880E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68E7E2E"/>
    <w:multiLevelType w:val="singleLevel"/>
    <w:tmpl w:val="EDBE4A9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BD015B8"/>
    <w:multiLevelType w:val="hybridMultilevel"/>
    <w:tmpl w:val="A2A62C2E"/>
    <w:lvl w:ilvl="0" w:tplc="62F82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DE261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A0212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0C29F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5E298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84065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3942D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20254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20698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2F447EA9"/>
    <w:multiLevelType w:val="hybridMultilevel"/>
    <w:tmpl w:val="86B07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0E62068"/>
    <w:multiLevelType w:val="hybridMultilevel"/>
    <w:tmpl w:val="BE625F48"/>
    <w:lvl w:ilvl="0" w:tplc="0CF438A0">
      <w:start w:val="5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E115BFF"/>
    <w:multiLevelType w:val="multilevel"/>
    <w:tmpl w:val="F9BAE13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41B57760"/>
    <w:multiLevelType w:val="multilevel"/>
    <w:tmpl w:val="DF5C47F8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44C20BF2"/>
    <w:multiLevelType w:val="multilevel"/>
    <w:tmpl w:val="D52C95A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83"/>
        </w:tabs>
        <w:ind w:left="783" w:hanging="720"/>
      </w:pPr>
      <w:rPr>
        <w:rFonts w:cs="Times New Roman" w:hint="default"/>
      </w:rPr>
    </w:lvl>
    <w:lvl w:ilvl="2">
      <w:start w:val="11"/>
      <w:numFmt w:val="decimal"/>
      <w:lvlText w:val="%1.%2.%3"/>
      <w:lvlJc w:val="left"/>
      <w:pPr>
        <w:tabs>
          <w:tab w:val="num" w:pos="846"/>
        </w:tabs>
        <w:ind w:left="8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69"/>
        </w:tabs>
        <w:ind w:left="126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92"/>
        </w:tabs>
        <w:ind w:left="1692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78"/>
        </w:tabs>
        <w:ind w:left="2178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41"/>
        </w:tabs>
        <w:ind w:left="224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64"/>
        </w:tabs>
        <w:ind w:left="2664" w:hanging="2160"/>
      </w:pPr>
      <w:rPr>
        <w:rFonts w:cs="Times New Roman" w:hint="default"/>
      </w:rPr>
    </w:lvl>
  </w:abstractNum>
  <w:abstractNum w:abstractNumId="10">
    <w:nsid w:val="48861286"/>
    <w:multiLevelType w:val="hybridMultilevel"/>
    <w:tmpl w:val="66403AB0"/>
    <w:lvl w:ilvl="0" w:tplc="C144C4F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ED08CB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62233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59682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4B817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E66FD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DCEB2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3FA54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7ACC6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4E3C0774"/>
    <w:multiLevelType w:val="multilevel"/>
    <w:tmpl w:val="2BBC1A90"/>
    <w:lvl w:ilvl="0"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sz w:val="28"/>
      </w:rPr>
    </w:lvl>
  </w:abstractNum>
  <w:abstractNum w:abstractNumId="12">
    <w:nsid w:val="4EDC1EFD"/>
    <w:multiLevelType w:val="hybridMultilevel"/>
    <w:tmpl w:val="E7B6D608"/>
    <w:lvl w:ilvl="0" w:tplc="86283F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2BCD7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7161F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2024F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24A16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BCC86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AF65A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E583C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2C85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511F4912"/>
    <w:multiLevelType w:val="hybridMultilevel"/>
    <w:tmpl w:val="96A0EB3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3540FC8"/>
    <w:multiLevelType w:val="multilevel"/>
    <w:tmpl w:val="2E9ECD0E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>
    <w:nsid w:val="57FE0382"/>
    <w:multiLevelType w:val="hybridMultilevel"/>
    <w:tmpl w:val="530C473C"/>
    <w:lvl w:ilvl="0" w:tplc="CFBCFB2C">
      <w:start w:val="5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82A1AB9"/>
    <w:multiLevelType w:val="hybridMultilevel"/>
    <w:tmpl w:val="A34ACC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AF81C4F"/>
    <w:multiLevelType w:val="multilevel"/>
    <w:tmpl w:val="B6C63AEA"/>
    <w:lvl w:ilvl="0">
      <w:start w:val="2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147"/>
        </w:tabs>
        <w:ind w:left="1147" w:hanging="720"/>
      </w:pPr>
      <w:rPr>
        <w:rFonts w:cs="Times New Roman" w:hint="default"/>
      </w:rPr>
    </w:lvl>
    <w:lvl w:ilvl="2">
      <w:start w:val="9"/>
      <w:numFmt w:val="decimal"/>
      <w:lvlText w:val="%1.%2.%3"/>
      <w:lvlJc w:val="left"/>
      <w:pPr>
        <w:tabs>
          <w:tab w:val="num" w:pos="1574"/>
        </w:tabs>
        <w:ind w:left="157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61"/>
        </w:tabs>
        <w:ind w:left="236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148"/>
        </w:tabs>
        <w:ind w:left="3148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575"/>
        </w:tabs>
        <w:ind w:left="35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362"/>
        </w:tabs>
        <w:ind w:left="436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89"/>
        </w:tabs>
        <w:ind w:left="478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76"/>
        </w:tabs>
        <w:ind w:left="5576" w:hanging="2160"/>
      </w:pPr>
      <w:rPr>
        <w:rFonts w:cs="Times New Roman" w:hint="default"/>
      </w:rPr>
    </w:lvl>
  </w:abstractNum>
  <w:abstractNum w:abstractNumId="18">
    <w:nsid w:val="665C1490"/>
    <w:multiLevelType w:val="multilevel"/>
    <w:tmpl w:val="0E58C958"/>
    <w:lvl w:ilvl="0">
      <w:start w:val="2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690"/>
        </w:tabs>
        <w:ind w:left="690" w:hanging="690"/>
      </w:pPr>
      <w:rPr>
        <w:rFonts w:cs="Times New Roman"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9">
    <w:nsid w:val="6E3F3F87"/>
    <w:multiLevelType w:val="hybridMultilevel"/>
    <w:tmpl w:val="D15433CE"/>
    <w:lvl w:ilvl="0" w:tplc="9454F84A">
      <w:start w:val="5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F7957A0"/>
    <w:multiLevelType w:val="hybridMultilevel"/>
    <w:tmpl w:val="61685DA8"/>
    <w:lvl w:ilvl="0" w:tplc="9162DBC2">
      <w:start w:val="1"/>
      <w:numFmt w:val="decimal"/>
      <w:lvlText w:val="%1."/>
      <w:lvlJc w:val="left"/>
      <w:pPr>
        <w:tabs>
          <w:tab w:val="num" w:pos="1136"/>
        </w:tabs>
        <w:ind w:left="1136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  <w:rPr>
        <w:rFonts w:cs="Times New Roman"/>
      </w:rPr>
    </w:lvl>
  </w:abstractNum>
  <w:abstractNum w:abstractNumId="21">
    <w:nsid w:val="75396D5F"/>
    <w:multiLevelType w:val="hybridMultilevel"/>
    <w:tmpl w:val="CE680B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13"/>
  </w:num>
  <w:num w:numId="5">
    <w:abstractNumId w:val="21"/>
  </w:num>
  <w:num w:numId="6">
    <w:abstractNumId w:val="4"/>
  </w:num>
  <w:num w:numId="7">
    <w:abstractNumId w:val="1"/>
  </w:num>
  <w:num w:numId="8">
    <w:abstractNumId w:val="8"/>
  </w:num>
  <w:num w:numId="9">
    <w:abstractNumId w:val="18"/>
  </w:num>
  <w:num w:numId="10">
    <w:abstractNumId w:val="14"/>
  </w:num>
  <w:num w:numId="11">
    <w:abstractNumId w:val="3"/>
  </w:num>
  <w:num w:numId="12">
    <w:abstractNumId w:val="12"/>
  </w:num>
  <w:num w:numId="13">
    <w:abstractNumId w:val="16"/>
  </w:num>
  <w:num w:numId="14">
    <w:abstractNumId w:val="2"/>
  </w:num>
  <w:num w:numId="15">
    <w:abstractNumId w:val="5"/>
  </w:num>
  <w:num w:numId="16">
    <w:abstractNumId w:val="6"/>
  </w:num>
  <w:num w:numId="17">
    <w:abstractNumId w:val="19"/>
  </w:num>
  <w:num w:numId="18">
    <w:abstractNumId w:val="15"/>
  </w:num>
  <w:num w:numId="19">
    <w:abstractNumId w:val="20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85"/>
  <w:drawingGridHorizontalSpacing w:val="120"/>
  <w:drawingGridVerticalSpacing w:val="8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790D"/>
    <w:rsid w:val="000026E8"/>
    <w:rsid w:val="00002B61"/>
    <w:rsid w:val="000048A7"/>
    <w:rsid w:val="00005D8A"/>
    <w:rsid w:val="00012C1F"/>
    <w:rsid w:val="000130DB"/>
    <w:rsid w:val="00014018"/>
    <w:rsid w:val="00015E9F"/>
    <w:rsid w:val="00023DC3"/>
    <w:rsid w:val="000332A8"/>
    <w:rsid w:val="000332C0"/>
    <w:rsid w:val="0003582B"/>
    <w:rsid w:val="000454B2"/>
    <w:rsid w:val="00051F1E"/>
    <w:rsid w:val="00053F7F"/>
    <w:rsid w:val="000549D3"/>
    <w:rsid w:val="00054BD6"/>
    <w:rsid w:val="00054E8C"/>
    <w:rsid w:val="00055327"/>
    <w:rsid w:val="00057ECB"/>
    <w:rsid w:val="00061752"/>
    <w:rsid w:val="0006486A"/>
    <w:rsid w:val="0007052C"/>
    <w:rsid w:val="00070BAF"/>
    <w:rsid w:val="00071A1D"/>
    <w:rsid w:val="00072097"/>
    <w:rsid w:val="00073090"/>
    <w:rsid w:val="00073F2F"/>
    <w:rsid w:val="00075A68"/>
    <w:rsid w:val="00084AAF"/>
    <w:rsid w:val="0008598A"/>
    <w:rsid w:val="00090C67"/>
    <w:rsid w:val="00091F83"/>
    <w:rsid w:val="0009696D"/>
    <w:rsid w:val="00096EC0"/>
    <w:rsid w:val="000A0137"/>
    <w:rsid w:val="000A02A7"/>
    <w:rsid w:val="000A1429"/>
    <w:rsid w:val="000A439E"/>
    <w:rsid w:val="000A4AA8"/>
    <w:rsid w:val="000B1B18"/>
    <w:rsid w:val="000B511C"/>
    <w:rsid w:val="000B5E19"/>
    <w:rsid w:val="000B724A"/>
    <w:rsid w:val="000B7EAC"/>
    <w:rsid w:val="000C0C26"/>
    <w:rsid w:val="000C2019"/>
    <w:rsid w:val="000C529F"/>
    <w:rsid w:val="000C6AAF"/>
    <w:rsid w:val="000C7D2D"/>
    <w:rsid w:val="000D1969"/>
    <w:rsid w:val="000D470B"/>
    <w:rsid w:val="000E1B2A"/>
    <w:rsid w:val="000E344C"/>
    <w:rsid w:val="000E351D"/>
    <w:rsid w:val="000E41A2"/>
    <w:rsid w:val="000E472A"/>
    <w:rsid w:val="000E4EDB"/>
    <w:rsid w:val="000E6448"/>
    <w:rsid w:val="000F1128"/>
    <w:rsid w:val="000F1251"/>
    <w:rsid w:val="000F131F"/>
    <w:rsid w:val="000F1959"/>
    <w:rsid w:val="000F2C71"/>
    <w:rsid w:val="000F33DD"/>
    <w:rsid w:val="001004B1"/>
    <w:rsid w:val="00100EA0"/>
    <w:rsid w:val="001013D3"/>
    <w:rsid w:val="00101FF7"/>
    <w:rsid w:val="00104C14"/>
    <w:rsid w:val="00106DF5"/>
    <w:rsid w:val="00113601"/>
    <w:rsid w:val="00114299"/>
    <w:rsid w:val="00116CB3"/>
    <w:rsid w:val="00116F03"/>
    <w:rsid w:val="0012177D"/>
    <w:rsid w:val="00121B6D"/>
    <w:rsid w:val="001243E2"/>
    <w:rsid w:val="001248E3"/>
    <w:rsid w:val="00125C5C"/>
    <w:rsid w:val="00131539"/>
    <w:rsid w:val="00131794"/>
    <w:rsid w:val="00132355"/>
    <w:rsid w:val="001338EF"/>
    <w:rsid w:val="00135E4B"/>
    <w:rsid w:val="00136D5C"/>
    <w:rsid w:val="001406FD"/>
    <w:rsid w:val="001429B6"/>
    <w:rsid w:val="00145442"/>
    <w:rsid w:val="00147EF6"/>
    <w:rsid w:val="00150B90"/>
    <w:rsid w:val="00152251"/>
    <w:rsid w:val="00154334"/>
    <w:rsid w:val="001662A8"/>
    <w:rsid w:val="0017043B"/>
    <w:rsid w:val="00172A9F"/>
    <w:rsid w:val="00173068"/>
    <w:rsid w:val="001737F1"/>
    <w:rsid w:val="0017561C"/>
    <w:rsid w:val="00181C93"/>
    <w:rsid w:val="001858D6"/>
    <w:rsid w:val="00187BCC"/>
    <w:rsid w:val="001940E3"/>
    <w:rsid w:val="001943F4"/>
    <w:rsid w:val="001949F0"/>
    <w:rsid w:val="001A0CC2"/>
    <w:rsid w:val="001A48E7"/>
    <w:rsid w:val="001B5293"/>
    <w:rsid w:val="001C6356"/>
    <w:rsid w:val="001D264B"/>
    <w:rsid w:val="001D4CF0"/>
    <w:rsid w:val="001D6853"/>
    <w:rsid w:val="001E1082"/>
    <w:rsid w:val="001E5877"/>
    <w:rsid w:val="001F205C"/>
    <w:rsid w:val="001F491C"/>
    <w:rsid w:val="001F6707"/>
    <w:rsid w:val="001F69A3"/>
    <w:rsid w:val="00200BFC"/>
    <w:rsid w:val="002018BF"/>
    <w:rsid w:val="00202054"/>
    <w:rsid w:val="00203A8A"/>
    <w:rsid w:val="00204D44"/>
    <w:rsid w:val="00212C99"/>
    <w:rsid w:val="00215CC1"/>
    <w:rsid w:val="002210E9"/>
    <w:rsid w:val="00221446"/>
    <w:rsid w:val="00223268"/>
    <w:rsid w:val="0022403A"/>
    <w:rsid w:val="00224AC7"/>
    <w:rsid w:val="00226450"/>
    <w:rsid w:val="0023018E"/>
    <w:rsid w:val="00230A7B"/>
    <w:rsid w:val="0023443B"/>
    <w:rsid w:val="00240E96"/>
    <w:rsid w:val="0024447C"/>
    <w:rsid w:val="00246319"/>
    <w:rsid w:val="0025223D"/>
    <w:rsid w:val="00257580"/>
    <w:rsid w:val="00257F83"/>
    <w:rsid w:val="0026205B"/>
    <w:rsid w:val="00265CA4"/>
    <w:rsid w:val="00272D10"/>
    <w:rsid w:val="00277FFD"/>
    <w:rsid w:val="00280D83"/>
    <w:rsid w:val="00287270"/>
    <w:rsid w:val="00291C81"/>
    <w:rsid w:val="00292C44"/>
    <w:rsid w:val="00294DCC"/>
    <w:rsid w:val="00295F2A"/>
    <w:rsid w:val="002A49FB"/>
    <w:rsid w:val="002A67D9"/>
    <w:rsid w:val="002B0A3E"/>
    <w:rsid w:val="002B2369"/>
    <w:rsid w:val="002B28C2"/>
    <w:rsid w:val="002B6253"/>
    <w:rsid w:val="002B7628"/>
    <w:rsid w:val="002C0B4E"/>
    <w:rsid w:val="002C0F83"/>
    <w:rsid w:val="002C7D99"/>
    <w:rsid w:val="002D1BCA"/>
    <w:rsid w:val="002E1CEC"/>
    <w:rsid w:val="002E43DB"/>
    <w:rsid w:val="002F0393"/>
    <w:rsid w:val="002F0A97"/>
    <w:rsid w:val="002F2BAD"/>
    <w:rsid w:val="002F336A"/>
    <w:rsid w:val="002F67E7"/>
    <w:rsid w:val="003009AA"/>
    <w:rsid w:val="003021BC"/>
    <w:rsid w:val="00311927"/>
    <w:rsid w:val="00311C67"/>
    <w:rsid w:val="003155AD"/>
    <w:rsid w:val="0031758F"/>
    <w:rsid w:val="00324D3B"/>
    <w:rsid w:val="00324F60"/>
    <w:rsid w:val="00326C6C"/>
    <w:rsid w:val="00335947"/>
    <w:rsid w:val="00342CD8"/>
    <w:rsid w:val="00343424"/>
    <w:rsid w:val="00344460"/>
    <w:rsid w:val="00344531"/>
    <w:rsid w:val="00351B7D"/>
    <w:rsid w:val="0035547F"/>
    <w:rsid w:val="00366939"/>
    <w:rsid w:val="00373C42"/>
    <w:rsid w:val="00373FFB"/>
    <w:rsid w:val="00374D33"/>
    <w:rsid w:val="003802AE"/>
    <w:rsid w:val="00380CB9"/>
    <w:rsid w:val="00396A59"/>
    <w:rsid w:val="003A05A6"/>
    <w:rsid w:val="003A3C9A"/>
    <w:rsid w:val="003A44A6"/>
    <w:rsid w:val="003A4750"/>
    <w:rsid w:val="003A4D55"/>
    <w:rsid w:val="003A6AAC"/>
    <w:rsid w:val="003C157E"/>
    <w:rsid w:val="003C21D2"/>
    <w:rsid w:val="003C3C90"/>
    <w:rsid w:val="003C648E"/>
    <w:rsid w:val="003D27D7"/>
    <w:rsid w:val="003E24D5"/>
    <w:rsid w:val="003E4022"/>
    <w:rsid w:val="003F2107"/>
    <w:rsid w:val="003F3387"/>
    <w:rsid w:val="003F4BDB"/>
    <w:rsid w:val="00400CB8"/>
    <w:rsid w:val="004023FF"/>
    <w:rsid w:val="004042E1"/>
    <w:rsid w:val="0040486E"/>
    <w:rsid w:val="004056DE"/>
    <w:rsid w:val="00406C81"/>
    <w:rsid w:val="00412659"/>
    <w:rsid w:val="0041676F"/>
    <w:rsid w:val="0041781E"/>
    <w:rsid w:val="00421700"/>
    <w:rsid w:val="00421895"/>
    <w:rsid w:val="00423046"/>
    <w:rsid w:val="004265AF"/>
    <w:rsid w:val="00427626"/>
    <w:rsid w:val="00432C39"/>
    <w:rsid w:val="00440F26"/>
    <w:rsid w:val="00450460"/>
    <w:rsid w:val="00455D9A"/>
    <w:rsid w:val="00460374"/>
    <w:rsid w:val="00471940"/>
    <w:rsid w:val="00473550"/>
    <w:rsid w:val="00474A37"/>
    <w:rsid w:val="00474CDA"/>
    <w:rsid w:val="0048121E"/>
    <w:rsid w:val="0048580F"/>
    <w:rsid w:val="00485F6A"/>
    <w:rsid w:val="00486C52"/>
    <w:rsid w:val="004906B1"/>
    <w:rsid w:val="0049539A"/>
    <w:rsid w:val="004968F9"/>
    <w:rsid w:val="004A25DB"/>
    <w:rsid w:val="004A2D45"/>
    <w:rsid w:val="004A363B"/>
    <w:rsid w:val="004A5881"/>
    <w:rsid w:val="004A6E73"/>
    <w:rsid w:val="004B1110"/>
    <w:rsid w:val="004B28E2"/>
    <w:rsid w:val="004B47DB"/>
    <w:rsid w:val="004C2CC0"/>
    <w:rsid w:val="004C2F23"/>
    <w:rsid w:val="004C3B82"/>
    <w:rsid w:val="004D1B60"/>
    <w:rsid w:val="004D5730"/>
    <w:rsid w:val="004D7EB7"/>
    <w:rsid w:val="004E24B3"/>
    <w:rsid w:val="004E311A"/>
    <w:rsid w:val="004E34D2"/>
    <w:rsid w:val="004E4D25"/>
    <w:rsid w:val="004E7D42"/>
    <w:rsid w:val="004F0C9B"/>
    <w:rsid w:val="004F3F4C"/>
    <w:rsid w:val="004F62C1"/>
    <w:rsid w:val="005027AA"/>
    <w:rsid w:val="00514C82"/>
    <w:rsid w:val="00525F1C"/>
    <w:rsid w:val="005317A1"/>
    <w:rsid w:val="00531965"/>
    <w:rsid w:val="00532962"/>
    <w:rsid w:val="00536451"/>
    <w:rsid w:val="00537DD5"/>
    <w:rsid w:val="005443DA"/>
    <w:rsid w:val="00550C1F"/>
    <w:rsid w:val="00561ABB"/>
    <w:rsid w:val="00562F5E"/>
    <w:rsid w:val="005669BD"/>
    <w:rsid w:val="00574B7C"/>
    <w:rsid w:val="00583F70"/>
    <w:rsid w:val="005907C7"/>
    <w:rsid w:val="00593198"/>
    <w:rsid w:val="00593734"/>
    <w:rsid w:val="0059449E"/>
    <w:rsid w:val="005A3E4F"/>
    <w:rsid w:val="005B4F8C"/>
    <w:rsid w:val="005B6445"/>
    <w:rsid w:val="005C2529"/>
    <w:rsid w:val="005C5F50"/>
    <w:rsid w:val="005D339F"/>
    <w:rsid w:val="005D3A59"/>
    <w:rsid w:val="005D4187"/>
    <w:rsid w:val="005D61D5"/>
    <w:rsid w:val="005D78B7"/>
    <w:rsid w:val="005D79C7"/>
    <w:rsid w:val="005E0353"/>
    <w:rsid w:val="005E4E7A"/>
    <w:rsid w:val="005F2124"/>
    <w:rsid w:val="00600C9D"/>
    <w:rsid w:val="00604596"/>
    <w:rsid w:val="00604B82"/>
    <w:rsid w:val="0060544A"/>
    <w:rsid w:val="00610F4B"/>
    <w:rsid w:val="00612E62"/>
    <w:rsid w:val="00617B30"/>
    <w:rsid w:val="0062064B"/>
    <w:rsid w:val="00623982"/>
    <w:rsid w:val="00640E22"/>
    <w:rsid w:val="00644FE6"/>
    <w:rsid w:val="00650B48"/>
    <w:rsid w:val="0065284E"/>
    <w:rsid w:val="00652FA0"/>
    <w:rsid w:val="00653D4E"/>
    <w:rsid w:val="006547DF"/>
    <w:rsid w:val="00660129"/>
    <w:rsid w:val="006626D1"/>
    <w:rsid w:val="006646E7"/>
    <w:rsid w:val="00664D1E"/>
    <w:rsid w:val="00664D84"/>
    <w:rsid w:val="00667DD9"/>
    <w:rsid w:val="00674858"/>
    <w:rsid w:val="00674D4F"/>
    <w:rsid w:val="00683D8D"/>
    <w:rsid w:val="0068603B"/>
    <w:rsid w:val="006868D0"/>
    <w:rsid w:val="0068797C"/>
    <w:rsid w:val="00687A86"/>
    <w:rsid w:val="00696E3F"/>
    <w:rsid w:val="006A02D3"/>
    <w:rsid w:val="006A3842"/>
    <w:rsid w:val="006A53CA"/>
    <w:rsid w:val="006A680B"/>
    <w:rsid w:val="006A77A8"/>
    <w:rsid w:val="006B192E"/>
    <w:rsid w:val="006B20F0"/>
    <w:rsid w:val="006B23CA"/>
    <w:rsid w:val="006B2BAA"/>
    <w:rsid w:val="006C5ED2"/>
    <w:rsid w:val="006D349F"/>
    <w:rsid w:val="006D4513"/>
    <w:rsid w:val="006D4A6F"/>
    <w:rsid w:val="006D4AEF"/>
    <w:rsid w:val="006D63C9"/>
    <w:rsid w:val="006E3A64"/>
    <w:rsid w:val="006E436F"/>
    <w:rsid w:val="006E62B7"/>
    <w:rsid w:val="006E7D0E"/>
    <w:rsid w:val="006F0988"/>
    <w:rsid w:val="006F1945"/>
    <w:rsid w:val="006F4341"/>
    <w:rsid w:val="007028EB"/>
    <w:rsid w:val="00703BFA"/>
    <w:rsid w:val="00706E89"/>
    <w:rsid w:val="00710C37"/>
    <w:rsid w:val="00712F03"/>
    <w:rsid w:val="007144AB"/>
    <w:rsid w:val="007214E3"/>
    <w:rsid w:val="00721C56"/>
    <w:rsid w:val="00723786"/>
    <w:rsid w:val="00724EE9"/>
    <w:rsid w:val="00724F49"/>
    <w:rsid w:val="007251D5"/>
    <w:rsid w:val="00727374"/>
    <w:rsid w:val="007303EC"/>
    <w:rsid w:val="00732560"/>
    <w:rsid w:val="0073308F"/>
    <w:rsid w:val="00737428"/>
    <w:rsid w:val="00737A95"/>
    <w:rsid w:val="0074793D"/>
    <w:rsid w:val="00751A01"/>
    <w:rsid w:val="00751BC7"/>
    <w:rsid w:val="00760925"/>
    <w:rsid w:val="00761855"/>
    <w:rsid w:val="007716E8"/>
    <w:rsid w:val="00773E5F"/>
    <w:rsid w:val="0077505F"/>
    <w:rsid w:val="0078191B"/>
    <w:rsid w:val="00782391"/>
    <w:rsid w:val="00782DD5"/>
    <w:rsid w:val="00784C02"/>
    <w:rsid w:val="007903CD"/>
    <w:rsid w:val="00791579"/>
    <w:rsid w:val="007924AD"/>
    <w:rsid w:val="0079254A"/>
    <w:rsid w:val="0079515C"/>
    <w:rsid w:val="00797277"/>
    <w:rsid w:val="007A0458"/>
    <w:rsid w:val="007A276C"/>
    <w:rsid w:val="007A792E"/>
    <w:rsid w:val="007D2162"/>
    <w:rsid w:val="007D2297"/>
    <w:rsid w:val="007D378A"/>
    <w:rsid w:val="007D530C"/>
    <w:rsid w:val="007D6647"/>
    <w:rsid w:val="007D7FBC"/>
    <w:rsid w:val="007E61F2"/>
    <w:rsid w:val="007E71AB"/>
    <w:rsid w:val="007F033C"/>
    <w:rsid w:val="007F12BF"/>
    <w:rsid w:val="007F1FC4"/>
    <w:rsid w:val="007F5C03"/>
    <w:rsid w:val="0080000F"/>
    <w:rsid w:val="00800C18"/>
    <w:rsid w:val="0080152B"/>
    <w:rsid w:val="00803283"/>
    <w:rsid w:val="0080593D"/>
    <w:rsid w:val="00806B0C"/>
    <w:rsid w:val="00811B45"/>
    <w:rsid w:val="008128EC"/>
    <w:rsid w:val="00816020"/>
    <w:rsid w:val="008209A8"/>
    <w:rsid w:val="00820CC0"/>
    <w:rsid w:val="008246D0"/>
    <w:rsid w:val="00825A22"/>
    <w:rsid w:val="0083016F"/>
    <w:rsid w:val="0083316E"/>
    <w:rsid w:val="0083323E"/>
    <w:rsid w:val="00834227"/>
    <w:rsid w:val="008413F0"/>
    <w:rsid w:val="00856131"/>
    <w:rsid w:val="0085637E"/>
    <w:rsid w:val="008614E6"/>
    <w:rsid w:val="00862EAD"/>
    <w:rsid w:val="0087350D"/>
    <w:rsid w:val="0087495B"/>
    <w:rsid w:val="008754A6"/>
    <w:rsid w:val="00876632"/>
    <w:rsid w:val="00877F12"/>
    <w:rsid w:val="008834EC"/>
    <w:rsid w:val="00883F3C"/>
    <w:rsid w:val="00885488"/>
    <w:rsid w:val="00897E93"/>
    <w:rsid w:val="008A5411"/>
    <w:rsid w:val="008B101B"/>
    <w:rsid w:val="008B7BC8"/>
    <w:rsid w:val="008C1235"/>
    <w:rsid w:val="008C584C"/>
    <w:rsid w:val="008C7A6C"/>
    <w:rsid w:val="008D1CA2"/>
    <w:rsid w:val="008D23FA"/>
    <w:rsid w:val="008D3440"/>
    <w:rsid w:val="008D6DFC"/>
    <w:rsid w:val="008E023F"/>
    <w:rsid w:val="008E2EB7"/>
    <w:rsid w:val="008F47C8"/>
    <w:rsid w:val="008F746A"/>
    <w:rsid w:val="009039CF"/>
    <w:rsid w:val="009044F9"/>
    <w:rsid w:val="00905FE7"/>
    <w:rsid w:val="009172AA"/>
    <w:rsid w:val="009174C8"/>
    <w:rsid w:val="00923290"/>
    <w:rsid w:val="0092582A"/>
    <w:rsid w:val="00927FCA"/>
    <w:rsid w:val="00933BD6"/>
    <w:rsid w:val="009371C9"/>
    <w:rsid w:val="00942749"/>
    <w:rsid w:val="00943CA2"/>
    <w:rsid w:val="00944465"/>
    <w:rsid w:val="0094471F"/>
    <w:rsid w:val="009474F4"/>
    <w:rsid w:val="00952322"/>
    <w:rsid w:val="009532C3"/>
    <w:rsid w:val="009548F7"/>
    <w:rsid w:val="00955C93"/>
    <w:rsid w:val="00957C6C"/>
    <w:rsid w:val="00967E8B"/>
    <w:rsid w:val="00974626"/>
    <w:rsid w:val="009768E6"/>
    <w:rsid w:val="00982916"/>
    <w:rsid w:val="00984438"/>
    <w:rsid w:val="00985FD3"/>
    <w:rsid w:val="009903A5"/>
    <w:rsid w:val="00991960"/>
    <w:rsid w:val="00991CD5"/>
    <w:rsid w:val="00993F09"/>
    <w:rsid w:val="009946AF"/>
    <w:rsid w:val="009B2BEF"/>
    <w:rsid w:val="009B3661"/>
    <w:rsid w:val="009C073F"/>
    <w:rsid w:val="009C0A25"/>
    <w:rsid w:val="009C1059"/>
    <w:rsid w:val="009C1592"/>
    <w:rsid w:val="009C17B5"/>
    <w:rsid w:val="009C3C40"/>
    <w:rsid w:val="009C4C0D"/>
    <w:rsid w:val="009D032D"/>
    <w:rsid w:val="009D1F3D"/>
    <w:rsid w:val="009D2828"/>
    <w:rsid w:val="009D49C8"/>
    <w:rsid w:val="009E2B36"/>
    <w:rsid w:val="009E4520"/>
    <w:rsid w:val="009E4C05"/>
    <w:rsid w:val="009F140D"/>
    <w:rsid w:val="009F21B3"/>
    <w:rsid w:val="009F2CEE"/>
    <w:rsid w:val="009F34E5"/>
    <w:rsid w:val="009F3B27"/>
    <w:rsid w:val="009F57BE"/>
    <w:rsid w:val="009F5FE5"/>
    <w:rsid w:val="00A01EEC"/>
    <w:rsid w:val="00A021C9"/>
    <w:rsid w:val="00A03F52"/>
    <w:rsid w:val="00A06D4E"/>
    <w:rsid w:val="00A106C3"/>
    <w:rsid w:val="00A117C9"/>
    <w:rsid w:val="00A12C8D"/>
    <w:rsid w:val="00A17B37"/>
    <w:rsid w:val="00A215C0"/>
    <w:rsid w:val="00A21947"/>
    <w:rsid w:val="00A219A0"/>
    <w:rsid w:val="00A3653C"/>
    <w:rsid w:val="00A40F97"/>
    <w:rsid w:val="00A41592"/>
    <w:rsid w:val="00A45011"/>
    <w:rsid w:val="00A4672C"/>
    <w:rsid w:val="00A46742"/>
    <w:rsid w:val="00A47FDE"/>
    <w:rsid w:val="00A51F24"/>
    <w:rsid w:val="00A52411"/>
    <w:rsid w:val="00A5539F"/>
    <w:rsid w:val="00A55AEC"/>
    <w:rsid w:val="00A616E3"/>
    <w:rsid w:val="00A61AA3"/>
    <w:rsid w:val="00A636EE"/>
    <w:rsid w:val="00A665F0"/>
    <w:rsid w:val="00A71DB4"/>
    <w:rsid w:val="00A71F7A"/>
    <w:rsid w:val="00A72AD9"/>
    <w:rsid w:val="00A73FD2"/>
    <w:rsid w:val="00A776C0"/>
    <w:rsid w:val="00A836C6"/>
    <w:rsid w:val="00A8383D"/>
    <w:rsid w:val="00A85978"/>
    <w:rsid w:val="00A85EB6"/>
    <w:rsid w:val="00A90135"/>
    <w:rsid w:val="00A91CAB"/>
    <w:rsid w:val="00AA3E0B"/>
    <w:rsid w:val="00AA538D"/>
    <w:rsid w:val="00AA790D"/>
    <w:rsid w:val="00AB25D2"/>
    <w:rsid w:val="00AB4A0F"/>
    <w:rsid w:val="00AB7F47"/>
    <w:rsid w:val="00AC0EBD"/>
    <w:rsid w:val="00AC318E"/>
    <w:rsid w:val="00AC3EC2"/>
    <w:rsid w:val="00AD0A65"/>
    <w:rsid w:val="00AD1BD3"/>
    <w:rsid w:val="00AD343B"/>
    <w:rsid w:val="00AD7708"/>
    <w:rsid w:val="00AE0CFF"/>
    <w:rsid w:val="00AE63FA"/>
    <w:rsid w:val="00B042E1"/>
    <w:rsid w:val="00B05C7B"/>
    <w:rsid w:val="00B07DFF"/>
    <w:rsid w:val="00B11715"/>
    <w:rsid w:val="00B12044"/>
    <w:rsid w:val="00B138E7"/>
    <w:rsid w:val="00B14512"/>
    <w:rsid w:val="00B149FB"/>
    <w:rsid w:val="00B2046A"/>
    <w:rsid w:val="00B24F7B"/>
    <w:rsid w:val="00B271FB"/>
    <w:rsid w:val="00B27418"/>
    <w:rsid w:val="00B30D6D"/>
    <w:rsid w:val="00B33371"/>
    <w:rsid w:val="00B341A2"/>
    <w:rsid w:val="00B34397"/>
    <w:rsid w:val="00B43714"/>
    <w:rsid w:val="00B446D8"/>
    <w:rsid w:val="00B45F68"/>
    <w:rsid w:val="00B504DC"/>
    <w:rsid w:val="00B510BF"/>
    <w:rsid w:val="00B51ACF"/>
    <w:rsid w:val="00B561CD"/>
    <w:rsid w:val="00B575A9"/>
    <w:rsid w:val="00B57A6F"/>
    <w:rsid w:val="00B63F15"/>
    <w:rsid w:val="00B700B3"/>
    <w:rsid w:val="00B71E20"/>
    <w:rsid w:val="00B73735"/>
    <w:rsid w:val="00B74A7C"/>
    <w:rsid w:val="00B74C0C"/>
    <w:rsid w:val="00B75592"/>
    <w:rsid w:val="00B7679A"/>
    <w:rsid w:val="00B77375"/>
    <w:rsid w:val="00B8401B"/>
    <w:rsid w:val="00B84DEC"/>
    <w:rsid w:val="00B8557E"/>
    <w:rsid w:val="00B8668C"/>
    <w:rsid w:val="00B9101C"/>
    <w:rsid w:val="00B921B2"/>
    <w:rsid w:val="00B94C7D"/>
    <w:rsid w:val="00B95198"/>
    <w:rsid w:val="00B962F5"/>
    <w:rsid w:val="00B962FE"/>
    <w:rsid w:val="00BA6EB7"/>
    <w:rsid w:val="00BB41EC"/>
    <w:rsid w:val="00BB7702"/>
    <w:rsid w:val="00BC5DC1"/>
    <w:rsid w:val="00BC6F73"/>
    <w:rsid w:val="00BD20F0"/>
    <w:rsid w:val="00BD2824"/>
    <w:rsid w:val="00BD30C6"/>
    <w:rsid w:val="00BD475E"/>
    <w:rsid w:val="00BD6A9E"/>
    <w:rsid w:val="00BE0F32"/>
    <w:rsid w:val="00BE30B7"/>
    <w:rsid w:val="00BE6987"/>
    <w:rsid w:val="00BF3DE9"/>
    <w:rsid w:val="00BF4C6C"/>
    <w:rsid w:val="00BF5478"/>
    <w:rsid w:val="00C05919"/>
    <w:rsid w:val="00C05965"/>
    <w:rsid w:val="00C11D1E"/>
    <w:rsid w:val="00C17851"/>
    <w:rsid w:val="00C27F53"/>
    <w:rsid w:val="00C32153"/>
    <w:rsid w:val="00C331E3"/>
    <w:rsid w:val="00C403CE"/>
    <w:rsid w:val="00C45008"/>
    <w:rsid w:val="00C46FD0"/>
    <w:rsid w:val="00C52FD4"/>
    <w:rsid w:val="00C55B23"/>
    <w:rsid w:val="00C55BF0"/>
    <w:rsid w:val="00C61A9E"/>
    <w:rsid w:val="00C70B25"/>
    <w:rsid w:val="00C70CFE"/>
    <w:rsid w:val="00C71484"/>
    <w:rsid w:val="00C765C4"/>
    <w:rsid w:val="00C76B08"/>
    <w:rsid w:val="00C81743"/>
    <w:rsid w:val="00C840A6"/>
    <w:rsid w:val="00C8746D"/>
    <w:rsid w:val="00C93200"/>
    <w:rsid w:val="00CA326F"/>
    <w:rsid w:val="00CA35F4"/>
    <w:rsid w:val="00CA4CEA"/>
    <w:rsid w:val="00CA66F3"/>
    <w:rsid w:val="00CA6E10"/>
    <w:rsid w:val="00CB0489"/>
    <w:rsid w:val="00CB05B6"/>
    <w:rsid w:val="00CB4937"/>
    <w:rsid w:val="00CB4D64"/>
    <w:rsid w:val="00CB657C"/>
    <w:rsid w:val="00CC29EA"/>
    <w:rsid w:val="00CC664F"/>
    <w:rsid w:val="00CD2F99"/>
    <w:rsid w:val="00CD36BB"/>
    <w:rsid w:val="00CD6920"/>
    <w:rsid w:val="00CD71F2"/>
    <w:rsid w:val="00CE1FDE"/>
    <w:rsid w:val="00CF3DB8"/>
    <w:rsid w:val="00CF4B90"/>
    <w:rsid w:val="00CF799A"/>
    <w:rsid w:val="00CF79D8"/>
    <w:rsid w:val="00CF7BC0"/>
    <w:rsid w:val="00D03B09"/>
    <w:rsid w:val="00D05449"/>
    <w:rsid w:val="00D0596D"/>
    <w:rsid w:val="00D06606"/>
    <w:rsid w:val="00D06628"/>
    <w:rsid w:val="00D06F02"/>
    <w:rsid w:val="00D07973"/>
    <w:rsid w:val="00D17E9B"/>
    <w:rsid w:val="00D2015D"/>
    <w:rsid w:val="00D202F1"/>
    <w:rsid w:val="00D22A84"/>
    <w:rsid w:val="00D22F4B"/>
    <w:rsid w:val="00D25AA5"/>
    <w:rsid w:val="00D3477A"/>
    <w:rsid w:val="00D36690"/>
    <w:rsid w:val="00D40029"/>
    <w:rsid w:val="00D42A1D"/>
    <w:rsid w:val="00D42E5C"/>
    <w:rsid w:val="00D4336E"/>
    <w:rsid w:val="00D52009"/>
    <w:rsid w:val="00D5291A"/>
    <w:rsid w:val="00D55DBC"/>
    <w:rsid w:val="00D619E5"/>
    <w:rsid w:val="00D62EBA"/>
    <w:rsid w:val="00D647DD"/>
    <w:rsid w:val="00D6757A"/>
    <w:rsid w:val="00D7396C"/>
    <w:rsid w:val="00D76FC7"/>
    <w:rsid w:val="00D77F59"/>
    <w:rsid w:val="00D80534"/>
    <w:rsid w:val="00D818F6"/>
    <w:rsid w:val="00D847B2"/>
    <w:rsid w:val="00D952CD"/>
    <w:rsid w:val="00D97070"/>
    <w:rsid w:val="00D9745C"/>
    <w:rsid w:val="00D97DF2"/>
    <w:rsid w:val="00DA77CA"/>
    <w:rsid w:val="00DB198C"/>
    <w:rsid w:val="00DB68D3"/>
    <w:rsid w:val="00DB7F04"/>
    <w:rsid w:val="00DC0273"/>
    <w:rsid w:val="00DC0838"/>
    <w:rsid w:val="00DD4EEB"/>
    <w:rsid w:val="00DD63B4"/>
    <w:rsid w:val="00DD7F15"/>
    <w:rsid w:val="00DE2BDD"/>
    <w:rsid w:val="00DE2EE6"/>
    <w:rsid w:val="00DF1747"/>
    <w:rsid w:val="00DF1B7B"/>
    <w:rsid w:val="00DF1E07"/>
    <w:rsid w:val="00DF697D"/>
    <w:rsid w:val="00E028BC"/>
    <w:rsid w:val="00E0754E"/>
    <w:rsid w:val="00E1170E"/>
    <w:rsid w:val="00E11FF1"/>
    <w:rsid w:val="00E12608"/>
    <w:rsid w:val="00E213AC"/>
    <w:rsid w:val="00E21553"/>
    <w:rsid w:val="00E232E5"/>
    <w:rsid w:val="00E24615"/>
    <w:rsid w:val="00E31B2B"/>
    <w:rsid w:val="00E378D7"/>
    <w:rsid w:val="00E420A9"/>
    <w:rsid w:val="00E451CD"/>
    <w:rsid w:val="00E46D88"/>
    <w:rsid w:val="00E47B28"/>
    <w:rsid w:val="00E516E0"/>
    <w:rsid w:val="00E629B8"/>
    <w:rsid w:val="00E64078"/>
    <w:rsid w:val="00E652F6"/>
    <w:rsid w:val="00E6750C"/>
    <w:rsid w:val="00E72EBA"/>
    <w:rsid w:val="00E72FEC"/>
    <w:rsid w:val="00E77870"/>
    <w:rsid w:val="00E828F2"/>
    <w:rsid w:val="00E83137"/>
    <w:rsid w:val="00E96285"/>
    <w:rsid w:val="00E97342"/>
    <w:rsid w:val="00E9766C"/>
    <w:rsid w:val="00EA2F6B"/>
    <w:rsid w:val="00EA4BCB"/>
    <w:rsid w:val="00EA76BA"/>
    <w:rsid w:val="00EB0636"/>
    <w:rsid w:val="00EB0CF5"/>
    <w:rsid w:val="00EB0F9E"/>
    <w:rsid w:val="00EB24F8"/>
    <w:rsid w:val="00EB68E9"/>
    <w:rsid w:val="00EC7667"/>
    <w:rsid w:val="00ED2E50"/>
    <w:rsid w:val="00ED6757"/>
    <w:rsid w:val="00EE0B69"/>
    <w:rsid w:val="00EE1326"/>
    <w:rsid w:val="00EE16F3"/>
    <w:rsid w:val="00EE22CE"/>
    <w:rsid w:val="00EF2F5C"/>
    <w:rsid w:val="00F0075A"/>
    <w:rsid w:val="00F00CF3"/>
    <w:rsid w:val="00F02611"/>
    <w:rsid w:val="00F0469D"/>
    <w:rsid w:val="00F0645B"/>
    <w:rsid w:val="00F06CD7"/>
    <w:rsid w:val="00F11717"/>
    <w:rsid w:val="00F13AAB"/>
    <w:rsid w:val="00F143D2"/>
    <w:rsid w:val="00F1652F"/>
    <w:rsid w:val="00F1784F"/>
    <w:rsid w:val="00F270F2"/>
    <w:rsid w:val="00F3084A"/>
    <w:rsid w:val="00F3404B"/>
    <w:rsid w:val="00F3597A"/>
    <w:rsid w:val="00F36115"/>
    <w:rsid w:val="00F373B5"/>
    <w:rsid w:val="00F376FA"/>
    <w:rsid w:val="00F43112"/>
    <w:rsid w:val="00F45B1E"/>
    <w:rsid w:val="00F46789"/>
    <w:rsid w:val="00F478CD"/>
    <w:rsid w:val="00F54BAA"/>
    <w:rsid w:val="00F54C48"/>
    <w:rsid w:val="00F552F8"/>
    <w:rsid w:val="00F60143"/>
    <w:rsid w:val="00F60D2D"/>
    <w:rsid w:val="00F61EAA"/>
    <w:rsid w:val="00F63FEE"/>
    <w:rsid w:val="00F65E5D"/>
    <w:rsid w:val="00F6617F"/>
    <w:rsid w:val="00F67BC6"/>
    <w:rsid w:val="00F70728"/>
    <w:rsid w:val="00F80254"/>
    <w:rsid w:val="00F84A77"/>
    <w:rsid w:val="00F84C6B"/>
    <w:rsid w:val="00F861A1"/>
    <w:rsid w:val="00F87AF4"/>
    <w:rsid w:val="00F91EBB"/>
    <w:rsid w:val="00F9241A"/>
    <w:rsid w:val="00F924D9"/>
    <w:rsid w:val="00F92608"/>
    <w:rsid w:val="00F93176"/>
    <w:rsid w:val="00F945FC"/>
    <w:rsid w:val="00FA00E2"/>
    <w:rsid w:val="00FA38E5"/>
    <w:rsid w:val="00FA39BE"/>
    <w:rsid w:val="00FA6816"/>
    <w:rsid w:val="00FA78CF"/>
    <w:rsid w:val="00FB1650"/>
    <w:rsid w:val="00FB4A6F"/>
    <w:rsid w:val="00FC041A"/>
    <w:rsid w:val="00FC5EE3"/>
    <w:rsid w:val="00FD5108"/>
    <w:rsid w:val="00FE1A79"/>
    <w:rsid w:val="00FE2F15"/>
    <w:rsid w:val="00FE4D65"/>
    <w:rsid w:val="00FF2E55"/>
    <w:rsid w:val="00FF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9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efaultImageDpi w14:val="0"/>
  <w15:chartTrackingRefBased/>
  <w15:docId w15:val="{2AAB2621-6D5D-4353-884D-24C06C332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B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847B2"/>
    <w:pPr>
      <w:keepNext/>
      <w:spacing w:line="480" w:lineRule="auto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1B529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1B52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table" w:styleId="a3">
    <w:name w:val="Table Grid"/>
    <w:basedOn w:val="a1"/>
    <w:uiPriority w:val="59"/>
    <w:rsid w:val="00F84A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75A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locked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075A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D847B2"/>
    <w:pPr>
      <w:spacing w:line="480" w:lineRule="auto"/>
      <w:jc w:val="center"/>
    </w:pPr>
    <w:rPr>
      <w:sz w:val="28"/>
    </w:rPr>
  </w:style>
  <w:style w:type="character" w:customStyle="1" w:styleId="a9">
    <w:name w:val="Основной текст Знак"/>
    <w:link w:val="a8"/>
    <w:uiPriority w:val="99"/>
    <w:semiHidden/>
    <w:locked/>
    <w:rPr>
      <w:rFonts w:cs="Times New Roman"/>
      <w:sz w:val="24"/>
      <w:szCs w:val="24"/>
    </w:rPr>
  </w:style>
  <w:style w:type="paragraph" w:styleId="aa">
    <w:name w:val="Body Text Indent"/>
    <w:basedOn w:val="a"/>
    <w:link w:val="ab"/>
    <w:uiPriority w:val="99"/>
    <w:rsid w:val="00D847B2"/>
    <w:pPr>
      <w:spacing w:line="360" w:lineRule="auto"/>
      <w:jc w:val="both"/>
    </w:pPr>
  </w:style>
  <w:style w:type="character" w:customStyle="1" w:styleId="ab">
    <w:name w:val="Основной текст с отступом Знак"/>
    <w:link w:val="aa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33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6;&#1086;&#1084;&#1072;\Application%20Data\Microsoft\&#1064;&#1072;&#1073;&#1083;&#1086;&#1085;&#1099;\&#1055;&#1086;&#1103;&#1089;&#1085;&#1080;&#1090;&#1077;&#1083;&#1100;&#1085;&#1099;&#1077;%20&#1079;&#1072;&#1087;&#1080;&#1089;&#1082;&#1080;\&#1054;&#1073;&#1099;&#1095;&#1085;&#1099;&#1081;%20&#1083;&#1080;&#1089;&#1090;%20&#1087;&#1086;&#1103;&#1089;&#1085;&#1080;&#1090;&#1077;&#1083;&#1100;&#1085;&#1086;&#1081;%20&#1079;&#1072;&#1087;&#1080;&#1089;&#1082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CAD8E-ED47-4E29-8BCB-28AD5B511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Обычный лист пояснительной записки.dot</Template>
  <TotalTime>0</TotalTime>
  <Pages>1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12311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Roma</dc:creator>
  <cp:keywords/>
  <dc:description/>
  <cp:lastModifiedBy>admin</cp:lastModifiedBy>
  <cp:revision>2</cp:revision>
  <cp:lastPrinted>2010-02-28T21:03:00Z</cp:lastPrinted>
  <dcterms:created xsi:type="dcterms:W3CDTF">2014-02-23T19:04:00Z</dcterms:created>
  <dcterms:modified xsi:type="dcterms:W3CDTF">2014-02-23T19:04:00Z</dcterms:modified>
</cp:coreProperties>
</file>